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rsidTr="00A158B7">
        <w:trPr>
          <w:trHeight w:val="2112"/>
        </w:trPr>
        <w:tc>
          <w:tcPr>
            <w:tcW w:w="3662" w:type="dxa"/>
            <w:gridSpan w:val="3"/>
            <w:vMerge w:val="restart"/>
            <w:tcBorders>
              <w:bottom w:val="nil"/>
            </w:tcBorders>
          </w:tcPr>
          <w:p w:rsidR="003D1B71" w:rsidRDefault="003D1B71" w:rsidP="003D1B71">
            <w:pPr>
              <w:pStyle w:val="BodyText"/>
              <w:kinsoku w:val="0"/>
              <w:overflowPunct w:val="0"/>
              <w:ind w:left="-120"/>
              <w:rPr>
                <w:rFonts w:ascii="Times New Roman" w:hAnsi="Times New Roman"/>
              </w:rPr>
            </w:pPr>
            <w:r>
              <w:rPr>
                <w:noProof/>
              </w:rPr>
              <mc:AlternateContent>
                <mc:Choice Requires="wps">
                  <w:drawing>
                    <wp:inline distT="0" distB="0" distL="0" distR="0" wp14:anchorId="440DA79E" wp14:editId="5E5DC57D">
                      <wp:extent cx="1810385" cy="1810385"/>
                      <wp:effectExtent l="0" t="0" r="0" b="0"/>
                      <wp:docPr id="3" name="Oval 3" descr="woman's headshot"/>
                      <wp:cNvGraphicFramePr/>
                      <a:graphic xmlns:a="http://schemas.openxmlformats.org/drawingml/2006/main">
                        <a:graphicData uri="http://schemas.microsoft.com/office/word/2010/wordprocessingShape">
                          <wps:wsp>
                            <wps:cNvSpPr/>
                            <wps:spPr>
                              <a:xfrm>
                                <a:off x="0" y="0"/>
                                <a:ext cx="1810385" cy="1810385"/>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C3F0A" w:rsidRDefault="00DC3F0A" w:rsidP="00DC3F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40DA79E" id="Oval 3" o:spid="_x0000_s1026" alt="woman's headshot" style="width:142.55pt;height:142.5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zXShCAwAA8QYAAA4AAABkcnMvZTJvRG9jLnhtbKxVXW/TMBR9R+I/&#10;WH7hqUtSMtpVy1DpGEKatomB9uw6zhLJsY3trh2I/86xnXSDTSAh+uDe6/vhe4+Pb47f7npJ7oR1&#10;nVYVLQ5ySoTiuu7UbUW/fD6bzClxnqmaSa1ERe+Fo29PXr443pqFmOpWy1pYgiTKLbamoq33ZpFl&#10;jreiZ+5AG6FgbLTtmYdqb7Pasi2y9zKb5vmbbKttbazmwjnsniYjPYn5m0Zwf9k0TngiK4rafFxt&#10;XNdhzU6O2eLWMtN2fCiD/UMVPesUDt2nOmWekY3tnqTqO261040/4LrPdNN0XMQe0E2R/9bNdcuM&#10;iL0AHGf2MLn/l5Zf3F1Z0tUVfU2JYj2u6PKOSQKtFo4Dqa3umXrlSCtY7VrtA2Rb4xaIvDZXdtAc&#10;xND/rrF9+EdnZBdhvt/DLHaecGwW8yJ/PT+khMM2KsiTPYQb6/wHoXsShIoKKTvjAhRswe7OnU/e&#10;o1fYXsPjrJOS1Aao46qt9jedbyOGOCbGBqcBRXT2d66l+znVfNML5RPhrJDMg+2uRUk4ZiH6tQB+&#10;9mOdDkGbqDDUFBqOJPg+nS/z/Gj6brI6zFeTMp+9nyyPytlklr+flXk5L1bF6kcosSgXGyfONWfy&#10;1HQjI4vySbXPEml4G4lLkZMElzlcAOBFQRHmsURsBUhCrc7yT3gtABayt8LzNogNIB324bw3DIEB&#10;8OAlVViVDnq6mrCTBZokYkTJ30uRvD+JBpwDFabxWuJrFytpU7WMc6CdwHQtq0XaPszxC+wLhYT5&#10;ECKiJhUSPlQ75B4SjJ6/5k5pUncxVMRhsS8s/1NhKXgfEU/Wyu+D+05p+1wCia6Gk5P/CFKCJqDk&#10;d+sdXIK41vU9HieIHAntDD/r8BzOmfNXzGJMgeUYvf4SSyP1tqJ6kChptf323H7wB5dgpWSLsVdR&#10;93XDrKBEflSYK0dFWYY5GZXycDYNL+mxZf3Yojb9SoNfBYa84VEM/l6OYmN1f4MJvQynwsQUx9kV&#10;5d6OyspDhwkznovlMsqYjYb5c3Vt+Ph0w1v/vLth1gwzwYPEF3ockU/mQvJNtFxuvG66ODQecB2g&#10;x1yNHBq+AWFwP9aj18OX6uQn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FWHhEna&#10;AAAABQEAAA8AAABkcnMvZG93bnJldi54bWxMj09Lw0AQxe+C32EZwYu0m9Z/JWZTtMWbFKwFr9Pd&#10;MYnNzsbsto3f3lEEvQxveMN7vynmg2/VgfrYBDYwGWegiG1wDVcGNi+PoxmomJAdtoHJwCdFmJen&#10;JwXmLhz5mQ7rVCkJ4ZijgTqlLtc62po8xnHoiMV7C73HJGtfadfjUcJ9q6dZdqM9NiwNNXa0qMnu&#10;1ntv4NYuL2n1sHolZ5dXF+9PH81ugcacnw33d6ASDenvGL7xBR1KYdqGPbuoWgPySPqZ4k1n1xNQ&#10;21+hy0L/py+/AAAA//8DAFBLAwQKAAAAAAAAACEASK6E3y5PAQAuTwEAFQAAAGRycy9tZWRpYS9p&#10;bWFnZTEuanBlZ//Y/+AAEEpGSUYAAQEBAMMAwwAA/9sAQwABAQEBAQEBAQEBAQEBAQEBAQEBAQEB&#10;AQEBAQEBAQEBAQEBAQEBAQEBAQEBAQEBAQEBAQEBAQEBAQEBAQEBAQEB/9sAQwEBAQEBAQEBAQEB&#10;AQEBAQEBAQEBAQEBAQEBAQEBAQEBAQEBAQEBAQEBAQEBAQEBAQEBAQEBAQEBAQEBAQEBAQEB/8AA&#10;EQgBggG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IqpdFVRyfT0OM4PJ5/zn1q2TjrXPazdeTayNnbgFs528j/AOv7E4+vDWjv/L73yTHF&#10;XaVr3aX3srCdSTnn0BHHYcA+1WI5VLdSOg/P/CvNU8QKZSA4PJ43EkEHOG5HUlcYz1PXNdJp+oef&#10;j5sZwwI5HYj/ABz7Zq6eJVTRNaeevq+3a/3m1ehOi1zRcbpdNrpPp66v8TuICDyMZI569j6GrIxz&#10;nPTjHr2zWZaTbgufx7E5/P8A/XWgGB6ZompXvq7/ANf8H1MB1OAB4OfbHP8An/8AXTaM1mA4Lxlj&#10;tGf0/P8Az6Uu0YBBzn3xn6DBzSBj9T75NLu6dOO2OPbHegBAOoIbPsP596Oo6dB2/rnr+FKrYyDn&#10;JBOcd8HGT0600knqaAAdR9aSikJwPSmk27DSbdhGOMZz7Dp+f+e/SoHYc57gn8PQn/Pv3qKaUjPq&#10;MnOcfdHPp/8AX6/XCuL4Ju5OeSR+B57L0+vPHINaSnGC1ey66eR006d/d5XK/VdHpq9Hpt/w9jfV&#10;wR8pUkA5GemOnOfQc5x9aeHGQcAc+ox9fvE/z+lcKNa8uX7wwc5yWwMn2AHAHPGB06U/+22ALB1O&#10;SpHA+UE9f6nPb0xzg8XSVtde2um2+h1rB1GotU5a2+F6W0turrR+VvuR3QcAYDLxk9+RycYxS+YO&#10;mOvYn+mK4L+2TlRvBwSeuQSenTGPzA45qU6u33g5LE446A/KO57E9fTvR9bpaavX18vL8xrCTe1O&#10;VvXd+rXTXa/36LtWlHGSB+PYdiRnrwDj+gqnLcKMjOMYI98c4+h/r9M8q+rnA+fAweRxk8//AKsd&#10;vX0wL3X3GRvJ2YxyBxk5BJ59h2GQegpLF02/K197P8UvPTfyE8FUdkou9+qvva2tlszs7jUIl5JG&#10;ewz64GD7f0P41Wi1KKR1UMBk8g4PT6e3+FeJav4ueMkCQk8ggNkKffHOPfPT3rI0jxg816qNKwAf&#10;b97qSM9PY/Tj3zXdRqKrazWvXfTRdHvr33OCth61K94tPddL6+lv626H1FFOpCnqMcYP+P1/z0q3&#10;vX1/nXnWna0ZUUlsjgcfQe/+eveumjvwVB3AcEnaQeMcZ6kH3PStJQu9d/Lr+H+Rzxk30/pWNe4b&#10;CEj2GTz7/XislpGHbj16evFU7zUvLjZtxwcfTgdPr/niufbVcE/vDnqOTx3x6Z/H+dUotJJar79+&#10;/wDl/wAET5nte3r6bf8AD/8AB35WkOcDkn25/rn8+o781Zt1Yr83HT8u/wCPP0rl01IuRz/Nug9B&#10;ggZxjnpXQ2M+9e5P07Yyf/1+3NU4tR6f8Pb/AC/Ez2avpsvvf4b9vU2EQkcDphvvdhznGPT35/lH&#10;PgAkdOCc9eMf1/rViLBAOeg4z6/5/pmoLgdeCR3P/wCodeox/hXPN+a6/Lbf5msvha9PwMKYE7h2&#10;yevrnjPT9PeqYBLHoMEDaT156j9ePwz0q9KCCQf4jz1GOew9ODx196qBctgDjPPIyeeO2Rkd8/pX&#10;NbqmnbW+zW26f4L/ADsZfrv6aEgJHUDqOeTn2/z+dNbIO4Y54x6fQelTsBjvgHt0xnnrnn3/AE9K&#10;ki8EjPXtxj8xg8/hxjml2b76/qDbsl2MyY/NjkY5z6jBHP8ALIx/Sqe/DZHHJGeMAeuSCQAB1yec&#10;GrM55yc9+eSc+nBwRnPHf1rOZgRnIZRndg47dMe/T866o6Re+lraennrf+t9eea5uXld3zN6+Vrp&#10;aemhLuOCeN2SAdwIz27cjt9PepVJJH3c9OTyfYYxiqm8jkKAM5wR6DOc5xkHAxg1IjbsMOV4Jx97&#10;Bxj8OfTOO4NYzxCjbVa2aenRrVeuv4r11p0NW32SeltdLtdr737stbQwPBByR1yMHgHGRznHtwM+&#10;9aSMH3IzjBJPr/CR7cHIyDkVaVQTj6dc9jntSsq5+7tB745bt15xnnB+taU6qlpftbVat9PP+u4p&#10;0rO9or4ei2Td9/VatdDIdecknJJ45Kg4HHtjHy5zz1rNniJOTx144xnAx+PB9eOorfeHGT0JwOOc&#10;HuSOe3/6sdKssBPGOMg88YwSSDkd8/y9zVVKaml6Pb8NP+GfbUKUvZtxclo+9lsunSXpulsrHNOD&#10;nqc4bIPQY6ZOO/Ax/Km7gMZ79+3v69c8VqTxJubjndhiORnjbjgcZPPUY71muMEnIYA4wRjCgdh+&#10;f+TXDKlKMuz3SdrdHG6Tur9byeh2xqKXvaS7W26bab939woYr0x1Hv8A/W+tSLySwHQZyeO3f6ce&#10;tVeMMFPJzgdBnnAq0qdOR1AJBPfp3916jB549NqdJytdW0t6vR2Vrr7uitsiZStqlr8+mu/fTTTd&#10;k4YYHzH8h/8AE0U0qff8h/8AFUV1ewX8svu/4Hl/V2Gu/tILyvtt5+S/q1vpCRgARkj1Pp06VwXi&#10;yUpZTdTkHHfBxwcDBPT15+vNdzMQN3Izjj8MV514sybKXOOc9D247fj69+nSuKpphqz6tNJd1p+C&#10;1t5nRhVfE0e3tIX0v1R45ZzOZy24/eJ/3vmxjB68dO/A969O0UMdoJGQoJwMDphR+OeK8rs2VZ8A&#10;cbiTk5z1wB+PA9BivWNDbcqnGDgDHqOxz3/z0ArzsBF7u/a76e967eT67nrZw7KCslbd97Jfl31v&#10;r5HfWanaOg9cjJ4GcfQ/59a1lUADHbpxg/jnr/nms+xAwD2zj8cAfzJrTr1pNxtbz/T8vuPBClwc&#10;kY6DNCjccdKfgg5IHpnsM8dP51kAzacZxxS7TjPXvnP9PWn4BxjHrnHXGP05ppU5yAPTA4/Hr/X6&#10;igBoGfyJ/KkqTaSBwOvpzj61HQAU1unTpz/nPX6U6kIz1GaqL12/G3Ua3V9rmTcHn3ORjtzkden1&#10;yOR78jlb7qxzjg57gjuDkeuP89OsugOc9wenbjj3/X34rk78Z38jp+HPfHOe/wCFc2K92Hbb7/dP&#10;RwvxXu7PR2f42/J+T0ORcZlc5I6j0z94d+D909B/PmKTIGRnLdRjA/Q4P0xyc49BO64nbI5IxyCe&#10;cHJHO3gnPc9c08RkdgSMnOM5A3Z4OccDBPqRXmtuztd2WiS1vr8n00/zPpIv3Y/4VZfIrlmGGOMY&#10;4+gPU4/xp6vIAcbcHnBPY8deg6LnOevXHThfEnjnTvDl5FZziKZ/Jub663zxW62mmwY33MjzMFCk&#10;eY6gsMrDJg5zs+HfiN/wUl+A3grU7rSLHxNZa1cQ3H2d2sr61SzsmUOklzf6lIxtLOyR4yY5JG86&#10;dY5DBBKxRT5WJzTCYeyrV6cJp2ad+a7tpyNNvWykldxbV7HRDCV60YyhTcut3Gyauk3du2+mu++h&#10;+kGX2kjIIHRugJ45JHXPcZz6ZrktWk2qYySS+dq8gkZyW+UE4RckkgD361/N18ev+C1/jfTtZuNA&#10;+E03g6HSoDPHd+J7y3vJ5lKEukGnJfXKi5knUrturi1s3Qb3WxCxOV/Pz4m/8FrvjtqumXmkWvjz&#10;+xrq4ghhfUfDmm20d5BPFdb5nhvLh1kjJizFJthiYMpkiK/KV8OpxfglOVLD4bGYqcVGyo0lKPvP&#10;R8znDkT3Tmru6a2sd9LJsQoqpOrh6MHs6k3ZcqWyUZc2/RNb6n9euu3mmWKtLqOpWenxgMWkvbiK&#10;1UL/ALTzsg44zgk/N0BHPIaV44+HyXKyHxp4fIDHLpqVsyZIBwWWQgEkgAFsqMHbiv4FPiB+3R8U&#10;/iLqRHiL4xeM9ZRHuElOreMdbjR3uGJaOK3j1SCPbluEVgFOQqsMAeS3XxUgvIpJ7T4l+LNH1Bkd&#10;kvZby5udJW7RSxa4Q3peQOVEG/7Wu1tkhRlVleVxjjqTjOnlk6cLXbquq1dpav2EZbdUnJ6X2ZhP&#10;IsNXv7TGRlPa1NwTtfRxVRrpbX3dOmmn+mL4X8SeHtQVU07X9Jvm/uWt/byv8wABCrKzfNgleM8G&#10;vS45VCcNxnBxjHQdxgY5A5PJIAHFf5ZKftE/tP8AgWaDUPDHxb8YPa2sv2iTU9E8SatYS28Ns2Y3&#10;+zWt1HNwGjCEQzKrkrufI2/p7+yl/wAHA/7THwj1ex0v4peL9P8AjJ4YYxRTWPiWSey14QSYhIh1&#10;xsSC4i8t0ImtZ4zIxJTJBHtYTjWtUXPiMCp072c8FXdZwsldzo1KdGpGy05E5TTfw35b+NieGYxl&#10;JUcZyzv8GLpeyTWluWpByi77ptKL/mvof32XnmPkK3ykDAx/F0PXv9726ZrnZ96t8y98Hkfd45GP&#10;cn61+fX7G/8AwUt+AX7Y2h2r+FfEtv4d8VTIDc+EtduFhu4LxcCe2t710is79UYu0ckDbpY/mESb&#10;SK/Q77BfXCeajo6Z2BguRuG08HkYIIYYJJBXA+cY+mwWfYTG0/a4atGrH4Zpc0alOSSbhUg0p05r&#10;dxnGMkrNpX18LEYDF4KahXo8jd3GV7xnG6ScJq8JJ6Wab7b3K8DSbuNxGSc5xxkHH/684+vNd3pu&#10;7C5JHTHcH2/LJ/zzxS6XqMbDBTqCe2ACPbp69/0rq9MW7VVSRic7e3HAxwcd+ec/jjp6EMaqjte2&#10;ltU7dH1V9dNepwVIyVpci3V7b9Hr56q7/M66JgAM/p0Hp6nI/HmmyseRz+PPTHPAGBjt7/Wo4Fbj&#10;OTgHkfpx/THXsakkGAPlLAg5bOCD6/X1/HgVrzc2v3v8vS33ka21T223v66b/wBbmXKMZ655wPw4&#10;x9OPxNUlIDHA3dsYOeeM56nnnvir0ucEgd+n+f6EeneqWCX5OMH73QZOf8OOnNcxlvbvs29vL7lu&#10;TD7p3ccHPbAqtLkLxyMg9T0wx9PYfkcirfBHOCD/AJGPf0qnKQVOFPBbqxIzknpxwcnt/Ontb89f&#10;X8PQRiXJ5PzEYIzweSSeDz15OT9Kyjj5h1Gd2O4984xxx+FaN2eSd2FGcKc8k+uMHr+VZjZycAtn&#10;GPmPov5j5R+tdD2Vm9Urtaa6O69fv/Aw5nz6ptOVk79H2XbTXS2juP5AK/dy7bsHgE87vXAweM+3&#10;XmpVyoPUg8ZA5HT8AB19utQEjPoMZP1K9Tx/Idz65pyD7vXnrjPXt349O9eVVT53p1T8ul9769Pu&#10;PRhbva9rb3+/zNBHDAD5twHzH1Pft6fTr9KnyDwQQUGfqP8APp2+tUk4x7kE5yAP68fXn6VcQjI+&#10;bKj7x9z0xnoOuSf6Vvhl16X76tq23T7/AJGc7WfXazt6P+vQcy55OOPm6HqB9e+B29vWqsnChsd/&#10;Tn1/SrDuVGc4BOMYzgEjByCOcEfrx0FUp5lVSSfbBbB+ucEZ5r1L2jG67Lr2Wny6nJyKUouNrX5m&#10;+7b0Xy/yvqYd620nGQCDnH8WOce2OnFYEkkmQScnOBnrjP5c9O/qPWtG7uNzHPCgHk9MD+Zx1Hc9&#10;jWHJcozgAc9RyBwOTjHPPb8Oe1cFevTTWq0W2t+3nrt2PRpYepJK0X3/AC8+l1+m5eRmYg4x079+&#10;OP8AP51owjA5A4HXPAwRxt6np2I6jvWZbuCAP4sZIb8OQf8AJHOfWtiKRNo6ZIGAeoBwPTHHGfZT&#10;W+GrwdrS373067dNNH/TJqUXF2mn5NfC792199n5DhFGQCX57/ve/ftRUmxTzleeegort9rHz6dF&#10;/d/4H3s5PYv+R9Osv7vn5/1qfQFw+MnnBHoO3UevTjj+deb+LnK2UpAzhcg+p+UnA9uc9cCvRrgn&#10;DY7HPP8AP6/n+Veb+Lh/oUq5wdmFzyMkgHGOhx3/ACz0ry8S/wDZZJdunfS3n/wT08Er4qh29pFv&#10;0urnimnufOJBBO/GD7E4H3eCenJx+FevaESVXr2x6A57H1/SvH7EYmb0LHHJ5O7Bz149MdOtevaC&#10;QETrjC4HVT0/n/nNcWWaxTs9H0eitL8Xfz1PQzxtSgtLLTre3Ktf0799LI9JsWG0E4znI7c+3+fS&#10;tasOyY8D04/PGf6j8vWtdTgkcnPP4gc/56161SN+na3lsn/wx4cXdJdf8iWlBOc9T703P4emeM0t&#10;YuDW2vyGmnt/W3+aHjcecZ565x6eh9gelP64Po3GAen+e/So1BJGPr6U9crgEnoeAMn1zxx1/T8a&#10;gY7t1zz39j7Y6VCQRweO/wBfy9fephyO4/DFRMefpxn1xQA2msSFP+etKTj1/I1XdyBkknnv0HFa&#10;QXX9P680BmXLEk88Ad+nufrXKXjbmkycgdQCOcYIH1PzfX+fQ3kqLncwHpzye/TBGf8A9VcjeTxI&#10;jNv5yWIC7jkZx0wCedpX1xg9q48XLRrS1tbvX7Oy6230v32PTwTbatd3kk9PTd9Nbb7+dzI2kSO2&#10;MqSOM/dYt0JPY8c8AZBJxXJeNvFNl4X0prm/u0sbd5I7e4unkMOxWRmaOJgrYcxozySg4iTcc5wR&#10;598bv2i/hX+z74UvvFvxL8WaH4ZtLWFZUh1TU7S1vZzI4SNLawaX7XdyMzLiOGIuyhyoAUZ/Ar/g&#10;ox/wUa8D/EL4ZXGjfBjxbq95pdzoYvdb8QafHcaVY20smowwi2W7nSGW6mls42Qi1eWLzbzyLiWL&#10;DRn4jO+IMHl0KlKNaFTFySjDDRqRdSblKKXuu7ildt/3feW59lgcvr4mUKjpyjQSbnWkpclopN2l&#10;svlfe2+h8Tf8FL/28vHetfFX4g+CvhV4y1iCwMbeGlh8OTCXTZdKsZbpJSZnZ7qS4uI2QCe22lg1&#10;xIM7uPxg1Tx74uj0ldIn1N11R9uoaqvms5tJW2xol7dLl5dSlCbksoyzwq0UjyJHJI9cprfxH1nU&#10;rrUr6z860tJBKwmildb6/t2O5DcXoXzT5qb2uL6aR1Al8uyhkK7z8169441eNbmHT4BFEGkR7olh&#10;LczSSI8vlx5aWOMEv96Qz3Kxkyyg7EHxdHD1sRK+I5ZTqSdWXNLnmpzSvHmtywUU9IU7xTSfO7OL&#10;9aVanSu4N+5aEb+7BQiklaK1bb1cpWe1j22NNT1Wadr3Up0spuZoHn3CaMKQXlmnniWOPk+WYNhd&#10;mDlJS/mLmLpvhe1ndtQTT3kidsedcLKm3zNnl7d5Bxydu5sDaW3c5+e7XxXfWTRLqVvf3MNw3nLh&#10;JVMuwSGKOG2gd8q8vzSzTyLEP3ThXaPadvT7261m6/dQQ2BlLN9l81pnUbVJ37UV0JVt8rM5UAMB&#10;j5jXsQy9KjanUVOMlZxp6X1Tldx1k/J32WysjkWLXOuaLm76SlZ2StZJ9Fe67aHtU/h/4dapH582&#10;l6ZcRltrywwmymAdiFLTWKwSSqxYYecsqgfM4+8MV/h34UtYprnSY5IZmgwwOpzy2uJW24ji895w&#10;7KV2tLHIDuYbSdwTi1Sa0lSFNZsySGhuYx9oMYj/AHbSASBlaPZsJLF9q87SuOdXT5r+82NZ3mm2&#10;MqTRuLlpGfzponLqPNV1kVWVisiAJCok2ypIXk28U8LWpSt9bqRT1Sbkk7Wve2y22W9+u/fCpRkk&#10;40YylpeaSk91u0nqtLJ+WljuvCWkvpczmWDZHLYXkOl6qYzcaTPcSRYgs754US6sY1Ux+eJ7cho4&#10;kceasaCL528c+DrZdSvrTxLALB7Z5FXVT+5ms5JZsRSOVJjvraaQI9tNmREzMwZkVc/Q2mzfEXRL&#10;ga3HpWk6lo+orELyK2NjeQ6hCjL58a2yPI0cp2lt/kRSkH5nlYuW9W8Y+Ffh78WfBlhL4fvJ/Cni&#10;fSZmguNC8RMqPe2MkUsEthDqVyIYbuCLELQebN5+YkCRykqtZYeNehXjOX8Ko42qU+VuDcvicNKl&#10;r6tNTg1eT5LNSqvCjWpuNuapBN+zlzJS+F+60rNpbaRb1VnY+XPgL40+Ov7NHj3R/HHgDxtrelS2&#10;9ylxZ6p4d1CaGFYnJCB02tAXAwfKmhnhkj3RksCVr+y7/gnR/wAF2PDHxCudJ+Gv7Ri23w/8dobX&#10;T/8AhMpYtngfxa52Q/aNVt7fePDGpXLoXn1LTc6UZJjcahaWcKFk/i0bXda+Emqromp289rafvC1&#10;tf2c91pU+4vGLiymhAa2LLgB0bLE7ZPJYOV+gvA/xD8NX720/wDZem6jMrp5ca3AJicquTmNRcKq&#10;tknD+YnUFmxXVVli8LVdfD+7Wbg1VwztTrKNpJVqcnFOVm03DlkuaSUlFyjLjp0KGJp+wqawtJKF&#10;a3PSk2leErO9t0mpJ+63FuCcf9Vnw1q+g+MtHs9b0HUNP1GzvYI7iGewu7e9t3R0Dgx3Nq8tvLGQ&#10;QRLHI6OMhWYZZd9bRUPBAOOh4xzj+IjnPI+Ug5Hoc/xSfsBf8FKPF3wIubLw2mrafF4V1OK1hfwt&#10;PqLatFp6R+XGW0nS5Lh/JlGZJBFA1nbSy/u3UMCzf1Qfsx/tefDb4/QSafoN1rMWuR28VzeLrtn9&#10;klvbuQHz/sqwAwKkOFiKfIiHCjzHBJ+wyHivBZjKjhMUvqWZSXJ9XrSSjWlG6vQn7vtOblfuuMJJ&#10;3STb1+XzjhnG4GE8Vh4/W8DFuTq043lSXutqrHXk5eZRveatq2k2l9giIL36kdM/5HPt39OKrSjj&#10;np268dOf17dver4985x2HHXj9Ovv61SlBxwOSD+eOM19yndWa6L01R8lcybjfzjAAOSR1x7547/n&#10;VHJyckcngc+/bPXn/PfSlBweAQcAnnjHtnkcc/pVFUJIPHG7BHfk/mewzxWP9flb7zD7/wDg/wBf&#10;8OSenfnP+GPx+tVphgcEdec+oH+fX9KulTgcdAMngdOfz9fWqkynbjJI9+g6857HrkntVLePqv0/&#10;z/zC/wDwPwX5fic5d/MRjHrg85Ofl6Y/i6+365uBuzz3BB4Azx/+rB/+tp3QAfB6gZYA9s+3Yf5O&#10;KpYUnHJGQeB1HX88Y7V1Q1glq1+S0/HW68/LU5JSkp3aWjst7LZrqvX8yPYMHIC457kEfz5H07U7&#10;b154znaM9O4+h+tWDGOWI9OegA7f/X9/TpSiLoc4GMAbSfUZPIrKVGDu/l18mrWuvK9kbwrPbfXo&#10;tLeab937/MaiseT7D3AJ7/17/jVlfl6cnHJIIBx0B9aRUbnHJ/Dv6g/Tsc1OIzj3H14wR7Dt/kcV&#10;cKKhbRWXT5W3/wCH+4n2zk/hbevNbolZX2s/l+JVkZRgNjuRlenLdMcccdx9K5nU7zYrDcAM8dhn&#10;B5J5P+eO1dLcI2wgY5GegGM8ZI55H4nqQc4rzvXQ3luVPUnG04PTrkg8g+hBB6VliqjpwlJdF66u&#10;2q0dvS+u9up14SnzygpWVrX+VntbR/0rsw73Ug45foTjDAAkcAY5PP0xnOahsruN33O+SOAcfoM5&#10;x05zng9hyeOkml3tuU8HIzwcE/e7EkcHpj1p1qZSu4FgvzYYdQTnPAwMHAyPw+nyCxs3WSlGVnfR&#10;LXtrfqt99fJH06pJU+RbpJ8ysrW1sutul/k0j0ea7jCAhl3KcfKcE528cggnPrxxjI6mW1vlkPMh&#10;B+7yVwODgHnJHJ6Z6nsK4R5LoREknbwBlicde57nPHHpz3L7S4dMEH5sjtx1GT1zhevcevSulY2U&#10;K0LRlG9lfS97q2ztZbMznhoShO7Ur6pLayUdVa23fz6aNelfaP8AaUexIyPY89aK59bmfaMbcYGO&#10;B0xx3or2VjJaaPp9r/D5eh5v1Zfzfh6f3vJH1rcfxnryT6jGOOnXPQ9vSvOvFozZSsMZwSOx59ie&#10;g+vXrmvRpsjdgc7env8A44/zzXnfivJtZMDnA+mM8n2PTnp6itsX/us+/LtbR6Ky/O99DPA/7zS7&#10;869N/vPFLaPMpBx95uV/hAOc8g5PT+QxXpWhzKqpyMDr1B6445H1GRn6ZryyW4EcpCkDB+bnoc4z&#10;9BgEjnv7V0elXxDINzcEfdI/2SDnB9c9vbBrkymenK+6av6q+n3XO3PIy92bW+i1a00e9tNb/ej3&#10;awnQqOnTscfj9fx6mtpZQc9eOh6e/px/n054TS7zzEBHA2qSeD0/l+XTPeuhW49D2yD/AA+p/wA8&#10;Yr3JJS/DXbovl6/efNwqJxvrs7rd2vrtuv6sbm9T1J/+v19/x/SpBKuck/qQMewx19M5561jLcH8&#10;DyTnofr/AJJqQTngZB/EH8h/9ep5F0uap6dfJ3ei06GyHHrj86kVgDk8juf8/r3rJSc+ufr2HHb2&#10;/KrKTA8Z65xjpyOPxz+ntWMqT3Xfov0NIyTtffbrqaG/3Gc+hxj1qMnJ7fgMZ96g8zIJ6c9eo49P&#10;r+NRvMF4Le/H/wBb/P8ASFTbdt/Tf/gepZK8gABzwTgjHXt9efr+tUZn4OTjPRenGe/U49cZP1qG&#10;S4POCcf56Akc+nIrk/Fvi/Q/Bui3PiHxHqdrpel2SPLcXl5PDBDFFHG8rO7zyRIAEjdirFWAHqMH&#10;SfJSpuc5KMYxk220lFK1229Ele7b03u1a7Sd5cqV3eyS1bvaySWrvqtNrGf4u8Rab4esJ9Q1PULb&#10;SrG0iNze31ywAii3bYookAkeW6uXHlW8KI0kkuESOR8Rn8Lf26f+CneufD34e+Lbz9nPwrrGorpN&#10;/e+GNR+KHijTZ9F8M2+vWxH2zR/DtlfLDr+t6jp6zRPPcWthbWa3mIY7/wA2Iwt80ft1/wDBcv4N&#10;6evjPwH8P/DNn4p1HwxqdqYdam8ZW2m2ssmnvNBcyWqW1hqM0kf2R53mxJDJbhgYrhLtEI/n9+KX&#10;/BS/xB8QfCfiv4XeMfhvKfA3xaS98ZeFZZtVtru+8O+LtQ1D7SniDSrmykjuoVnufOWSaaKJF8lj&#10;d213IfKH5XxBnmLxlRUMrb+qSs6mIipUpzs488aU6sqbUHbWVKL5k04VYLRfZ5LgadGPPiY2ru7h&#10;CThOCclaDnTip80oyvaM5JJp+5Lp89fF/wDaL8WfGrxw3in4rfETVvEOvwagrz6S0uoXVnaS790k&#10;RjllnkUKiQiSedVuXYMs8yFQX8E8fftCT6zcmw1HUdTl0mJVjtLbSI4f7NtfswEMbXcTSvNf3cSq&#10;yDziUQhXiDKDn5v8b6dqGmajrms31xqNumsSW9xLqwmKXskuPNuFflAlkfMW4mA8vzf3TOu7CJ5j&#10;FHO1/byaR4k0e+hDhJTfRQtNs2l2j8y3Lb2+ZsxzQOWdVkUKzKy+VSy7C1KcMRSUVPlfI5R5uV6K&#10;TTs2m2r7NXV3e57DxuIhWdLEc1SN1eN4wttbZQe3LvJaH0HcajoXjK8Eg8Xa5YS7IsC6iktrVWVf&#10;337uUQQ7lYDbtPyMCIxj5K1/+FeXWuRBNG8UQzvAW3XF1PJ+8jyMxm3JktUIyzI/zSSF90smcNXk&#10;kN5Je6rNaajJaaZZNaw3mnSQXNzDNFcGyhnVZrZraGOa3muGeOUSFGTIeNXAKNY0rWdYsXNudae1&#10;cOR56rY2kMgRuFUtdGedHXhzGu8HBEbt8rVDC4qLUoVPdSaV6cWlfyioWtq1Z6X2b0Or2uElpKnJ&#10;Xa+21K6Wid5T0frby6ndTeBvElvf315daOtxasv2byLS7tjPJDGgjjQ3IiEzbkj82U/aCrSM6suw&#10;+XWdc+Gr+BoVt/D+mWZfzPOR9WuoJQqOBGslzDK7FSzEuvyqVCBhy6iza+LI7eKXbr19Ncxndcm2&#10;kjjLM4wvnXFvEZJ8NynmqWQ87gMYuHxBc6lAju0V9uZGinubRbmVigYAO0SiYHccsTCWLEna25lb&#10;em8bBx5lGo7XjeNrJSik7N2S0er1fREzWDaaUpU72WnvaJK8XbX56W0ZWWwaywVsY4nkVYr24/tI&#10;/Z9pAZUQSIZCE2t+8LRlyGyxHTfthZa3NFaro2jTzRBYpkbWWtheCAt5c5YsRGzRsVlImRZCFLKC&#10;XY50qa5cRwtJFpXkq6HZFHOrlTjY0ghIlO3JyJ4yigv8qitB5tO+ytbR6VYR3Xkuu+ciJzJKY12R&#10;JKxYkdN7qQdxAC5GNrSqOPtW6c07vlqStZ9XGN976r7kTFKKtTgpxsve5Y33utW03bSzs+3Y6G1k&#10;0PT73bP4S1iwhhyhn0/W7g20z4z5ibEvI1j3AiNmBzEq9zur0zQvizo+k3X/ABJRrNohIVLO8uYr&#10;+EEIYwT9qihD72eSMxIsIRJM75Cq4+RdXm1KzuYYyt1YiK3gXb592tszKGIKvEskZSNDGCw3AlF4&#10;zlWYvjnU7STyLwToqyqiXDXBvoXfPDRyGExFGGf3jgNtUISCCTxYjBzqRly1FVi97Tc3Czjq4vZ3&#10;Ss7XXe1zqoYqEHFTjKlNJJXioxaVrWaaej1d9rt90fo7d+IfAPxH02Cy8V6CLK6yIYtSsIhbsuS2&#10;1HhVHilHEjyRxNFtRxgRqA4NO/ZFi8SQ3N58LNat7a+ZZHGkxzfa5r5QSXNvCyWcjTktzbx3VzLM&#10;p2rbMRh/jTw7q9pq/kmbUJNOnjM0we1nlgilbMewzRLISjZ3cp5UXOSVOTX2H8NfGfizwheaNqMt&#10;q2r6TE8Mv2uxbyL1kZv3kQRA0dwGZcsimdnBK7Fztr5zGQzXAx/2HEtuPvOjWXtFK9nKKg3GTT0W&#10;ji0vI93DLA4px+s04x5kkq1N8lrr4m7Sjp5x330Oo+GHwJ+JPhHxJcah4ht9Tsv7IaR7i8FndWWo&#10;JEgBuPIttT+zTW8skClkaO1ad8qYMSM0g/Zn/gn9/wAFG9K+Enxx8P8AhHxFbalpnhbXZLTRnv8A&#10;U5bcm0luZoFjlvwEuX02MgrG8c8tr5DBGuJZAiSx8j8N/ix4U+L/AIRbQJLfSfFUDxEzeGNRjaTX&#10;dMLwIZTpF6Q+pQlJg8qo0dydwEBiESLInx18TNE+G3gHULi6u9+oaPe3UMFtKlqNP8S+ErreWkTU&#10;76BAghikX5FaNYZGVo3FpKrIPGwGfxxWZUlWo1aOaUpqeEVGm4rnp2UuVSvGo52b5Kjg5pNRXM4K&#10;PVj8snRwk6aqU6mAqx5a3tWmmppKPPKFnB3a5Zxb5d5XfvP/AESvDXiHS/Fnh/TfEOiXcN9pep2s&#10;N1aXNvIsiSxyKGVlZCQc5Bz0Kgn2q7MOGz83Oeh6+h+v0GPrX80H/BJr9vWXwvPp/wADvHfi1fE/&#10;gLUTbQ+C9dvLsi/8MyXMpii0q5s5o2lisvPY5hNwsFuJUktESLep/phkZHRXjKujgMsiEFXVuVYF&#10;cghhyuCcghuAeP6D4fzvD53g/aUm416LVLF0JJxnRrJRTdpRTdKVm6crbXjJRnCUY/imc5VWynFS&#10;o1FzUai58PVVnGpTaTteLaU4cyjNX7TXuSi3lS/dOAc8gfj2/Hp0/wDr0o8g49+h55yR7dMe3P4V&#10;fuBgHgnPIA/n6568VSXlhg4ydp/Mj8Ov5V7Wz6b/AC6aei/zseF1fb7tL99rkzdMepxzn+lVZchT&#10;kjA6DBIJ9/yq2Qe307YHv0PT2qncE4PfkA9uhAzxz/h696Gk7NdXqtuy03tv+Yd/x+9fr/Xfm7n7&#10;/TDDjdjrg8D8Mc1UTIYqcdDjA5J9Pp7YH9TbugpckcEMOvb3wPT8vWq6EfeGM5wSR1+nsfz/AFz1&#10;U9NPTT083/w5xy1m725ly310eqXzdnqtrX7FgKAP7xHI7DOO/PUDp6VIBkE4zg5x3x1+nTPb8aRS&#10;D2IJyMt0B6AnI6Z5Pt79JVQ9jzxn3wpGBjHH8uOtaJP5t9L+Xf7v8rk3V00rd0tltZ3s21fXXqKu&#10;1cdVLd/w/Hvkfl3p7ZyM5wOCRnnPJ6kj2/CkK9CV7jvn34GeD/XHUZp5zgZ6E85HPr2IA/Efh2rR&#10;R0t1vf8Ay6XX9NaXFrZW0fZfKz+fn6lGcEk+hPb6EYH5H8fauL1eAjcCBjLDBHfp7cY5HGAa751D&#10;hhnHXbx6Dk/TGcZ7++awbu2EpO4Z+U8sOACeTjGc4z/XmuWvS9pBxatddE730t5/1od2Fqeykn2e&#10;vbp6eq9bo8OvrF1nYqCy5yGIIGM5x3yeoq3aWBMYOOhJ7kkk7dpwOnynnI5Uk9a7m509UfkDGSAf&#10;XP8Asng8g9e2Kz2t9hKLnacYKgDbjoMAd889Pw6V828v9lVlUSbTbsl0vbtrr0uvnoj6GGNjUpRj&#10;JqMrJN6a7d/lr/S5qSAkMmwKE3KCeQcDPAAAyOxOT6dqSxsHL4YZGeOMfeC5HORjk/oM9q6ZbMuR&#10;lcng5wTySP5euPXtWta2cZIIGAMe2c7MnBGevfjsK2pZfKrUjUktFqotLTboku/V377EzxsYU5QX&#10;xa631s+W9nt620diutgoVRl+AB91ew/3aK6dbRcD7vQdj6UV7SwlLT3V06drf/Io8z6yv+f/AP6V&#10;/n/V/S3us55OTjnjvn/HnnkYrzrxYw+ySEt26jrnjp+XcZ57V6FP0fjOTxk9Pxx2rzbxeCLOQ/w7&#10;c9Mkng46jj8j1x7YYrTCyd/sq/T09TowH+9Un/fSv6/f+XzR4BfjFwxJ24LAkZGMnPfPJHt7e9au&#10;lsytgE8kFfXgDGe3VeuD347VA8XmTNkhiSS24dR74x0B4xW9ptgsjKfu9yeecng+wA/UZ9q8zLU4&#10;6paatv8A7eXX5fhc9bOnF04pvrurdkn9y1177noOhyP5ShiTlecdMHrnH888d17V10bFVHPHPH6D&#10;8z19ffNY+j6fGiLjOBgEAnGQO46E/r79TXTx2gwPlwOOvHTvj0Pf1Fezzyb92NlfS9387/n5nzHs&#10;+zT6aLb+tyFCxHJx/h34657+2PWphn1z+H/16tC2HXBHfIBPHp24/n61KLYH1zn0PPuM+n0OcVcZ&#10;ysk79ttNF/Xle4/Z+f8Aw36Pf8CopboPXn6e/tVuMt7gY69+f5+34VOLVRj9SOOPpgVZW2XpyOOD&#10;yR/iCOO+c+1VzyW7X6f0/wBSlFK3/BWq262KpDL0PGf8/wD6uagkJ2k59z6n/PetYwqQB3HfGT9f&#10;r6f1qI2wPXA/z1zj8eaFV32b+7sl0/rQpa6dzmdQvILG2nvLyVYLa2ieWZ2yAqqOncljjK7eXOFU&#10;A4r8R/8Agq98Wrvw/wDBTVZtXvJ9L0OfR9Y1iDRlnSB73TLKEQQy6xKbtJbhtQmYWNrpVtjA1KJ5&#10;EmkjkuI/2c8fvbWHh7U9Tu5I47PR7K51W4e4cxQr9igNxJNK5IDJbxRyTYJVQyq2RyD/AAR/8Fi/&#10;239S+LXjy0js9Unn0+zSfTfCvhmBDLp+m6OwjS01LUYgZWa/1h7f7dFAyO2m6dJp4ZPPnkz8Hxtm&#10;XJQp5XCTWIx8vcjFtL2NFwlWqVWn/DScYKLvGcqkW1aLPouHMD7WvPF2XJhvicldqU4y9koJp+9K&#10;UXNv4owi7Wufgz4x1qTUNAnnNpJcNf31xP8A2mzS+RLbM8jpaNBGvn+S1w/mEhA5XKqAma5z4e6t&#10;FZWlreau/nxRecdOt90zI8txPL80aXEpa0s4PmkwoR58W7MsjuQvlfjvxpDpch0O81N1RiL+KG2X&#10;yd7BlWSI4WSVMP8ALFLOu7ymVVO5S5n8HHV9ZK3N3mxsltTd5l5FnYgbIjcMwOPOYnyY2Vy6ksQf&#10;mB+RcKjoq9lCbu6sk0+RSSShzfalpFNPTXZH10Y0oVbq7lGyjTV2/aWjrLySfM733d3d69z4rmbx&#10;ncXyXSvHp0JilZCnEduoZGKJ8wdpIlKqeUUSEBjuxXx/4xjnbX/J06znsILQhLZIFlCQpt+e4lch&#10;PPvZTuy4yAp2HKouPWfEnii/vddi0XwxctBBaSxm9u5rhCsk7MCGnDOg2NEC0saHCoyQsm7LHdt2&#10;8iOSLVEsbwyylx9nefy5FJk3SmQFbfgYDbQRn5lIGRXt0f8AZYU+WEWnCygt4xko2vbTVNu97X1t&#10;bfycTy4irOPO1OM3ee6clZNKW6ttppe6uzwy71Lxra2tvJaa3qEkUEcdufJlL+ZCn+rnUkNtkiPy&#10;bhh1CZfI6WIZdavzDJqGuanIp2SG4aeQwr1LoY8ho2wmDlQhOfmAwR6dqGjl455dIgNvbhTMUtws&#10;r2zDO7zLXcLhVwpy0O4nAKjPDcnp1hpRvfLu7iW0uXKmSNZ0tmkOCGdEneKK5x1zDIsinA+8M054&#10;i0G9Vyu/upNpaLW3S+3a6uwpYduSettN5TSdlpq79X2eqtraz7Tw3vsnDtb3N1F5ZDTiM3LMxIGd&#10;pGSQOVZd7hjkZPB94tfEs8tjGNLsNpRY97LFGkhycZZJEBUqRkhirc8AmvILfRrrS4ftOj+I7e3Z&#10;CjW73F3c2cwL4fjcZIXAIH3phk8ZI5robHx34wt5hZalBFqskduPMZbqW5juLVS5893m2IqqFJDe&#10;ftAAwVGScqdRu+tOfMly6Wa2sn7soyt1tK7WqN5UVBxTVWk1q38cbaPSS5Gl0V0+jex102v6x5yA&#10;6Ml157lf3cKRTPnBUANKqgFNxLswUHGeKsW/i9rm7On/ANl3F5AwCusbxXkOyIMzOizOzxKjruYx&#10;huSNm7aa5XV/iBaaRGyW+mL/AGjdQ5umtPtN39nSdVZolVg6xu4cCRoxLHEf3Qk3MGHd+FYftmjD&#10;WLyR7CB43Mdu8X2GeQzpGm8Rx7DK20yhAUPzPEQqPuCzOPO05U4JO1mnZu7S005r9VdNa9FdHTRm&#10;k7Qqt8qUnFp3SdvtfCtuj89t776r4YtlsoJdWbTbq9Vj9guVilt8o5zD9nuIftKRg7NynapkJUTN&#10;Gu59+bwX4ansFu5jDbtcSDzZdJt2gtpVYDy1kWSSSxuJCwkAinYFVywUEhD49eaTDqdxO6afDexP&#10;I0Zn3eTqMcD5jO5oxFdWuDGqrLBuRERcqQG3bXhLwj4i0u7MvhTxpLpSmYSyeHvFF3JJbTrvOViv&#10;NsySB9jeUl1aq77QWkYtkcVWnCDfLJxso3TTau+XVyhrurq6cVqm9Ud1KpKcVz0ly3+KPJqna1lO&#10;MvVtta2Wul+8tfgTHdefq3hDxNIJLmMyQW9jqLadqUb87ozperl9P1YFlKiPT5Ld2BBjIGFrU8Lf&#10;FXxL8MtQTw548hTUNOu5xGHuNPltZ5PIAxOzxKdkwZjuiRkYlcqkgxVG81rX9Effq3hK+09Ii9y2&#10;q6HD9s02ddzMJ7zQXZYZLZz8iajp08MsJJjlifqfp74N6F4V/aJaPw7fJbXEkzpbRmZEkiguApeB&#10;7We4gL290GjLtC8YnVY5GleSMFE87HVaaw7q4mCqU4v3qkbKUbJK/OvtLT3W030952O3C0pe15MN&#10;UcJyt7s/gu9VeNmrbtOK82u3qngL4jeDtXm0vW9G8V3WhXSEm21a0hkkgtZYXwYrj+zo4tQgMLMI&#10;n+127OueIli3Z+x/iPouu/Hj4dXtu2u6Dc+J4bW2k0vxRb+VcWXiWWy2SG016HyEkhur0wsr6kI4&#10;pY1aL7RH5Zd6/O3xv+ztr3wwvDeafeXUunWMsRk1GziZ4HSUsGnuoIy9tF5kx8q/wWt1LwzbpYpn&#10;ig9a+Hes3ZS2j8O6/caLrPlq9xor3dxHp98x8uP7TYMj+b5ckm+C7sv3rWr79kFzbSxR18tmGWUn&#10;TwubZfiHN0atOvTrcrcqVSHK3CrpzpWXLOFW8featFpHs4PHTnKrluOopOcJ05QvyucXa1Sk1Llb&#10;dr+5y3i18Wy5v4can8VPgX4khnvItZ0ZNMvom1PTQS0FiYnMy3mlRSN9otQgG9YopWtbhJGMLwMR&#10;EP7iP+CTn/BQrQP2s/hzdfDPxbr1pL8Zfh3Y20lxbEmKTxN4OkSOPStfs2k2w3UtsoWz1L7O25Zf&#10;JleKHzJYov5L/DniTR/Gkmp+B/iVFJY+ImER0zUlMc6wlGNuAUO3zdMKyhpPIk3Wz/MsEiMFfN+G&#10;ev8AjX9jD48+Ffib4H1iXT9S8Ja5aa1YTxzyRLqGlzSkahoWoyIDFfeFtXs5jbzB/PS1ic3UClCo&#10;T3cl4ljRx0cfGEaOMp04rMsHB/u8bhHKmvrdG/LzOm7unOPNyTvGUoxk4z8DOMinUwv1KpU56Mnz&#10;5dipK8qFdaywtS+qUo2i0+Xe6vJQcf8ARPnQjd7HPfghsdSoBxkcccHcGIqkg+Y9eOORzk+35/jx&#10;WD4C8Zad8SPh74J+IGk7W03xl4V0LxPZFMMq2+s6dbX6Rbsk7ovPZPmyylcHHQdEvXABzn05PJ5J&#10;z0HPI9PXr+6wqQrUqdanJShVjCpCSS9+M4xkpRfZp3TV7/Ox+N1ISpznCatKEpRknvzRdmrdH5PV&#10;Iey4x6kZ547Z/D9ao3GCCTxj2yDzjGfX8uK0GPyjI5wOxxnvgn6f55qjcAY6dMHgHrj+ffPb061b&#10;s2uzeq1Wnu+nbW33kf13OWuBmQgYBycnPBzn9PfPv6VWT5sgfQY4AJ4zzzgHkgEZ5wQanuciTK5w&#10;ODkZGB7jHP8AI/lTE7ZwOuFx7jk+oA+mfyrpp909NPP79/lffc5JataJOL99prlu2ru35+empaRR&#10;jGD6k4HU8HnJx/PPIqyBnA24IBwcleMg/wAxgY+lQrtJAwTgnBx3I456HB6cd8etScnGWGB7c4B6&#10;e/Hb8iO2q3v59fl/XfTbqTdWV3o3Z27K339+/T0kUgjHUqcEMM+vQ5+oH9aeBuU9Mgj6E9QAOvUD&#10;PsaQ84Ixt3KMDPrjr0wOvOenfpTju7ckAjIPUEbQTjqenYEcVsvL8P619Qu5NO6v5+VrLv8A8Dro&#10;7R7eCFxuHOeeOOgORxxVaWAHJ6lgFPYqOSSByOBgnrk5OOau7dvPQn5cdQRjqxGT15zx+VMwTjBX&#10;K84OceucljknAxxj1GBScb7/AC8tvv27FfypNqz3XW1rbLo211+856axEmS3QnnqTjGQenqPc4Jw&#10;KovpS9AOQeozjjnvg9ORx9R0rqygbJBCsACeD29uO3B6Z9jimPBliRyduMkbuPvZ2nlSQB3/AFrJ&#10;0U+23ZeWmz+RvGrKKUd9Orvta+rTve9+hyIsPLI+XIAOeSGwDnPYHjGOPar0FrtIO0ZyQDkY4wOg&#10;PZgOOvUda3PKG05HJbjv06gk54IwO/1zwXLCoHyhQflOAAByWB7Hr68etXGmo2tok1ovT82xSqOW&#10;/wA3/l2/r1IRG2BwvQdh6f71FTnAJGE4OOvp+FFXyrt/X9L+rsm/9W/r+vVnqUwBGMe/1ycc15p4&#10;zyLKTAOdpwBnr26Y4z7e1enTD5DxnOByOw5//XXmvjPeLCQqvPtx2/n/APX4rx8V/u0tL+6tvlv3&#10;/r0PcwH+9Ub7e0hf73+ex4ZD807EDjdlmJwBzyMd/wA+e/Wu50aIFlBAz8oyMjAxj29ef8K4KEss&#10;pDf38nt15OfT8OMV2uj3ShgoIHQDOTwDhse47Zz7+lcuWRVtVuuiV+l/Tz+Z3Z27uMUlbW76LSPy&#10;+f3XPXtNi2xDAwTg4PfPAOPYdD610CL6r1GcnBz7AY7/AM65vTLpHjXkEhRzzzjnH6Hpj0HrXQJO&#10;vHTt0zxn1+nX/Jr1XF6pa79NdLd/XS2/oeBCy00T2XTTTT/ItBD36Hn/AD7/AOc1KF6DA68d8c/1&#10;7/pVdbgZ7HkAc9ef88VKsy8dOOT0P69cfTFKzW6f3GhYVcDkc/nxT6iEqnnI/Pt3J+lSBgehrKSk&#10;+mz6fLoAtB/z/hzTgxHQD0zjmm5GcH8uh/xqEn0T37Aflj/wVq+OqfBn9lPXdLt9QksNZ+KuqweB&#10;LRoGZb7+y7qN7nXP7PwjhLm702GTTVaVfJh+3q8p2ozD/PM+O8Om2cd94yu9Xa51u61C/wBL0ew3&#10;Tjy9Ms2kP28O6Abb+dppUYS+Y0VqkUjM+8H+sT/gvR8a11L4peCPAFms82l/CO1/4SHxPvdFtBd+&#10;IIbeO1WKMyqrSrAzxyS7C6i5iYfdwf4v/wBoLxHeahe3hlmje3leVoPKkCQIsxZCiRFkwWYXLhc7&#10;WZixJYs5/D88x/8AaPFWYOnP91g/Z5bTfxaUHfEQX2f94qVedrXRRkrRP1PIcGsNk2Fc17+IlPGz&#10;0WsWowpKV9UuSPurX4nbc+PotKXxX41knltpJY1kM0k825iyhixwnPzqrgwpgKX5xnGPUPiTqH/C&#10;DeHJrJpER/Jju9QVG2yyXKxqlnZZYlfJtRIkQiK53xTOWIZQm38MLW1/ta41mRFSOCcwW6SIphZo&#10;IwwlV92cAyZfIfPljaVry3406NrXi3VobTT3e4SWefUb+QRvIQAwhtgYwmXjU+Z5zAFYZCi5dcuP&#10;Vwzjicbh6M3yUKCUp63i0ltZaW302cmn0FXvhcJiK0FzV6t407Jrlcnprd9LPTpFpWZ8yaPHeaze&#10;PqC3Ei6mLpZdrTiGPazkEoXJVHDc7c7WVsnJ+evUYtQuNLuVt71ptMdovMtLiPf9nlBGWR45EMT4&#10;ZnRX2Ru5DbSxYGsNPCd7pcEsps90kZf7ZagkPCyKNzIyqzPDJjeD1jIZWy2NupYafrsto+9VvdOR&#10;A0aahEJhGCWLLH5hM8QUKdyqy7GByrFWV/dr16cpX91wTtGLaTS0tBaNP5p2Xoz5rD4aromnzO/M&#10;7ayk3dveybfReWq1t6tpt3BqEFsl9efYb1o3a3v4hL5DM2APJu1XiN2+aRLmUtFksrbRtrobvRtR&#10;jgji1/w/b6hbLGTFqMMKysIXU+UzmBvMK7triXcGQnfvccVheGtFC2oZ91lZGELLA5aS2IZsFo5k&#10;KmJo5CBuKq6Fs+aAQ1eu6Jp3ivSYP9Dtk17RiFIt1aK7Ta5z5W7em0FSdiEQSe83FebJxm3KlNOz&#10;96Gid9FdWu17zUd7N20tt71Kk4JKpCX80ZrZqysrP5/pbpxWn2lxp0SvpNndtEinfYzSJe2+1gpA&#10;hhle3uYgWyiq7A7WCEuUfbuQ63p1yPJu/DQS6BjVv9FmgKudxi3BJfLbDFSqngkncxHI6yWfSUjR&#10;YLa+0d2Ym6sLtGmtrd2bcxtnkErRwyNuEaeWihsAuyKNuXLqFqj+c9lDfZC5KSGMsVyAGaGWXy3T&#10;qoKIuApyO83lC12r3bk+VNr5pNb7vftY3hHnVkm+urdtLLrr2emnR2OfutMvfkvrSy0yMFsF3doL&#10;lHOF3mcw3Pzcbj0yyx4IxWVc6V4j1YxLF4jtbJSCZLffFDKEwyunnSFwobe2GG0MfmbYGfd0V940&#10;0vYYolurRQSnkuILuJyY8cMimQYYj59xIBJLKRmuG8wX11GsKq0SENJNJbTAR+YGcqGS4jUeUuWI&#10;dGO0HIc5yTnyPnp35v5pJPdR2t66Xasl0EqSl7kn7rlqoycU0rSd+9raX6+mnd6f4Vv1jgeHXEs5&#10;I1dJfLvxIlyVYEyeWfMjjQD5gi5MhfGeGr3XwhpkF01taeKdTsdbsdo2vHFFb3loQAAbOf7TGcqF&#10;DIGDKzKdwY18/Wd3HawFbS5uJ83JjCFtkEifdbbuklKZY/LCQ77csGI242NKvbt7rD6ydMgKlI4o&#10;xEypgbQ7P5jyZ2thV2IRkgnHFcOLVetyutVik0v4dNKSvy299fC7JN3but73OrC06VH3aNOT8pTb&#10;T225uvZ26a2P0u8FeFPCN/pkmjL4khNs7LJDcXSxieERqBErxwPcwNJmSSOaRXBWMtmNQMHs5vDn&#10;hD4O6Lqdz4GSDVPGWr2MktxBBs063l06f93qH9jTXIihk1iW3muY42jdorfz5JCHAjt4Phv4aWeq&#10;6Texa1pGvza1GW3T2L3DyRyx+YAVdZ44ZY5CMqrIkgDEYcqM199X0Ok+KvC9vfx2plsXe3/tbRZb&#10;Z7K90S9kiWOS+06dEDxQeYGe5WB1SNpIplRniV1+axFOpCtCNTESr4au3ZJQcXUVrUqnJHmam0ou&#10;Pu82lpR6+3BRnRdSEI069N3k3fmUFypySty+7vva22p1fws+J0+qWdy9la3PiTRorR9P8X+CtTjU&#10;eI9KSfG+awhvXQ30cI2RyRxG4W+iRmiR02Y5T4r/AAwt/DsVh4m8GSzXei6qsWp2ETLLbajpN1Ey&#10;+XDJbNtu45I8+WgIdmVUtZiWFvM/lcGoXHw21p7gK+q2lwFkt9bDrDq1iHkE1tbXE6qV25jZUlnD&#10;Wl6C6pHbSq2/688NfFLSfH3h86VqcGk3lxpFoxtmSC48zDrGiw6zaM8F3aRy4Zzc20l1bLLJ5qGJ&#10;3eOTyqjxeUYxYyhCU8DWnbGYeUkoypSslNJxvz0XyNVLOVoqM4yUVbqfscfQVCb5cXQSlh6vNZpw&#10;afLFvVqd9VdLqtT5htfHlp8R9Lj0zU7yPw/4/wBIlig0TxVEhTzLq3dhZ22swyFiXVN1szoiPPZ+&#10;Wn7yW3VX9E1L4g6p4w8MH4feM7K0tPHvg62l1DQbyBoZl1m3tIUN9o0c8jf6RZTwh73w7fL5htpX&#10;WyfEVx8/hPxf8K6r4e1aLxNo2jSaRrmmSNczaZL59zpPiXTVYvNYR3bo0M8/2f8A0hJD5jvtWYKt&#10;7BLCcB/FOn/ETwinijwvNMmveHrrzlhmkEeraRdFV83T2lRpHvNPunANtdLuWcp5cyxyFGfavgqE&#10;sRh8Rh7eyk17KvDX6tWqR93Wmk5UKkm6dSk1aacuRwmiI151MPOlWbVWPK6kLe9VUWoyfK7e/TVp&#10;xkpN3XWOh/oYf8Evvi9YfGP9iL4JarB5aaj4Z8NQ+CtYtIwQba88OFtOhL5G4yTaelrcO+wqZppF&#10;JUoVj++ACHAx68nI4HoeAT1/XjkV/PR/wbsfHuH4lfs9/Ev4b3cNpY614A8Xw6w9nvSO9ex8SWx3&#10;T/ZvvPard2UpW5QlDJc+XgMxJ/odC4JHJ5PdsYzznJP9Pwr964ZryxOS5dKek6VCOHmt+WeGk6Dh&#10;5yvDdJKbvJJKSR+JZ7QVDNsbBfDOs6sZWsnGty1VP5qe3RWXQRgeDz7A4APGO4OevH+FULjgNx6/&#10;TjHXGO+enbHtnSbrgcgdOc/lWbdfcYk4OD6jsT/X8q957p9XJdN1p+vfXzseQ/y6rbTqcrccscdS&#10;eMg42nr6dB759c1Cgyc9T0/nwB+HfI7nvU9xnfgjgg85zkHHbt/n1qui5YneQP4cdcc5B/XHp610&#10;Q26+Xytp3/Q4ZW5311+yrL7nf5ovLkjJweTgDIxnjsev8vWpVBAA5Ck5PHQdSc8njr6d81EoI4we&#10;gJOPp1P58Y6H61Ov3gC2VAKsMnjdwMcdgcev6EbQ3/pdV/VhLo+l+v39Nn/XkS4O1yeBjocc45Hb&#10;jP8APpQVJAIB6jAPHOe/UEfhj9KCWYsrdBjOM5x1znJGPXHJxj2pwA2NlmwCSBxwAD7HJxj9a1LS&#10;so9Vo9l9pLTvo/8APyDAHUkEjOACR379Dj0P48U0Ebs7QcjIPPQDvzjOOgAGT14p6qpUktnI445z&#10;2AOBz07fpSHHQAEYx8p53EYz+BAz17+1AJX0te7s36W0776Jeu9rDSBnAIHA+U45GenGT04AzSFC&#10;CfVuM59scfge/Gfan7TjcxIC46EDJ7DkHHt/Wm43MPU4Hr1Pf1/l7UDV7p30tbXdbb+emv8AVm7T&#10;hlwVYA8jGDwfbvx/X0pgBxtOR8uTjqMMTn0469Pwp2SGx2J7ZzjGNo6/1/pSkDdja3QDcOvXPIwB&#10;+A7dOuaf9f8AAHpfu1v5bPa/XQZtJ5IGTyc7s/j70VLx6H8//rUUfP8AP/L+reg/l/X9f1senuM5&#10;Hpn8+Rz/APW/nXJa/pxu4TGFB+Y4AGc8e/X0/rXWMe5zjPP49c8H/PvWfcsrYHHdv8jv/WvLUeeP&#10;LJaOy26aff8AqelGcoSUouzTTXqjxS48JSFnWNCuWySFUEgcbc84JHUjv7VZtfDckGDtO4EHuenP&#10;OB09cds8969QeNByBxk9QASPXoevbsfaq/yqDnkg546j0/Qg479q2o0o0eVLpZX6+bv1/wAjPE1a&#10;tZtynq3fTptuvPoZmn2UkCDI5x27e3qOh/TpWyI3I6dv8imK6juf5ZPv2x+Hr2qRZh+IIJI4AA79&#10;DyK2fkrf1+LMIx5Uo3v5vz1/r8+o4K65IyTgYB5x+WPw57VIobPQ9O3HP4jpTPP49x+ePX/I68U4&#10;TA4/meh/KkWuylvvfRPbS7u+/TysTrvB6E5B+YdOR7Y//X24q0pfjr07kgYxzz2+oqms4GBxz3z1&#10;/wA9O9WBOBgfj6/UZ6Y/z3qZK/T9H0/p36bGq28tLPvp+BYLkjGG/Pjj0Pf+oqMFt2Rk9fl559uP&#10;XgdOvNN88HADD2A/+v8A0pYpgZBkgE8ZzwM8ZOB9KjlaTdru2i/r+vJpjP4Qv+C9HjTUdI/bH8d/&#10;DuwWNrrxEvhHWNRvHJaS304aHp6mBeoEDSQtcc5INq/zAsDX8zPji9HiDVtftott1Hp13Z2tuhDM&#10;pV1vUUlgWODPhCqgbjISoAJFftd/wWc+KT+Nf+Chf7UWv+bdS2vgzUtN8AWgdVVbYaTp1pYXJi2g&#10;qyCdL1lJ3MoYZxk7vwy8C35vvF3icsyNHJHFKJGBKh4btBA+CQoaN7gKOMvu5wQTX89qlT/tHNK8&#10;Epw+v4+tCad3KVfHSqqT6awqRS3aUna+p+w4Jyhl+XRk/fnhMJB3192OHpxdvPmUr997Ho9lpNvo&#10;9m7R26qun2vkbG3BJ7uaFDMwO+IkF5ECKELbXK4ZxXibanJdeK9aj042i2uhRWNreWzedGby/MTS&#10;obR4pUYL55wVDkjq5IPP0542tjp2khGZUf8AeXQXdz5zSYgV8Y2uu7eBtIYKgB6V8l6ev2CaW+TD&#10;XWr6zd+SnXzWkbyVuHDA5W1trRXUMB+8cMDh69bKU5LE156+6nCLVlfTXR6rXT56nPmeiw1GLbvN&#10;cztqrJW/GyXy6Wv6JZeEZ/FyObrSbiO7QB5Bal7kwvk5IKo6s7H94YyQ2cGJy3yV1vgbwXBp+q6l&#10;oOvaXFNZXGnzxWWokBZ7a7KGSze7huI4ZIkM0iGSbEUTBFONjPu/RT9jj4F6X4x077ZqNtd3FtAV&#10;23NoXS4NwGZme0GWEsYRuYA21UPKseR9mfEX9jjSdd0u4aESSWVtcLv1NbMf2npkUaBIZZGt1huk&#10;hTcQwRpCsYWUxbELp8xmvFmDwOKnhK8puzcZVKSblCTsuZRjzNta2V1e1j6rKeFcTjMPHFUopS3i&#10;qmiklbRt6K/d9VfY/D+XwiNJitb6Gxjn8PXFx9nvoIIybjRptRU/a7ac7MzQMIUkspCm2YxSRxmS&#10;ZGiORq3gy98PXDX+nXTC2UxvGscrBSW2G32urBWjmVm8tsHkpH5hctj6y+JXwX8afBvVLjTdTtrX&#10;UdC1W1+z2uopJKNN1yBz5kKxXTqFiu2D+fbLOIZo5gTG8Tr5o+erKWfTbifRdSguptOM+bVrhfMu&#10;II3YFrF5GABMZJa3cqQ/3CY2SNG68LmCqwjjMNVhiqDjzRnQmn7SCet4ptqpTs1NSutIyfK00TXy&#10;/wBnJ4WtTlh66veFRRXLLTVSW9Ga1U47O9uaNjjdWF+0sE88N1NbXSrKNQscOsUjAeXFdQTF0OYz&#10;uLeUyhjhCjAmsZ9NE8sbSW1pfKxLRCCQ2F3Ju2jEsFyr28zOx2sUKYDZx8yk+vtpiwztprsZLa6W&#10;ZrKXcI/JRx5kce8gBopUZpYfLZ7iLaY2UkAjLuLSwuEe11CBQ7fvLS7QEZ27lIL5HzAK24rjBJZl&#10;wxJ96njuenGSUaml7WTbjK1murcGnzJrm0elkzxqmAXNJNypy5r6uTUWraS6xurNNd97Hhd94OtW&#10;mkeMXtrNhQY7mFp4HbOVWRraUxREEkB2dBjH3eWq5pPh2yjlWASlGYrJLESokhmGFZsu4ymDuLNs&#10;AA6nk17tY+DLu8tfOUHWLC2O3fCXGq6cmTtbzkR53hyejCVUQZ2Ngg0NU8JusSvbGC+jTBUyBRdk&#10;g8Q/aFGXKtjYGkJ3kAvHjaGsRTrK9KpaaTaSaaTVtWrPstGrbLqQsJKm05RTi1bZq+32nb5Wv066&#10;nH3HgBb+2SZ7CC+UqGhnS4kE4fbsG1oszI+HJy0Tx9Pnxk1yA8ARzPIdPvtU064UgmKd3SNSxwpl&#10;DJwCAuJxuhbnHlnG31XTtRNhK0V3Bd2kiEZEwYNvVVAjGwrNHtClgfniAwfNOMV6PpOnWfiKJW0+&#10;7R7lPma0uCkd2zfKxNncHiUlSwwjuk0fISQBgeLE4+rRtzqLipRvOO+9rtJ22s9dHe2lzqo4OlU1&#10;u1JLSEm/LSL2vb57+aPGtO0Hxr4WS21Jbe8vIVRW+1WM4WRoiDn7PNBP9luEDKu5bhWO79zIYnfj&#10;6H8GfErX4IrDUvD2qX11BM7W2taDdwFrmJUO1mfT5CtzL85ZTDbjI2mS1jjDLW54dnn8OOkNySdP&#10;mk8ue2uohNAxkyGWS3lUxxSMqFleN2jMgzA4LCKuu1/wZ4L1owSafMfDGpwmOax1C2LxIZXRSiSk&#10;MHCzN80Zx5EgDROBMNrcSx0XUVPEUVyzjJwrwXNFLTWUbOWzvpzcr+0mbzwrjFzp1Pejy81OVlpa&#10;1lKT5HddLRb7PY6SXx/pMkMK32lXFxFhFhv7R2XCzxuH0+ZJz59okkqORbXdsnmMHVZpDkPQ0a+8&#10;MatewatLqmo6V/ZvmtFNeQNPJEYADdWkQt0iv5YifLMsPm+fbREOrCFHasKwn1vRLgW3i3T4NSEW&#10;Aur2SNEbwBomiFwbQGGcSbg0v2u2bZIxlRy2ZR2NvD4F8Ui6kn1aTSbmVk/dgacpSYFjFLJMQnlX&#10;kBO03KeVP5ZPIAG1V2oUpScITpyjaVWjzSXLp8VKN7XV05KVndxa1aOeClKaimlJPadov/t13Wu3&#10;k9+xV8U/EqfUdMbS/DepCbXMs8lve2lylnq1sDtePT7l2ufnuE2Sq7b2DMsTSqkhQ/AfiHxFr/wt&#10;+JMPiq1sp7DRdRfdfQTEXNojysftS3MaF1e3mDtFMoBeByZSzKzY/TGL4YW2nWiTLYpLZ3am8h1F&#10;0lZGSLCyXCTQefHDLIMO0kYtYy7FJF3SPu+UvidoVnr99NGLaODRZr+OAWs8dqhvxG00j3Uc8sxF&#10;wjyh3LK+12xvORHs5sqlh6jnRox5KM+bnT68z0bumtJptc97Wd3YvHKtSanP+LBqSs07OMYt/C9b&#10;rR2+9J2X9F//AAb1fFT4c2n7SfiPT47yDTNS8c+DJrfS0M0jfa3dYdUOlr5ZMYjRoJbhftW4h4oD&#10;A4klYP8A2jEfNnp6/TgcdDkHggrxkHpX+VB8HPGPif8AZx+Ivhzx94L1ia3HhnU7K6jFjdutkkSz&#10;I6W9zNaSeZYMjIFgcqIi5PlzAIhP+h1/wTx/4KKfCz9tH4d2Cw3cHhv4l6NY2Frr3hPUdSt7m9v5&#10;ktwk+raRIjedqFjJLExeUIXty6LcAM6s36ZwliVgPaZXiZRiqtd18HW57xqucIxnQlKySqU3CMoc&#10;1nUjPljfkZ+dcTYdYmccfh1flpqliaTSUqSjK8aqWjcJKbTsmoTjG9lKKP0kbjAwD3JOM/57e/aq&#10;F1gqcjCkHJ65B6jHfjg9Pr0xoyDHTnHXjPbnqPUf41n3QJXAHoxOcY28g4PXGOnfpX37XW27TWnT&#10;Tb5L5nxsklt53t+ByNwSXY4wewzkdMdMDGTyOenvUMeedvXHGBxn6/X0I9+anuPvkYIyeT1Py5Gc&#10;jn5eeMYx61XjZxkdDjI6ZPHPGD0PQe3NdEE7d+v32009fI4Hq2tXZt+uqWtvx18y6M4PBL46jgE8&#10;kAZ3dM4zn0qwGwM4GONwO7JbvznoO3yn/GFFbqCGJ+9ngDPXA4Iz+OeR7VZw3oCvO4n+6Rz3GeM/&#10;jW0Pl93p1/p33Et1tv8A5d+nb5i4Xhg3GOQep/LBzj+g96XfwR+XHsB1yOmAenX8qQ44x1IHC5zn&#10;37du3PPINPKYGGABI+Qg8kgEtu65GOmOc/lVmi26u9rLTp2WnrfsKMDacdhk+hP948nB5J9B0xxT&#10;RhcY25HOMfLxnIz279c9c44xTcvxycYwOMj6Ck5C5JOATyOuOvIAGfpyDjtQNLRau+j76/O/4Dgc&#10;ZUYPQjn0564H9OlJnIznDZ4HYnt2Hc4yc0AkL7k7SMAcjOeueAoz+f4t3b8Bhggj8AM8qfbjrkcn&#10;1oGPyARkDqMYxjvnqOvp245FNByMnqenPHpyRg4+mOOh6GlA6gYIJ7kZGCeR37/iKbjcFJ+UcAdu&#10;M88Dj3GePUGmm/xJfSy+ez0tbV/igDN24H+8f8KKXcv/AD0f8Cv+FFXdd30+1/h/zf4/KbPsv/Af&#10;8P8Awfx+Xe3N0UHUYGcj/wCv2/H3rnpdWhBO5hkHpn1PQ8dR1J4yKdrBmEchQjPIzzxkde/48fma&#10;8C1S/wBWS4lCynaHYjB98bunJxz759ea8PE4iOFcLrTbr0S1vZ/5fM+gwmBq4xz5JRjyW+JtX62t&#10;8m/w6nts2uW6felTAwMs2MD8e/19Olc9deL7CFiHmTIOD86qMgEnqSB2Cjvx8w5NfN+t6xrqo5S6&#10;YAAnggDPPOD1wRxkY9a+cfGXjLxTbOxg1FgAWGQFPqc/MpzzgHgkDoAenXha0a7WjS0d5KKWtt9e&#10;m/8Akjkx+Dr4Sm5c0Jtdpe90dray23dml59f0PPjnTgcmaMMcn/WAggDO0YJ56f55p6+O9NbAEiD&#10;PBJcHbnrnnpj3x696/JOTxn4ukbH9vXCuPm2qNiAndlTgD24BBI7nNMi8deMYwf+J5dOwByTypYA&#10;4CkADOegOffNOtXjSnKCp1JOKumkrSaa5lrfbXy+88iE8RKKlJwV7JJVVfS2tvZJu+9r37bo/XZf&#10;GmlsP+PhMk4I3r0z0HJ6j19+maenjLTHYgTRjBxnzVYfiN3B/MD8MV+O978SvHK4SHW5wpYZQBOc&#10;EZ/hzz9T1GAe7LD4l+PBJk63MwBXLYAJUnAOCg/4FnI4/Cs/rEf+fVV7Wdvd2T+JSSV/PV+r1unU&#10;ryt7sLXevtE3pbpy3vd+SSVvM/ZyPxTYv0mXpn7yk4654PIxg5A6HvV5PEFmefOXkdcnPfr044P4&#10;EfWvyg0X4o+NGZUbUmbGCdyKc4PGcYPb7oIB2gYHNenaZ8QfFsqndekk8Dj1xtyBjaD9fx7Voqt7&#10;XhU1SdlG7Wzafn003ve7uejRw2IqJNKCT5dXOz1s7rbz02Xc/RQ+IbNSMzIOmDkd/X0+p+pp6eJL&#10;BXC+cmd2OWUn1GRzx07dK/Pa68f+Ko0b/TRgg465z22nkZB9Rz1A4NcjffFDxfCTsvgT83zHI6Aj&#10;5TtA49xitE1JcyjUtZvaz08v8rtu78wqUa9NpNR9eZaLTtptfe19EfxKf8FWPDeq+Ff2y/2mdOnM&#10;lyuvfGnxPrKSuu6S7ttTtLG/jLMWZSlst6YgjYBG4qADkflp8PdDFpBr9xJFEt3d6vaW29NuXjSQ&#10;SyFl3MFxJulx3ES5BGK/oo/4K4fByS++NkfxQnRWb4h6ZJdXHlk7v7Z0izFpdOwUBDLcWqWnzY42&#10;FjnjH4FXNv8A8InI9vMrL52qmeTcw7g2ka4+UkkFW4OOHJ4Jr+ba0pYTNs0y6cXCrTxklFNvWj7X&#10;noSXdVKXs536+Wx+2YL99luX4hNSSw1NX0a9rClCNSLtdJxneK7voU/jD4hEdlK8DhjDGgAUkDzX&#10;QLbIXyGYm6WFWO8qqyNxg5HgkEEh1rQI51Vk2AbSQpMzywWsjZHLOw/eYPDEg4wcG98Q9WudVhjt&#10;UchtR123IXI+Wzs2jdDhgMB5R8wy3ROMZ3dJFp6G3sNQKKZLG7tblVBLsLW4WGTJOACFdEC9AQ+/&#10;jbx9Hh37PLppWu07XtsnFXT6JdN/vOGrF1cwoxl8MeW9v719elnqlv8AI/qq/YT+CSWvwx8KX6p5&#10;P2qztbuBIYcPJM5+YlnLRx+UyhQyfM7ZJOzgfpvB4AihW3mSFfOjwJUEKAOiqWIOwoXEh+QlJN8Z&#10;fiUxmSJ/mn/gnvqVt4h+Bngq7tuTHpdramTIZUkgj2ExnGFOSGYIoyVXO75q/UjQ7CFwlwqqXVIy&#10;odF3MSAZPmK+u0MT8xYEE44r8JqYX+0cfXnWmk5Vqid72iufV2cor3bcr12tq3q/2zD4hYTBUIU4&#10;8sY0oJ2SXM+WLs29Utel9T8/fiH+yx4D8e+H9a02+8HJqmn6rDK9/ot2sdjcl50kL3eiXlzDFYSN&#10;CX321tOkJkkX93dRA7K/FT48f8E1fF/hSaW/+H10PGfhC3geUaffqdJ8YaU4L4spJJDJEklvtYN9&#10;pcQykbU2bUC/1+w6ZZalGyvCJSSquyqQwBYMSrLgK7N95x1wPevM/Fvwk0nWlkkXzIJ2dnXnEhMa&#10;hArMmN2cAr5m8n59wbJB+vw2RY3LqXtcrxTk5e86MYuFOclG/M4py5ZqEnGU4TvLZOm1I86visLj&#10;n7LH0VPlvGE7886a0StK12u0XHS95OWlv4BPGPgLxv4Cub2x1nSNWihSZ45dO1exmt7y38uQtHLH&#10;crEEeVAcrcRl485RZShBThZ760mtBFNbyCK4CeakyL+6dThby3uowFhlBCpIobZIpLNGM8f2jfE7&#10;9k7RPEhvrS90bTNXguGma4tr3TrMyGOQlWYpdKIrpTuY5juLeWLA8hFP3vyV/aC/4Jf6Bf8An6j8&#10;P9Pk8P6nHbSGXSUvL2ws7qUErG9pHqqPaxyn7ghivJIZGJVQgORdLiSVKSp5tgauFnCcV9bwr54u&#10;TdlKcLp3Vk5O85KTSlZu55OL4ekvey7EwrQav9XxHbR2U2mlZv3bcnnskfhHa6lqPhS6W+he6miV&#10;Y380EOGt+iy4VXW4iYcMI2dlI+dI15r2rRFi8f2hl0u0083rqgae2kcb2bG0zxCdQu5RtclAxJAI&#10;C9eS+Lf7M/xg+El9Pa6jpWt+Qkkzol1aTDaFbcyRygywSuEwxSKZvMQgjehNfP2jeJtf8H6zDd6f&#10;/avh/WYJGe4NuB9luiG2uLqwmZFbcF8tiiqPm3rggmvaU4ZhT9tgMXQq1GtJ0+ZRl8KSrU4v3db3&#10;vFvSzirHiJSwU1SxuGrQpp3lB8vuprV0ajupLW6jdadb6P6Y1v4ceMdN3JqWn+ZbBsx/aV/0eQBA&#10;2+1vlDqpJwFikOV3/KAwJHPad4dvbS5F1AHtQJT5kUwEDwytgZWQmIl2OZEkVwsiK2HzE6D3P4ef&#10;tYeHLqOHSPiFpUEU8iJD9vi2vaykgKzyJK0bJuwTs/fYJIVjgAexa14f+C3jLS5J/DviOPSpRtkD&#10;WNxbxW6SMV8spBfSeUvlyeWzAJDwCEznJ8WeY5lhanscwwdZRvZVqUPa0Zdb86bfvLXl+K3Tv7MM&#10;vy7GQU8DiafM17tOUuSak7NJpNJWXVXvZ20V34ppd9FcpDY+I7e31Wx8khTJdJpd+jiJY1MF5c+X&#10;Z3gwu9beWSOYKMJ5rMCeqfwNHdRu3h27lvIvs4X+zdUH2K7Hmkj7LBfFkiuUUZXewmWVWXaEbcH4&#10;bWPDY8PsG07x5oeoxRFiLYAIzgOcnZm6WOTIJaWExggDJK5FdV4P0Xx3qMYk0x5NTt5V+0WzpG9w&#10;j4cF4baSOELsBXc+xdx+VpNzKM9bx6pwjXpVItKXuwqKcY6pOzhOK667d9Th/smtOoqMle7tzQcZ&#10;Wd97pu3VaaadevNS6d8SvBsrWiabct4e86OX7Lru25tEmyv/AB5XbFJLXaz7FFvcMoKABQrME7Sx&#10;/sWZ4k1DQ9PsdYeRHEtnepbxMz4ULOk0bxyzN5jMu5GkEQOYXZwUsXvxS+Kui6o2k3un3tppsiGB&#10;LdNBgIiDADi4u7aIySHDKJBiSNT+6kQszn0Xwb8FvFXxAuLG5tLHWZdZmcyiC4jufPuZJV52SR+S&#10;WiYhfLheeRYiCyygO1azzinToOeMnhcJzL4sPiOdTk7OPMpRi09Fe1R3vYyWSYl1lChRq1lG3N7a&#10;nGNtm3zOVmrLd8v8uzZ6dpEFlc6WlrLdT209vHsEdxcSNbJEkboWSO3Efnhf3ZEfkGJwqlSxkAHy&#10;98Y9CggfTZtJiiZmknnsLNhD9leJMqywr+7S0U7dpURRwiTf5hZkmx+jWtfss/Ej4a/DXUPiTrPg&#10;XW5dP0WyXzNKmivLa9uppiUt7yIv+8IM4Uw7bia3OUXazAY/HTx58U/Ed1r1zqOteHLrTLPzZLRU&#10;Cvd+SMgeTdtCyyROilHUyy2sYc7olI/eDDhV1MdmWIqKpUpYWlFyj7bko+0nJVEuWnLlqTglu4wS&#10;XWT0ZnxLShgcJQgoRqYibSm4vmhCMXBSXNBOEXbTVt+S3PRNB8ONqskRbT5dN1WaLDzparc233SM&#10;3K27Rb1zHx50Uke3g7gFr9D/APgmr8T/AA/+zX+1v4G17x1oOpaxoWqajBpja14RvX0670a+nmjW&#10;G/gtFuxpt/ChcQ6np8if6VazzBEWTYG+H/glrH/CRarHHZ+ZEXtFvJEjT7e0unoVa6mSELcTTtBH&#10;5sjQpK80UUck20bCF+4NEsLG38b+F7OzSC409Ps+vRXGlrawtq9lF5dzc20bR7JoJZPLeMQQTRTL&#10;OIluDG4VR7WcZ7SyOrGVecHCFSm6cpRnJQqRmpUnO8ZR5eeMWlK6STfuv3lw5Twvi+I6ValgYP28&#10;cPXqVacZQTnRp017SKTk5c3I5P3W3dWSdz/QgtLqLULCy1CASiC+tbe7jEyvHIYriNZUZ0KqyEqx&#10;yrordhgBnWrdkeU5GQUG7j0HY5ycVg/DXWdK8SfDfwLrejFn0rUfCeg3djuJZ1hl021KK5bc7Mqn&#10;azuxztBDFcCt28A8tjkj5ecHGevXjke361/QeHqRqUaVVNONSFOSau04zjGSae7TUrq/R26H4FiI&#10;unKULNShKUWndNSi7O6f2k173nprsuSnwSe2c9Cc5YDB5z0PT3wPaoocKeW5JIPc/N0wfyH5in3H&#10;LHrgDj1wOef/ANfbqKhjG0qzZIbrgdCehOfxPH413ws1e9uyWnp5aduh5d3eyu29ekddN+9nt38j&#10;RT5Gw3IK5A6jHofTOOf09DMGLdfukHgdM+4OfyqELlc5BwMg5IYducevbj656VKpwowxweD7HH4D&#10;k49RzWq29bN+unp8+horWTau7ra6s9NX3+XX8ZSVIyARtOcnPB9sZA7k4HUcelJkAYO48kA5yBx1&#10;5/DPTjt0qHdkYUnAyTk4PrnIwO/XJ7+2EVlGCxLddvcAnoc8njp7deSKZS+ffXfvrYsZxjJBBB4z&#10;045I5AzjOM8c80wkjPy8tz/D0I6r83XHTqcjHXioc7mODg/rz6ZGO/8AhzSuxGfm5AwADyeAOfXP&#10;1HTHY5A10Wn3Pv27fPUlDdBg/M2eRzuPHX/9f88nXnkk8cDHcH8ORg/UjvxCHGCfmyeDng8HHBzx&#10;x3I4IPFKGAGcdiSoORlQG5POB9OSBxQMlAzhjxz07jB79iD249aX5QCfpgc4AHce+cdemPSoQ445&#10;zkqTnIJGR05PTtxz39KNwBbn5inHUDcxIIPt07/nTT16fO/6Cauuvyduq/r8OpLuPZBjt83b86Kh&#10;3N6/lnH4e1FInn/uz/8AAWdhqyEpLgcBc+mScZB9sE+/9fCNStme5uDjgOQBnkjPOMcYP8q+g9UQ&#10;FGIzgg5/LHAH0rxq9t/9LlGTyxxwAenbjr0x7eteFjoc7oSfV6bpaqOjS6/8DY+pyqpyTrLa9NNd&#10;deZR2/7e+R5ZqmiNMrBV4YHaAM4653HBBHPOBjHtXi/iX4fG93t5XzM5KjZnqeTxgEd26ZHp1P1b&#10;JZh1BI6cnrj3UY9cY54rLuNKjlAHl/LyeTkknPpyR/UkV7uVulQUZNabPS17Wd337aXvqefmkamI&#10;vGTaTsm+m6u3vp02t13Phe8+FEqS71hJVlyVCng5Oc4J4IC4I6dec1Qf4WXQ4MTHGDhUOBk9uSMj&#10;3II69TX3HJ4fRj/qkIOB8oGT90e5XGOcnjOfSoD4cTq0YUZOADnqMZOAQNueDz688CvSnDCVG5uE&#10;W3vZ9+XtJLbuv8jxY4OUYr35Oztqtd1bqumz9Pn8Kz/CW6dz/o/BBJ+VskdOoPB98ce/etD8KbyJ&#10;iPs7AnIB8vGF/ugEZz9c+vXAH3ofDy4O6HgEcnGFx0PTnPXjsPeof+EajALCIYPcAZIP4dSPpjrS&#10;VPB2S5Ip2te12r2063+a6eSLWFqU3zqd/K2qelrPZN6tt7pd9D4+074c3MTKWiYHIfIXGCOw4yBz&#10;xg8noeOe7sfB1xGoVt4yFUjGM4AA6ZJJ7nOP5n6MXw4qkZiABG7kZOBg9Pp6jt7VcTREAOIkYZH8&#10;HUjkKD159uff1pwwbS0Ss211l062fbdv7rHVGVemrc763SbV9E1om1dfj5ao+arvwlcOp2xk5OBw&#10;w2joduScAZJOdxbHQd+G1PwJfyE7YjwGOAMLgAh/w+rdD1HQ/Zz6IhJyg57BTk498dv0HJqrJ4fj&#10;JwIhtI6Y9wQQMA5B/wAnpW9N4eLXw2bT7dFpe2m6vbo38sKka9RaTstm9WktNNHr218vU/Bj/gob&#10;+y9r3xN+D9xrmgabd3Gu+BRPrMCW9s0ss+mvEsOsR25bAzDajzjjduVWwrZUD+M3486cLDWrWNlW&#10;0jgvFjlM6qXMkTN5o8sMjuFkWSMEIRuHXBFf6jD+ErO8hnt5bWOSC4glt543jGHhmjKSo2eqyIwV&#10;l7ge1f56v/BWn9n6w+DH7SnxK8O6TZT2mkaf4sl1Swtp1ISPSNSWPVoXt/l5hWO5CDJznJydjZ/A&#10;vEzJaGAz/Lc/oStRzNfUcXTs7U8ZQpKdCcWtLVsPCUXF6KWH5ld1Gl+pcFZjVr5disqqL38JfF0J&#10;XvzUp1Eqyknf4KjjJW0tPl6H456/pqtcaPdSlgPOeVDIMqzPNCyZwAFYQ22WCjO9yVIDDb6Jpl5A&#10;NAtJX8spe6fDYXbHaAEna4jgug+0eWEnsYkDfdXzABgHbXM+NpiTaGNPKaK68xShOxofJiZmwRhA&#10;Yg5HByQ3IzU/h2RbnwPJG5jNxBa3Vlgliqul79usy7d+QibhgAyAYwST89harlhkpXspTi103dk/&#10;/AXdvW1uup9HKCVdNK/uwfa1rWv56vX06H9Xv/BIDxhca38D49HeZHuNE1I27BpV2qRGhiIQMSA7&#10;RbiRnjc2G6V+6+gvNstmm+Vd+Qpb5Bkr5mQF5AY7iScYHQjiv5gv+CH/AI2W70vxt4emZvOtru1c&#10;B3B/dx74C2QQSx8xSzY5wQeMCv6i9Ci/0SNnczlAmGZgoCFUDkbVVSQOc9fu4bPNfkUqM1nGOpe9&#10;H2OLrbOylG6rRbUbN3U3p9rVNrQ/WI1F/Z2EqOzVXD0dLd0oNLompRfzXXZ+oaU2IwqHA4kYq3G6&#10;PBGDxjvjAyCBjkDO1d28kyAbHWIRkkortuc4zlTkFVJADE8KTnpmub0nyomG5j8+0bTJu65O7BLY&#10;HQZxnGOCDXewzW4t8CRTj5ircZGCDuc8HnnI4B5II4P6plSlLDr2keXlTUoqyW6TstHdvV6PreT5&#10;j5ypJ06sZRTla+t46PTfW/nayTVk9Tz250C3uGkk+zpuTao+VSruGycMM5PPflAwPqK4658JafdC&#10;X7ZYw3ELsYRDIgaPlizFkkDLtcOw4BKkHHUY9ea5tBcCJCiLKRvxkjL8hgDtb5PlBdVxwefSrILc&#10;kxRHao+ckgNuByyD7uEL4xyCC2D0ox2BwlR/Zc7PmUoxd2+W2jSVly2s1Zbapu+lSvUjZc1RcyjJ&#10;XduVabeV1bS/zR8x+Mf2e/APjTTJ7C/8P6ZKJleKVbiwt7hHgYFPs4SWKRtsqEFl3bSyqwwDivyR&#10;/aC/4JF/Djxs97f+FpJPDlzJ8wiWzgvrIO7TOjLbTGJ4NgkCjyZUUIquoypDfvlIUgkdh8kjEDYT&#10;u3gEDO3ByV4CKMAZPynHHFeKNUsrO0nunQSNFG8igAKZFRRkqASoCsu0d15HK5FfHZpluBj++of7&#10;HiKMP4tCboSsnpKai7TstWrK+zjqjuwWKr8yoySxFKf/AC7rR9rGz5fs1G0nrurNaq6P4+viL/wR&#10;6+MOgvdS+GL7RtQtDK3lF7i6sYgIg+fMhnhu7Zd4zkb0AI5YjNfA3ij9kD4leEdaHhXUbi7GrTTf&#10;ZksNNaK886WQxrHHD9iuXZnlZhhPKDLgHA4Ff09ftE/HXxf4i1i68IeBb+5sV+0/Y7y50+Bbjypn&#10;8pzCk/luXuwrPI8yqBFEWYBH256H9mn9mDQPC2qP8Q/iPMPEPiy7Hm2rahK13Nakkl54XnzHDI64&#10;BMaqY0B2jI3V5eW8QZjKosNQzCWIhblVTE06SaWicpSSvyrvy80looXVzpxORYGV6ssLTw07xfLh&#10;5VYaysmuTmUfaPpZOK3eh+IPwJ/4JYftGa5dWN3qHge6OmuY7hBq0wtY5ldgyGVJGn2HYdxQBm2s&#10;xfGQB/UR+xz+xRpnw00OwXxfpPhlbg2sC3GnR6da3MkTooQh7vyBIUJHltEohLYJUtwT3us/HDwT&#10;8P8AS2udT1jR9GsbBQo+13FrbxkiGSQlWlZTlkjYKxZicZbAya8lsP8AgpZ+y5pmrJpuq/Gzwfay&#10;Nai8iEV6k5EYWMTKqWouDDKkcinY2JXWR5FGIzIPtMmwmVVMzo4zH46vj61BvlockKOChPb2kqaT&#10;lUinGUY+0bi1JOUL2PIx9eth8FUw+FhQwcZe7Oo3KeJl7y0Upv3ZXttFLV2aSuv0H8Tfsufs4eNr&#10;VbbXfh14YabCZI0mxhBmGW8wIsTZZPlO5vmIHOTXC+DP2MPhR4O1S7bR9Hs30y5kjnjtHt0eCOSK&#10;VnhUKUwFXO3cDuCnggdOe+G37WfwA+NCRWHw7+KPhbxJqskQaK1s75Y7ybb9+RLaURzu4UDcyqQN&#10;yK2x3Ar628N3kkMIWWd3icCPnezIQoH3yg4yCFDbWY/IVVj8v6PUynhvM68K/wDZuWV5UpL9/Qp0&#10;mlJxj7lbl919LQqXa36Hyix+a4Kk4xx+MjCppGnUlPZ2fPS55e6t7yi1dX1ucV8T/hB4Z8afC7xR&#10;8Pp9Ks2tNV0e4s41NvE7RyhC0Wz5ML5cgVoyQSNoG7bX8L37Xn7H994I+JWr3kMl1ousadqNzHfm&#10;CPEN1aJcERXbI37lyYGP2q3kQqJWaRcpKwH+gPJukjOHy2N4IOCwDbXUnucNyRjaBySRX44/t/8A&#10;7L+keMNQtvE9vp6PDrKz2N+FQRuHdR5ciyKQY5klPmx7wVlDtDKWhUg/OcT055ZTo5jgqf7uglQx&#10;FOlFK1Cb/d1YWS96lNyfLqnGUr2djpy7DwzRVMLWl+/dq2HnVlJJ1VZzpVJPWMaiWrvL3orSzbP5&#10;CdQ8G+LfgZrnhnWbC5ZzJZ6Vr2mat4edrYw3NyGlhj1CwW3ElleIYpVN5C8cLqFSWCeH5q+2vB/x&#10;G8DeMtL8Ka9oOiQ6L8SdA1aKXW9Ot7PyLXWre5AklvLKSFfsSNNPvM1tDFCLZbmNoS8MhxD4t+Hs&#10;nhnXNV8EeIHnfVvDztb2nnfKt5pUSRS2jQrJiWGSGCUMR8wLFZI2LnzF7D4B/BG68SeMvt1rYyW9&#10;jDFZXh1FYtsF+P7ZsrSa2cDYouo/tiswT5XjJlRAHcJ+KZ/xBDF4LH4HM4KeKpYWticDjqXKo4uM&#10;IyrwhUozXLNVKcHz8qbjKLfLFxk1+v8ADPC/1CtlWe5RiVLBVcVDA5xl1fmVTBVa9P2NSdOvCacJ&#10;wqVOaD+1DlTm4uz/ALjP2RZpLj9mv4TTPA1qn/CHaMsEB3EwwR2EEMQY7FAYxoASFwxIbjNe8XYP&#10;lk9e3HPHqSAMde3oa4/4P+HrTwp8KfAWgWUYjttL8L6NaQq2SyqljDkZwc5I5BICkcYrsbzHlsuO&#10;pPPI79zwO5Pr1r+w8ip1KWT5VTrNOrTy/AwqPvOOGoxm1ptzJvfb11/i/PpQebZq6fwPMcc4duR4&#10;mqo266pJpdL2OMuCDvGQcbs444xnHT0/Ht6Gorcr6E5wCOwGcE9c8Dr19OeKmnQksTwB0APU8Dnr&#10;2Xvx3HtXjRc7QxAxnPXgEHHPJbtzXvQs4tba3uvvv2PmrO7913Wl72ttq9O66u/Y0EOM4Y4JHytg&#10;5IAxx065xj0+uVLuGbO0R7eAB8wIBJPf+XpUXcAMvPXPGCOTge4P8qgaTbnJHP1wMd/p6+3TnpMp&#10;Pe7S0/4O1tRt3f3fkr/PzLhbIOD0HOOMjkntySOPy/Fq4J+X7uOT39+/Xg44wD2qg1zggds9skZO&#10;BycjH4+nQ4pwuFAPbPXB9evf9MipU7993q+trW3/AK6Am+j67fcXi2DjOWHQgDrzjJ/H68HtQXUl&#10;lGC5BBwDgHGemcd+AP51UWdc88AduhLZ7DJ/l3z0pVlB3ZOAehJGT09PXp0HH1pKpvr13vvsr+a7&#10;W9eyC70d3u+ru1p/wNdfyJ1xgZDHnOMD8RnnPA/H9aViRk4JBOBhsE529wOvY4GPoagaX0OBuXB5&#10;x3+vX+XoaGlXjaRxk8dR36Hr1+vA59a9rs90/wDgL18/89Cud3+7T+v69SdN2cHHPQnGTn344HGe&#10;eAOxoYsPwy2eOCORxzx6dzjGecVW85RjDFiMNhuAFz2wB3B9fTrQ0wK8tnr+WcEH8P8A63eq9o9H&#10;p+XZr/gPYOd76Em8/wBzPv8ANz70VAbhP7x/L/7E/wA6Krml/K/x/wAvX+tz2q8vv/rz/rf1TUPm&#10;jcrk8HBxgcDuT3+leQXTK13KMqSCwbPUDp19eP8A9Zr2DUs+WQBhV5/unjk+o/Tn3rxTUGZbuY8E&#10;FsHoOTnI4Hc/5zXhY2VoUXfRXbvt0/r7z6nKlerV6WpXv/28v1tt1toWY0Q/ITkD1ZTwTnPQZ698&#10;9uM082i4yOCGHI6cYOMkfeP16/lWQ1yEwQD6c4P58Yxz7Up1A7hgt94BfYLgkcYGMDjg+v1mjj3F&#10;Lqr779rrfybXVHZWwU6jvHVJ6bLor3vrf031Zqm0UN6dsDtkYPTr3zz27c037InCgc5JycFSCAee&#10;+fm9fqDWet83Iy3J5HOfTg8jv6FacLx9oOTz6gY5yM55PAxjGM8VqszVr3tra91bp26289PRGP8A&#10;Z9Ratq3Na3X7PX79+l9OpdFkpGSCeh4wTknAzwF46jb/AEpfsQUEFTk85yM47ZA6frgdRxVFbw8D&#10;J56DLdvbPHPQrgg9KPt7936ZAXGGI9S2OSPT8Oc5qlmSa+K137u2u11dXu9+mnYf9ny0t5WV73a3&#10;vf8AryRotaIcc4GPXvzj5j26fr7ANFlyDuA/8dGOhPTk89iPbFVl1FyowM8j5WGQQMdcc84weTxn&#10;GM043xAO0kDPRVPfGR8ykfoMd60jmUFu2nsk11062/rt0IeX1bpvq+itrpppor2/C2u5IbVVO7J9&#10;gCe/T+RH8+OaUW3BZnGW4C9ucY4wRnOe4wcDFVH1A8/dxjnA798jOCPfHtniq7aiwOQTgHgDr39w&#10;MZORkcetV/acEvifTpo7pP77/oOOXT0cldNLRJ3vda6/ffW+/kbMduuc4OB1HbjnkcYyM9MexFfy&#10;Z/8ABxb8DTaeMfhz8WbfSC3hzxh4an8M+JdStk2rY65plxK+naheyBDH9lmsbt7WWSRlwkcbAYGK&#10;/qz/ALTYZyzcAkgdTnuMZGB3GfXkZr4H/wCCnvwo0X41/sTfHbSdVtVuL3w74H1rxToUhjJkt9T0&#10;S2fUIgmFZyZljkhcLgcqowFr5fi+NLNskxNKTUp4VwxsPiTTw/v1OV7xm6PtIwbe7SacW0etktOt&#10;l2PpVl8E41KU7JWtJJRUk948zi5Le0dPL/NQ8feG9R0tLqO8s3tE0/TphG0sh/1jlIYjvxklreOW&#10;QhsBVZFBY8nzjwvqqpFq2nKxZwLdUj3ERi4ubaOWIvvK4AlthktkckV9F/FC4k1Twi7NLI8xv00x&#10;neNYmMCWsykbRIVOwSHfLzM/l7zk4A+OrW7li1HxHeK2fMuoUi6KSbGfy4woP3SEKbeQWEpAIYZr&#10;8twXPyVo1ElKnUUdkk2+SLlq9mpTla9lHrsfeyal7Nx2mpa3aa3aW6enu/NXT1P3V/4IxeMX0b42&#10;eLdGYhotUt1kWJRhFKsS4wGIIHmAjkZwMEd/6kPG37S+geAoNO0DSrSbxF4tvvLxomnf6TNawrkM&#10;08cIeVfMO3ytyjeACAec/wAa3/BObXb/AEX4/aA+kF31TXtN1GwgDHbC15LalbWWQbiWWJyrkDBb&#10;b+f9qvwD+DvhjwDo1jqt5Yx6n4w1WAXeq+Ib1Dcahe3UoLTL5kxYxWsLHy44l2qqqu1cAg/DYnD1&#10;62fYuOGlCm60aNWpXkpS9nDl9leCX25OMoxv7rdndNJr9FwNak8rwnt7y9k5U407r3mpudtfswdT&#10;V2sk7LoePXn7R3xxtRcavbfBTxtPZIkcwS00O+n22YU4Ri0CBZXCu5C7tiRnIZmrgtR/4KPeINA+&#10;0pqnwo8W20yPHEI57VoLmIk4PmRSRqUdpUKCIDzVVckNkCv1PdtPkt0FzeC2BYr5ERXdKNyncy43&#10;qV7AkgjcADu58f8AHWmeCLuCYapYaPdANuZr2zs3lcLxw80QfGcLl1HzKTuIYCvpK2XYzB0HVw+c&#10;VeZxu1Up0kp/aXwz/duzfxXb1913sXDE4erLleCUY81k43tCOluaTTcpX3eiabtufJfw5/bxsPGN&#10;5by6v4a1rSVlbysXVpKjW3muNjSCVYwrrgqA7K2QHDEEV99aF4sstZtIpoJmMM8QkjZW3bQNr4Yg&#10;ncSOMZwoJxg4NfB/iO8+FumsyWej+HBcrI+2JbawMu9NxHzJt8qU7UK4bevB5PFXfDvxl0nSLiC0&#10;nuEtV+WOMHmAfLhCrKpVTtwVPy9M54zXxy4gxGDqVIYvFRxMGr3jG7hzb804q0vs3hZcrWyPRrZf&#10;SxNBTo0ZU6nKo3TVtEuVKO613a+7Wx99PNJcozKNvlllcoQ2SGLk55KHrgg7lBHIPTzPxXZXFxZ3&#10;cARxFNFLFIwb78MoYhkG1gjZPyEOvuvaun8EavZa5p0d1FcRSLdKPnjfesu4biY/LLIzkH5WZlYD&#10;3r2HSfBkWt2N2pIkjiWUqjDblAF2g9y6lS30ZeRivewmAnxBGn9XqqVTEU20uZNx5OWTjKN00mrS&#10;tHWW1n08ipWhljdSslyU5Ri29Lc1tebu22rvSz0R+Qes6T4Y8HamLDS7CziuXn/19zEslxLJI5Mj&#10;eZI2UkwFUsBmQAAnPz14t8cfi54n0Dwprd34fkmsdK8OWkH9va5a7JLn7VfP5GnaPpC48mXWNRuA&#10;EjH7yO3hPnyxuGRG9i/aO8C6xB8QNYuYp2t4NLUSw4BRWbnEajHzbmXjK7gTnOTgfLupfCT4m/GD&#10;VNM8GW/2fwn8LtC1DTte8U+JdWkkE/ijxPHCkqx2VgD5lzBpUSwRI10Y7RJGlWJZB5qv8LhsP/Z+&#10;PlRxGHqVGp1lHDRmqcKio1HCKlFyThQU05VryjGVOFnKKfPH6iS+u0I1FiYYaLpwlLEzV5QUoQcp&#10;RST56qUoxpwUZNzcbqUVKL+GPjR+xj8UPFHgjR/i3+1D8Xda8A2HxH8MNrfw08A6c2oajJf3Xmsd&#10;K0TV9QmltYYtck09zqs5n2QpbrLAsqTRtCvxd+zJ8BvhrYap4F8NfFP4U6D468bt4803TfE9rHqN&#10;/qumr4PutatF1i9nk0+6jgjuodGW4gs5JJ4mW9vQ0YlNqM/0x+PfhofiR4TtfA/j3xndeL/DmmQW&#10;i2Wm30Wn+TFPbon2e5toTYu0Txg7o3VhtwIz8jyJXPfCD9lb4aeCtViu9K0W1e5S7jnW71iVXCPG&#10;cNPBbApbxTM6LKkohByWycHj9ll4m5LlWFy/BZLkWDoY2GDWGrVKzw+LhWr1rc1WrR58RQi6Wjox&#10;oPCRiox56kvem/xfE+GWYY7N62PzTiavWyx4qji44WhGvRrQhRulQpYnmoS9nXjL9868a0nUb5LJ&#10;acf8Gv8AglH8MLTxPbfEz4Wal4g+Gusy6gl1pfgy21bUb3RtJ023t4bdJnmkuJJ01C/uIJr+Sa0u&#10;4Dbm7lt7cx25HmfvD8PfDPizw9pGmaX4l1Wz1JtPt1g8y1EoV3hWNImLSO7OcKMjfnKjLE5LcP8A&#10;Duay0uwgs7GJZY0iUvc+XctlQoYqDBAV8vc245kG/GWBbNe4Wd5JdqGjA8vhijpOhVXJLAGQKOxw&#10;AD0xzya+gyWGXYiosxi6kcbiKcYVFDE1nGSUlNKdGL9jL3noqcI06al7KjGEOVHdj5OmpYSjh6dL&#10;BU6jlSjKnB1IyfLFuM3eouaMVG8261S3NUk5Ns6qNvLXaQy5IOcghi2Mseu0Ekk4GDgZz0PnPxQ8&#10;P2viPwnfRTxRzNaot5EWUO263IlBB4IzGpB6Lg54yc949zkKpEfAUNgYztyT1weAT9ePxTULYXWl&#10;XCjG2WCSLGMnBBRcAFQRtPIOevWvcxlGniIVqDXNCVKV4Sinf3eqej3ejv5anDh6zoVqNVNx5ZRb&#10;3turpvS+mtup/MV/wUx+Emh6Z8UvBXjXRd2mXGu6Fc+HpzGjC11C7sCmo2huVYbTI1hPcRb1k85Y&#10;II0D7V2n7H/Z5+GHhbxh4D/Z603wV4eXSWvNXsNR8aTIxvIBq/h8Lb6lAl15as1vqf2uK8to5GxI&#10;hSTZwGHG/teaFaeK/Evg/TfFDSeT4U8dajJCjIQJWsvC+rTQwH5eYpZbW1hkLN86kqiknj7F/wCC&#10;R0EWt+EfE2lfZpLzStG+JGq6jp9xc5d7a0W0sza7GYkiJUWK2jK7VZ0ZQNiqq/zvgcFhuJ+Ka+S1&#10;I06EcTj6lPDSdGM6uGp0MZSrYrDwjFfuqeKw8K2H51papVklbnZ+rYjMq/D2SVM1pzqyjhsE61eK&#10;qzpUa2InhFTweId+VVKuHqT51qr2S5tVE/cDTrJdO0rTdPTBjsrC2t0A+U4giRRuVcckDnPHXiqt&#10;6v7tjnHcdcAk45PoP5ck1ty8sSM46A44HXgfT/8AXWPeY2spGR06fqc8cZ5yK/silFQUIxVo01GM&#10;VbRKNlGOnl8j+OK7lUcpzbcpynKUrv4pNyv631b++5xlwdpOMEglefrkYPPX3H61VQqD905z1HzA&#10;Y5wc4/HHpU9198kJyOSewGcdO3+fxhViCDu5G0kHsM88DGR7Zz6+tdkbJfPf7rXtf8dtranmKzu9&#10;e17vRtaXtb5v/NkrN0wpHTB6gn1xyfw44z0rPuHxuHJxggAHjjPbp2PGOhPGKuMVJPUMduAo55H0&#10;6cjkdPas+73Fcg4Izn0x+HUjjHbgZ4JrGavyq1r9devl5/1Ylu3VNJ/JbJ7/AH6/gZU9ztGePvMW&#10;yMswBOOTnHA4x0+mKp/2jyVJK5GCOCMcgkcfe4PBOPWql4xyxz14z3GATj0HJOMD9ea59nlDA4IB&#10;+bG4kZBZsgZz1Oe9a06CaV05Na6XutlrbV277/LQ551uXZfFpZW6W77dPL00v2Q1L1ZSAeqgE89C&#10;N27kdj2PY1MNSOFOe5z1PA/AAdOvTP4VxaSyg5wQfl3ZI7jOR6H/AOvnmp1mbJ+6BjqTgg9RgjHO&#10;cdiPXg1t9WWl4xV9lez27X1Zn7bRXupefn21vsrWfX1OvGoghs5AIYHkHHXg9xkfX8eKj/tEDC/d&#10;K5ztOPvd8kf56dK5XzsbsE5zztJ+YY68jHHX8PxqB7phjOcDPVuvX8c5Bx+HWn9Xcb+7fro7/wB3&#10;T5P830H7V6XvfV/dbbfft8jrzqG5lZTjaOh5IABJzjA46r3ycdad9v3/ACFuCSSwOOpHbnPp+dcY&#10;bts9gcgDBOcjtye4/X9HrduD0I3cHI4Oeu07uvbJz0Y9eaPYtW93SyStrb5d1/T3D2y/v6u7Vt1p&#10;qvPv27HWfagONz8cdf8A7GiubFycDg/pRT9nP+Vk+1X8svuXl5+aPqLUx+6IALAg8qeeR79D/L8a&#10;8cuwpnn4PLEkHrwckjPfjjA6g8V7HqfELOqnkHlTgE7T79iPQ8EDrXjN2Q10w5BEnr97Jx/Un3yf&#10;qPmMylanRtZa2e+zS/rXp52PucrbU6rWi5Yp6O2sjNdckdc9COMfl1z269evampDywbnqRkbev8A&#10;d6dvc/WpCBuI5z0GMg5BJHU9cg/h055IMbuc/jn5fXHbP5143OuVdE3d6vXbXXa+3p63Pd1a5dFe&#10;zdrvs/y3svwJVhGPugkHI6445x9T0/p1qYQJ1K46D1B+6eev047dKYpwoxnBPTn1+vA/H9akMg5G&#10;DjBOcY5x68jsO1Dloktlbzs7JPTRdW7vXtoxa7Lq1ZfLX1b9PnoMMYAO1cZJxgdOQBz1x3+lQGMg&#10;9DjJ4POcDg8g8/MOlWTJknIyAMDH8QLDI/zzTC3AzwMDHQ85zxx2BGRnPpgjhOeq5WkvitbRXsn5&#10;2/z77tXWtno7+m2m3kRrCx/hHTOSB/n3qQQAgDbk4z0Hc444H4ZJ+lOSUjGBxnHz5xzkHvz+HPp1&#10;qcPkccMoAHHoD2yf69MVUaiurtNa2SXw2tZr0en5vqNOV9dEnpo3bTT/AIb56sptb7uNuOewByDw&#10;Bnd1B5PHSq8luoJPUD6d+PmH168dBzntqkbsMODkjjAK9cE5BHJ/xquw53Doc5Axk46889un1+lX&#10;7VLZytFXaaitLr10TaSttpuVGTtpzdraW1av+a0/TUopbqx5AG0cEdOfYADP1455FVNX0DTvEGja&#10;toOqW0F3p+r6feadd2tyiyQT293DJFLHLGwKujBvmUg5+6eK1wqjLZPJ6ZPOOvf8+tSHggryQQfT&#10;GDnk9Mc+nGPrT92pRmnFSUouEl0aldW1392Wt99V1Y1KTi2nZ3SVltZq22r7n+c3/wAFGv2KfHH7&#10;K/j7xt4Y1XRJofDWo+Mtc1nwhqMI/wBCvdBM8k9osDlWRHSC4ghkj++oYgYCNX4aXmm3NreX1sYy&#10;YUjhZtuCTcvdJJcmRsbtwLsnJ5KAjHQf6W//AAWc/ZwtfjH+yV4r8X6Xo6an4v8Ah1Pp/iTT2RVW&#10;UWEd1Ha6wCxHzQHTZp3mX5eIxITlAa/z/PEnwpig1vWtPEEsMhuJEWIBVlhuN6OBKrBiQcSQ7crj&#10;IkDqoJP5HiksnzKvga01yKMZ0akleToTco0HJJayhOE6MqlrNwTfJzK32mDqfWsHGrCLutJpfzxV&#10;PnSfmmppLaN+1zt/2DdWbSv2ivhRN8pkttZ0pblELKwjkb5nycAgqrlzgD5Rle1f3Qf8JzdWehWM&#10;yOoSS0t5oZdygBpY1BUEcMQ2ODyMDngmv4bP2P8AQZYf2pfhlGUmtUuvEUNuS+EJW3Z04TkblIKK&#10;v8QJOCHBr+12TTp5/CEOmxTLHdJY/wCizzKdkcnlHyxt2uCm8LncrDBPB7/FZtXnhcxqKlVVNVsF&#10;TtJfCpe1qWV5RtfWTjrZNK6s3b7vKWp4WnOdNyVPFVIuO91yQ1tbVJNXR85/HH9tvwb8I7S+uPE3&#10;i6ysJ7f7RDa2sXmX+p6lqIjLQaVpej2xa71LULiQpGEBht7csrXcsYdVP4hftB/tn/tgfFnw/wDE&#10;HxP4W0XWPh14L+Fq2B8Tya3fTWXiK+bXbOW70i2j0SZ7YrPf2Y+02lqtncSrKkMf2tzMjN9R2H7C&#10;XxA1v44T/Gzxf4kbxHqeieI7u68MWGs2Kz6HpvkXst6JIbSRQmRMW8pwFcZTYcqDX0D8dv2O/iH8&#10;bddXxrFdaD4K1+80WwtvEQ8PG7ms/Eslk6WVheXlleQ3EEOo2Nmxja9tkjElrHBCQCAw+o4WzLhN&#10;U5/2s8RmE4UPayn7NzpVK0qcrwpyrQlaOGqSipTdNSrxhUUJwXLy+TxLl/GWMoqrklbBYS1dQVKp&#10;W9lU+rwqUuadVwTvKpT9p7KEJz5E4qpByu5fj98FrX9oz4ka94aGg/Fqzm1DWvAd340kt/EWnrpv&#10;2CSyuITd6XcS28gu4LyS2ubd/tUgtiGeSEjdGZB+hP7O/wAYr7xZcReBPHOsW9p4stdTOlwXdzLN&#10;NpF9JFPHGVi1EjfazOWMcTSLKBuRnOxmkj7zwD+xzoXw0kifVZ73W/EtzA9vqt0ZXuJ7qKZkkktI&#10;RblIrO1SQHzIlaNHIBdSwNfaPwx+HWmeA4BeaF4W0e11Rlia3c2MTTR73YbYpHj+QlWOXLFmZiio&#10;mSa+N4uz7JM1rzo5VhIYahTjThKUadN1Z1IcqqVeSEX7ONRRnKNJ17vmXu00rP67hDJszyXLpTz/&#10;AB88fjq0qjpxp1JRo0VOcpUoe1nG1VQXJGc40IawfK4uVz74+FsEXhrStBhto9QSIWsMWoC5KzCK&#10;9WPOYZI5ZImhkjOUEbn5QzPnhR9n/D/xVbC/hsoh5gvFwN7BSpfIOS3X5M4UAAsB2r4e8JJrEWl2&#10;b37lpJJkZolXbEiGJ2Xy0+Ykud7kq4UDaNvJr2vwvq8lrcwTDzFe0cKrADJRjhXd+ShXOGUgYVSc&#10;nt6/DuaLL8ZhJr9xFRw0qlNQUEounSUlGKfLTl7O8ppOTbTbtJ8pGLy6GNw+IhNqfN7TktK65lrB&#10;p7y5Zbcy113RQ/aK+ETave3uqWlsryPITcKkfmMyrkbgp+VsHlcqQcYOc18n2PhnWrO+it7p5bjT&#10;pf3cP7sxi3A3J5csDBxI0oA6jK/Mzlo2VW/X2/srfXdK0zUgu6O4sY/MDKpJmVVyGG35gxXcSc5D&#10;ZPv4X8SvhtaT6T/aemw+Td2gaRnjXyzwxYuNgwxHzKMqzfMR826vr+JOC4Ymrisywk5Jxh9cjBRX&#10;7yEmqslGSXK4uEpPla1V1zRvr4mV54oqhgcS+W0/YSbV4wqR5aSu9HBtrkvF2bVndJW+QLD4Yabq&#10;JkmntpCOTKzOse4vlsI0QjKrv2kLskPyn7pY57rQ/hbpVk0TQrLGESNlJOGEpySFcvKSBt+Rt6sC&#10;RhcjnS8NX0hm+wz53wuYSZguQwcZIG1egBONoO489q9etgUaMLI3KqQQFRmAdfkbrnAILEDG3Py8&#10;ivzqnl+XVLYiOEpOSlHnap04yU1KNuZ6T+ym3JtN2a6W+ixVXF0bwdWbTXuRlKXK42i1J2vq12XZ&#10;9bE3hnS7m3MIWa6lRBt8uedzINgPCYb5UxkKcjGFyDg5918PIFXLBssrK3ULiMEAbj8zA54BJBwP&#10;ofNNL+V1baAu9lDqA24gqSznGCWzhcBcHHBzXqWizpt2+chHRFkyCFQHcBwuSeehOWHQdK/VuEqd&#10;OKpylNpaWcmnvypaN3XM0118tLX+OzeNRwcrJLS6t1utbRve+ybim76tkl5EN5Uqc7QxVi4YhwzY&#10;wpXA+UrnHGRn0re0eRbuzltmAUIuwKOeGJGckc8Z+XvtxkZGMnU7m3Us/m5Pl9CQG7HG4DOVIJ5O&#10;DkgD0raBeeXf7ZDtUsPmYj50IBHB+U/MAC390Zx3r6WVSnRzCMFOLVWSjNWVknay000a/mVrvbde&#10;BWoynh4ySacY3V4v4k1ffe91deR+Vn7ZiafoviqKyn0ldQubjxRa3kKuywhpJ9LubSEITw8hvJYV&#10;jG4mR3YRl+Iz+nn/AAT3+DGn/B/9njwqq2aJrfimzsvEGq3LWz28xe/sLWWO0cSbpf8ARGLQvnAe&#10;YMQFUjHyl8Q/BN546/ba+HvgrWtGsr7wZrmjHVftt1bvINHv/Dj2uswvFCpMbT6lJbm1M0mDEI1Z&#10;MK0gf9iNN0220ywttPtBst7OFIYVXj5EATO0BQuQDwO2RjHFeVwVwjDC8TZ/xFWnTqSeLxGFwNL2&#10;HI8J7TknWqc7u6k6kJpRntGNScVyzjUU/A424uq4vKcs4foQnQp06VOvjJuq5fWZRVoRcEoqFODi&#10;pKOjc4e9eyRI/bjgZJ9M+p+nXmsa7ztfB98/gO5Hv6VtuoyScdCCO3Tjv/P6YrFvFBQ5HHJ5ODwP&#10;w9B+tfr8E3Jeqf8AXffqflNV+7ddFe+tktL/ANLU4qf+Pk5I5GMDrxz68DPpz9arKSDuxksPQYAw&#10;M54zgc9+fWrd0o3FSME55X2II65555HI6dKqqcAZKYKg8nnsOnHGBn+Wea6tFF6ddb2XZaWPLW6T&#10;TstdW31s/R362emivrZM55B545PbAxkfTPcH8eDVC65BHUkHpzng/gOvXtnmtByd2cZxjByMDHGB&#10;x0PfjGKzLh+Txk4I46kYPBHA7HjrznOazt710vhV1rttdPv/AJeaVyTXkrvZ66de34nMXwxzggDd&#10;1OPU9MdR2PpniuclZ/MzkBRwcnnp27e/8q375uWHUdCDkZB4IJ5xlSB0/XpyssgDbc4GCVPbPv8A&#10;TnBH69D10t22r287PpqvO3M99k2cFezkna9opaWunpdpd3Z3LgcDABA6Zzk8gYHv/nijcQSc5U8j&#10;nofQ8ZGe3589KpbyW3f7ucZzx36Y/A9fpUm8HOCf5HcOh9tvbHoK6ktFd6vWzvdb3S2e33b7mWt7&#10;fav12T72T109NtNC4CCeWI+bjBY5JHQcYx06/mMg1C4G0n16Ec/MMcEHPbd39T603cect6EYOOo5&#10;/E8nr3HPctLfdXJ5O4jgdsYBxgcN1Oe3oc1ZO2qvdbrbT3rPq997aXXmNvl3Teyu9UnZaL1vqR8c&#10;5OeB25HJwx7dQM9uppUYZ9R0HHTJ5IOPTODzyfpiFyV+bIPzcrjBxnIGc4xhhngd+gApquBjJABO&#10;MAcfj8x59T6ULe1m0vJpvbRd9OqfzuNNtbO+iaTfTze23rrr0Zqgk8gZB6HcOR2P40VR+0svyho8&#10;DgcHoOBRQOy/l/rTz/qz76/WupO62x+UNiMAsvA6DLbOo3EDrz+RNeKXM2bqUfMG8xu3yjk/dORg&#10;juTnkHj09s1V0+yybWyChAAGOh49Dx+eK+fLucm6lA3A+a4Iz055wMZBOT/Eepr4PN5uMaEfhT5n&#10;qutla1+q07rufouTQU51m76Rht25vO//AAdupe3ctjP+0eT255Jz1/Hn8nqT/ezjq3oT0xk5/P61&#10;nq5c4AwfViQOSPTHT/Oe9tFO7qGORyM89MjB746ZrxIyvon1St0s7W+d736/M9xxs3fS2vnfTt5f&#10;kWABxljnk5zwcc9CR79O2KfyF4Lbex6nPYnHYH2pm3dggLwe4AA5Ocj8T0444pcEegXt+HXP/wCq&#10;iTad3dLZv7rrTf8Ay3BapLe1vXy+f9IeNxHUDrg498kHnHzY9OlNY44DAN/DgcfNwefr+QA9DmJ5&#10;D83QjIJ/DB/+v71RmuAG6njrjHGMn+p7/j6JVLteWiul939a/eUqTd76J69+z1Xre+hpLIMYBxn1&#10;9R1z1H0xj6mpFYDkE59TznHbg8+lc+bs4Pzds4IOfQdMjr/9ftT47ovjBPGM4JOcEZ4x6Z4qfaW0&#10;uunVtaNN9tV/w9maLDPSSvprstVolo99r/idIpHIY5z69eCMHnj9McZ6UbTknj2HoQAeOO47d6z4&#10;5dy4yQcce+SMj6e2f61aBJHJwCMDvz03etaxlqvO3Tvbd7+b8zGcbX0v209Nl/X4jn4AIYep3dsd&#10;QPQnpznv0FR7zjODnOTk4wNwCgHuSew/OmMCTgHI6c+p7gYOTn8PrSZIGCMnJIOeAOoxxxz6k47V&#10;qpOzs9Ho/vXp2/rZ5Xcbdev5NL5W/Ey/E/h/SvGHhvXPCuvWsd7o3iLTL3StRtpVDCazvbeSCaMg&#10;7hzHIcHrkKcE4z/D/wD8FY/+CcniH9mT4m23xO8J/ab/AMB+LPnsbuOD5rG7t3+z3mnXQQPD9ojt&#10;2trqFyIzLBDOww0bE/3KLjJIwc9QenvwcA5/H2ryz44fBPwR8f8A4d6v8OPHunx32l6pDKsE7xRv&#10;c6ddtFJDDfWbPuMUkKyHcQQkkbOjghsj5fiLInmmHWJwqjDMsNFrDylpCtTc4zqYStq7QqRv7OWj&#10;pVffvy86l7WT5msFV9nWvLB1pR9rCyfLJQcY1It25XBtOVpLnjHlaeh/nPfs1rZH9pH4W319HHY3&#10;en+LtNW7VwI4pZGljtjcYbY0ZeYqJlO9EZd2SrEj+xe40oQ2Foo+dliQ5DbBJHIihWULw3GNoAB5&#10;z0Nfzlf8FF/+CfnxB/Yh+Idp410R5NX8HwXsGo6f4gsIpokjtIr3zbb7RksUubchra6IdvNbyJUV&#10;dwU/vL+zV8UYPjT8DfA/jHYh1NNJtbHWYdztKt3a5tzcbgDmOeOISK4YkqS4xtwfxzMqEa0qsKsK&#10;lGsqLoVcPVTU6FXC1VUrU5LXZV1VhJJwnRTqQcoNN/rGSVUoRhGpGrSlVVSnWT0qU60FGFR3V7r2&#10;bpyUlG1T92/e0Xr9jpiXkLwJAuWOGQxqsRBLfeIXe5bcqsQV+YdDyDcufD7i3MVtHPeQSIyx/Z7c&#10;RW4cb2UI8h3SQjG7zFUICdpYnaq3dOSCXCSybIQHVgQVafYQqxnBCmNznIblgBnjg+n2gtWsZY7d&#10;DAI+srYO9WX5gM5O0HHykHgYFfO4PCLFqpz1Z04w1XI/flopOMUkoRTa1lL3felZR6/RzUoOPLBt&#10;Npd4rVe9d2fMvLponsfOdt8Jri+nFxePBZW++VTEkmbtzuVwrOM+UhDeYSCxYJiMgDNenQ+EtD0y&#10;K2tre3We4VY5JZvlbc2R8jENwAVXbJl3YqwYYYAeh21iJBGsTTSsVxkMyljguMZDIACVAJYHGCef&#10;mrX/AOEbsY7cTXDN56LuVRuQI7ncFZFYHO1VAwCpYZPXNehgMnjSc44OjC8UnUr1583LZ03OUVKE&#10;lGUmr3i2ld6WkTXrSk4fWarsnJRpwur6L4knzuCd+bfXscvBEjJBCsKKCoK/LwSAOPmHyrjqMZIz&#10;jgnN5LyKymeJkWQ7kU/KSrqC23aoICPnJR8fOcLjmmarq+nRvB9hG5rd9twFJdD5SOSAw6SEeg64&#10;zxmlhSK/NjfwwTNJdTkeX8oSNgAg83KdAFJX+7lsZxXPiq1SNWpSo14VKsJw96Gvuz5Itpcqu05W&#10;tpdtq26UUozjKlKUJQpTco2lupJXs09rqLa8lo9dfq/wHrV1feHxYxLJP5TxmFCQW2yKzcNxt8sF&#10;EcdDxgCul11rFNEvLPUZJIZLmCSO2O07xJtbYikHIdXwygc9MD181+GBubC/ghkYlWTMqD5VyWXA&#10;JK5wmAeTzgds5908UaVYX628lyyRhZI2KOEXkqcSJtyd5O0qc8nHGcAf0Hw5VxWK4cpV3KEsTRof&#10;VXTr/wANx0VppNSfLBtJXTfK1Z2Z8DmsKGGzVJ83s6tRVlUpWc78yVm3e+sVK6jrdu6Z+MHxT+I+&#10;qfBPxiYteSe50i+mM1reMSlx5cpU/wAWFZovmLEZ4z8rV9BeAPjb4S8aWEVxYX8EmIc+V5kZcPsD&#10;HeCCwOD8w24ypwOK5L/gpVpXg/xD4O8DeHdKaFvE8PiCK+eW3IMq6Tb2l3Hcee652o9zNbIoGCZT&#10;kEAcfkro+leLPAd9Fqvhm9uoJI9rzWUmXgukRk3EjgDI3HjkjoDjFfzjxHicfwnn+YYPBYmlisv9&#10;rGq6KTqQh7WEasqdOrFualSnNx5Z80e+6S/Wsuhhc+yXBYqpQq4WvKM4c9mudUZKkpuHKlyTcOaP&#10;Ltpvqfu23jKK3m2wyR+UMGTy0JU8Kxb5gVAwMFQSykFs44ru9M8bxBQTcRHDBVwwADlWOVBAO11G&#10;VO4bSMM3cfkH4W/ahsEjWw8UySWN6iIkqTFliD4xviZgoADucYZjuHfhR7RoPxs069MK2uoxSIzE&#10;W8m5wXSTaSdrEhx3HB3EgKMcVGB48xGHk/eq0oTlzNSclyxulZcz5bKL0952srNdeLFZHCVP2dk2&#10;mlzws+ZXs/O61vfZ2eys/wBI28TG/wABZ87iWVxIF3OoJLcnKg9MFie/pXWadqqqtpKVH2hGUFt/&#10;I2OAR+7+XJXdg44POcA18l+BtbuLzEs8qz+YSyyj5UB3FMbX27WG0F1ClcOu1t2Q3v8Ap91hE2fI&#10;7GM7FLHcwB3ElhsJyCeMKdxXuMfo2ScQyxyjiHNTcuVXUua6vFxtZ/Fd6WdtNtz5HM8DTpyVBWlG&#10;D3V19lXXRKN9/RXPrbwXoOhXni/TfGE1nbTazFpdxp1tdvCrT2pX538mQ5KGWFpIiVwX8vPOefoq&#10;NlbOdwz2P1HPPp1HQfiOPnL4Z3HnpA7E7opoGz0yJQ8TD/ZwGQ4PO4dcHFfR8KfIOvQdT6jkevfH&#10;b8+a/ojKakZ4ClUileaU5NK15Oyu9m3p13Stc/nbiKm6eb4hO7SceW6dkuRbLprfTXV33ZVkH3sc&#10;4J5I9PoetY94AEYBRyDyeeoGePwFbrrguRxzx+fNYV6cI2c8Ek5B9+w5/LnmvZpayT9P06f1r1ep&#10;8/VXuPe1nd6tq+nVnE3QYOzEAjJ6HB44OPy9+9Ugq5BxnCZ2noTnOGPpjr069KuXClWJJO0SHIGM&#10;nd2HH5E/1qgSXkzgYwAdpxx0+Ydc8464/LNdV+t9Ffy7aNd9+2/Q83XmVlG+jb6aW/HZ9PS5I5Yj&#10;Ixg4PHbnpz/gKzbs7QCQCTuz/D8n+POOOo/ADRIwOck46joMfl+Ofes27GRj5evII+YEAc9R1AOO&#10;RnPUZ4wuuaN+708n3a1810bVupMk2ttW112+/wC78TkNSbA7EjkBMn/IHT6AdOlchLJ8+GJ4Ixxg&#10;gA9AccZ+nH5V0uqSBAcDbkMFOT0AHPAPPJwCeenSuHlmcyt0x82McH1J6nnBHqM54zXbRWvX3Utv&#10;Vb/187b8M/eqN/3m1Z31tBcvqne60eppiX5QM4yeckj5MDg88k85wOnTnrJuA6N+WcdB/nk+tY3m&#10;AHYM5yxzn0UgDJGB09u59qmWf+LnsAMnHpg/X29a6Y3st3533e1t+l9db3Xchxvpr5yvq3t8vP8A&#10;4BrhyTz0UfMM/ljOee3XsKUykD0B+XPBxwAe3oM9evSszzWXg4zx34IY4UHpzkHPtzxTvNyCOmwZ&#10;5PHv7k+n+NXe+itum3v7vrtr8r9yWtdE7pPTe60Sfr2XTor2LMjbSMAYzz1xwRjgk+pJ+gqASAA/&#10;dIBzgKAecheox1PPH4iq7yk5+9uznPGAOOgxk9AevI44zmqiz56kYJzyeck7Rx2AHPPpQ3rfXlta&#10;/N06prp5aFKLVlor2vpyq7sr3ve7/E1TKDz0zzj5uPyOKKq5k7Px2/ziio54fzL5m3s5/wArPr/U&#10;omEEgRyMIW2kEMBnIU5PGc4XscGvCLon7VPnBIlkOMqCBnHXrnPck9Dx2r6I16LfEzAbSFbLLgHl&#10;Tt68EA5ODnnv6fO19EiXdx8/zec4GUGecnnnpzngdyc18HneqoPXVzu36Rfy1+b8+v6HkjfNXXlD&#10;onvK3X01JEfG3J4yRnPTrg9OecHt7davxMN3U/xNx+I/l6fyrMABbOVbGT04ByMHAOe/Gfxz0q/E&#10;CCuPm/h788Y6cdf8ivBi3stFu3u7L0t9259BKKfX1bS8uu/5F9OoAxjHOM8/XPX/AOvSld25enIw&#10;P5/ge4/ChAQMEY79P0z7f/qpxJx0Ix16cjv34OOh+nFVzK212+mrT276X8vx2Mtbq2u1v6ZTuRzg&#10;EZGDgDHHb6nPvjsax5QQScHGcH1ye4zkYHU5GOozW5IMq2FHOQCTyOP5DP17ZrKlgbdgEnPp/D64&#10;44J7ZyPas5X0Te3RdPX1OinJLdJ6Wad+yv0f5de5lSysS3XjjgAjBGCBg9uOuencU+FsbSo5OSfv&#10;dGyCW55557flVg25OCxPzBsckY55zzz1Bwc4z+NOit9vQHoF56fe5J9eOPpntzWVpc3V+dt07aef&#10;l+B188FBaq1tla+vS2/6pb2LsMg4IAzjGSSfuscYH8x9eK049ztgLkDv0zkMTnOfTj2I5rPjiKYy&#10;uRk5IHYseM9cdPp1HbHRadbmQjI4znaD2AwcnB42nkegGO+e6jGU2oLS9tdb2Vrq1u93/wAA8yvK&#10;MVz6tRurad12V7rdvZepXW0duR9CvOcnpg+5/XvUUtrKoA2noM+gwCew9u5P0ru7ewyo4yOOAAT7&#10;A9RnPTrjuOtXTpaPztyQM4x6Dp06e3Svao5bKVn318tUtWvnff18/DqZjGm+WK50r2XnZWTfl366&#10;b2PN0tpiAdnvjHy9eO3fHr6+lTC2mAGVZSoyDjHQf3gOB3PpnivQ10pQFyuPQY49vp19f8KU6Wjd&#10;V6Ec4wPTGO5/Tua7Vlbas581ltrey5bW1et+y6b9Xi83ktOSL0Wjb392ytva/wCHzZ8q/tE/s6eC&#10;v2lfhb4p+GHjvT4J9O8SaVeWMN1JbxyT6fcTRbI7q33oxEkEwSZcFS+wAuMgr/N3+zn8FPjJ+wD8&#10;cNa/Z5+LKX2p/CjxXqdzH8KfHEcU02j6j5zi6ttKkuWOy11CICZPsrMj4jZ0Vom4/rrew2ZCqCCD&#10;n2zjp36Dtxyc+3nfjr4c+EfHdhDYeLNCsdagt762v7JrqJWlsb+0y0F3ZzYEtvPACfLaJ1AUtGcq&#10;xU/C8WcCU83UMXhaqwuY0p03GpKLnQxEaco8sK8d01CVanGrD31CcoSjOLiofVcOcYVMuqqjVpqr&#10;hZpxdK/LKDm026ctdOaMZKLTSkoyXL7yl+Qt5byWUkhKK27zHWNvkzyMgKWQZXAC4fP3uSTx23hJ&#10;RcxRRSlSHVGw55dlU/IQGAOcHheT8vJ6HrPjr4OPg/xa8NrGyabeJ9qsy5ZztZsSRq7AF9r43Zxg&#10;EcNkV5bo+rvps/E+Tv3RgtuRW2qTl+QoUNjCpu3qQOwr+fMZh5ZDndTD4pONOnX9nUTUeSS5viT5&#10;U2muWSj2cVu7P+h8pxdPNMrw+Jo2l7anGrG6d03ypxl2cXFxfaS2vv8AQ9rZ2lpaKsjLG6AswBAV&#10;12/ICQUBxsHzcYyd3qPl/wCOfxeTwdpN6bW4t0ufJMcA83GS7ZyF35MiquFOGYMeDmvQNT8WTvZu&#10;xuEihijcmRtxYrg5Csy9WA5IAxn5cHFfmP8AtJ+MH1vXNI8NW1xum1TULe1T5lYmKaUGTacFuYic&#10;NnAG4sp6jz+L+K3Ty6OEyqLoTrWg6kdJNytGLVmnzQbbX2Y2+1ojuynLFLFyq4q1WFNTqOLu4aWc&#10;U+bu7K76H2Z8BvEV74h0e21TXYJTaXttNJHcOSD500jtudWO071OwOWAHqOSfpDTPEOgWGs2ulLq&#10;FhJHFI093p/nxm8Aw3lMqbjIiYJ3t5fQEqeK8E8A3NhoPhLSbADykt7CCBUX5RuRIwrlvmUZI3gr&#10;hcE5AANbl1DDr93bH7Kss0bF4n2LFKCp4ZZhtlHGXBGRg5DDqOPLqv1Ong/q844nFKOHlLnSU/d5&#10;JSpWUdYy5VFwcZ8yjySsuVvmxVP61Wq1KnNGF52UPhi7twcYu32ZST96MrtNN7H0y/xQ0XQ9SUm6&#10;tot+DGrzbRMqkEx55OVQj+HGTwDwB5l8ff2gb1dIs9F8La7ZjXdYtB5V7byKi6TYSMA0oHmFjdBd&#10;6xEqXVhkDODXknij4VX3iR4bu5eaIxBDHJHcOjQxmMnJ2yEEsvG5vbI6ivLdR8O/C74biXXPHHiS&#10;0s3RWZm1S9N3etGib4yFaQiQRsC0ShZNoyAAy5H1cs/4oWExmFnShg6GKaTrOpLDRpXcJSnDncVz&#10;ShKUU7NQm4yg+eCSzwOSYTF4nDVKGGr43E0rqNGNB13Vmo+5FpSbcU3GVlF3sk1a9+Bbwnreszb5&#10;7+/1ia4kLtqWqTT3d1cu5HmSPLcyPKgL7iqscbOg2gAdLN8GtWe2V/sqlHhYl3jLADA54jwwUj5S&#10;BtVSSwY14J4//wCChnwf8GNLp3w80ZvFGtRMIEvZUYWZ8oZQwwxFXkIOAWLKTnBBr47+O/7V37V3&#10;iD4e6l8Q72y1Hwt8O5bh9J0hrJRpNtfao8BuIbFDGTfgSqyo07W5QNvXexANfO+wypxnGq8Vj8XP&#10;V08MrUE20pSqV620Y3d6kYVIJKF22+Z/oq4V4idGjUx8sHk2HqOUaf16qo4mrNxXLRw2Co81WpUk&#10;tY0eanLR+7odl+0p4m+GnwmE+m654j0+bX7obYtKgeG6uyxDEsYYj+6jVxyzhAsgMa+Y5Arrf2P/&#10;AAvqPjHwn4q1bWftkMF3Jay6DbXETwzWy3CP5Ehhxuik2PDIqbUwAmW4OfyT/ZI/Zf8AiN8ffind&#10;/FT42XOo3VtaTNqzabLJN/ZkCLMW0vT4RI0jSMP9dM8rNNMyBjJhgD/Rv+zxo1tYy6pYxYVbOS3D&#10;Io2tLEE2Qb8Z5CxsvQKMfdKnbXymb5dh6VSGDwrU5Vm1XqRlzUoNRdo0pvSr7Nu8q3LCM3FKEOXV&#10;+ZmmAnlcabre1jiFShV9nWjGnW5JypqEq1GF/q86kW5KjOpUlGLTlO8j6l+HdpcaVpmmR3bZuY4L&#10;aOfG4F3CDzR82cKSrEKcDcd2cjFe+2d84uYI0AA3KhCtkIMB885yQ2eQeMcg448d026ie62wyMJU&#10;YssWMqGjDKCxYEfeAJ6DI6DkV6N4eM1xchrjhmclR8qhQxwQpI75IBI7HHVcfacKxVClRoQqTnzV&#10;kozTulGLTV3J2u1ayaXJvo9V+c5pG9adWSSXLzOLdt2rWXZXu79FbTp9y/CGHz7a4dMkCWyfrkMT&#10;Kz5Gfu7VQ5z1x0PIr6biOUK+/XHTIHHvjH+e3i3wa0cQ+Fo76SLY97cMyg8ExQKY1Jx1+bzCMYB3&#10;Y969rjXCj1xgY9B/+qv69yWlKllODU780qMJ2as1zLmV9f5X95/MfEFZVs4x0ovmjGs6aatr7NKM&#10;ttNJqS+RXkGD+fPPJ9Pb/OM4rDvgWDdOhJGO2OPx9eufaugkBJIycE9Md/bPfsOv5VhXwypycdT9&#10;Dnp/9b68+nuUd16L9Dwar9xrrvbq/n0077nDXZ5IwSMFsnpnn0Hp9Ovfis9iSRjqck8cAKAxHGP1&#10;yBn8Kv3jYdlwAuScn3+nv1HI7+lZZl6jjhQoboR756HPQjHI6Yrraelv6emr7231/HY8vab63V7b&#10;K9k/S9r9tfuHF2yQcBRwCc5Jx0OO2fw9cYFZd7I4LFTuypHbqCAM7vXOOmPUHFaBdgMll7nGM9QO&#10;pz/QnPqay70bg77iOCMZwT+GM54yPfjFZbXul0ivNprt13/PqLe2r1at8+it5dH1OD1xwu5dxx1A&#10;BwCP4iO2QARjgZ7Y4rgZpV3kqSDk9Mk457kYBP0HAGfftdZyzMS2STtUAjC8dgQcHB9x+tcI2fOw&#10;ASCxAwQwHIBzgYOM9uv4V0wUrWv7zS2vq1rp103v/S5Zp7pRi5y5L2d+lmmtu1uy1epMspJ+8Bk4&#10;Bz3ORg/memOlSebuIO47jjBxjGB/Fjrjtj/CqIUhhgArnJ68t/skdfQ+mec9asKp29yo7DHUccnB&#10;4PQY7+3FaRjJawbbT0adl03Ts/w/A5op7rV33W2+z66LsvmWTN82PmHcYOS2Ox47dsfnSiZgc5AA&#10;wF5++fUAjnnj69fQwbWwDg8Y246g5A646djkfjxR5bAg9R0HGSM4OB6YJyetWk+WPvTj1eyu272i&#10;nbXS/a3fYpJqzvJPTTRdb6bW7+m3UleZ2O8k4yPwIbk8AcAZJxz39qp+Zh2XGeACwGeP0J69e9TO&#10;rs2ME4JK8ctkjjrjjnjHPeqUkbqSTkdDngdT3GT0z1x+dDTlZbcqTbtyrVpX5bb/AMz013voD5nb&#10;e+l21rrZLu7rd/j0Lwk4GXkz3wFxnvjmis4wseeeefvL/wDEUVV5fzr/AMBj/wDJjvLy+6Pl/e9P&#10;v8z7+1kH7LKccBW5zk/dPXj/APVXz7qEG64dtoyMqWHJLAYB9TkAEn1zjANfQ+rg/Z5eQAF9Aecc&#10;5Ppjp/kV4Ld486XO7dluBjBw3XAzz/kivic2V6dC9t5LvrdW06aaf0z9DydtVKrXSMHb5v8AyXn2&#10;M6JD3GO24Aj1PTOAenbHPT0uovXn9OGzwcfXB6c8/m5YznuTxjtwcZHTGOPbOQO9TKoXIbA6HB4w&#10;AOcfiOe/JGc14Xs2ne2+nl9n+v8Ahj6D2ik0tL7+qdtNb7Wv8yQHHyjsByQTyenf19c+9SAMegwM&#10;dcAY+vGRnIx+NCquOCX+Yewx75z+Y4Hp1q7aWjXEihCAM/MedvXGD3Y44XBBJA6cmr9lNtR5XzPZ&#10;d/8ALTXW3UzdSMU5SfKla991qrP59O5nsuTgAdcgEHj0LdMktjPTocdqhaMEg45PoR2J/lwRwMen&#10;avR7PwxBIA8zO/3TknHQkgY2noenJ6n1NacvhKwkUgBkcg/MpHHT1U88D2967I5biJK7UVpdcz1v&#10;p5Pv/WxwyzOhB2999G0opdN/eT110t/keQ+WuOg5x+AHpwevA/AdO4sahs9M5HTOM8fTH5Y9a7HU&#10;fDE1mS6sZYecNzleO/4+g9qyRpzA5XJ46dvXkkHj16fQVh9TrQdpQ1T6/JaeXzubrH0KivGpvZel&#10;2tG3/W7trZ5QjJAOGwckYycYwckAe3H411OjwbjHxhdxBPTPCkHkE9KpJZFdxO7B9h90Dt2x+FdD&#10;pduyYBLYLbgODx3HTAz9OffHPfg8LNVYuS03ej02vq7ba9erOLGYuLpWUle7survbX172t+h09rb&#10;4Uccn07+5/z/APX01t/l6DtyD9M575/L3qC2BAGP19PT9Af1rTQjGB17/wBTX0bfs4JK1rJ9n0/r&#10;bv5nzzd9SuLcc8fmf5cf4UnkD7x+mMYx15I71b/zzRWSrT62f4fe/wAxW9fX9PTyMqWDByvfnP8A&#10;P2/zknrWBdwhMHgeuefbPIIHHX8COldZMuc5/unH69f8/rXO6gmVbseme3H9D/nvWrvOnK6T020t&#10;0fp8/uLg3Fxs3o1+D6nx5+0j4QbxF4RudRs4DJqPh5TqEXlKWeWzAAu4+m7iNFkQMzEGMleeK/NO&#10;4lMciyoSCFO1duAWJOZCe456ABl7HOa/avUbSO4eSCZPMhnjaORCCUkV8pIh/vDaSMMe+TX5WfG3&#10;4a3HgLxTd2EcTrpOqmW+0a5RWK+XM0kj2yHG0GBgV28HyyjDG7I/njxTyOTgs5o0faQThQxUVFtx&#10;lBtUal+kZxbo88kuWSpXd5WP6C8Os4vB5XKpy1HH6zhbyXvpqKr00vtcjtUSSvaU2loz5/8AGWty&#10;2miXExglk2wylgjg8Km0lSM5ZgcgYQ7j1HWvyS0rx1Hqf7Stvc+NpJodI0nTXudHgABja5BuUu7l&#10;+P3ht4UVMRjAG8hWYAj9g9Ptv7TWbStTt97IgZLoBVS4gcMAGBBIlUhXbGAQw6YJr47+OX7KwOq6&#10;Z488JF49S0LUVvrdXRXRl5W6tpEIObaZXkUxnCBG3dfmr+d8fSqSqwxkaUq+GhCSnG150qklFqbg&#10;rJpODjOztBPRO5+y4OVOrCthqk1Rr1HFwm78s2k7xb2jfS1/lqzoPEn7a37M/gOxiGu/ETTbV2AS&#10;ONZIotrx7gVXz3hjUId8T/P945IwADylz+3vFrAhufgt4E1PxhA9q9zaapaBtQs5goMbSwvYQTxv&#10;Cg58wnAJX5t3yHzT4g/shfCj9o/wZdJP4esvC3xAsIXVvJihhtLycxsXjuIUVkRZpiJEmVVdVPJd&#10;q8d/ZU8SeOP2F/EsHgi7022Tw1Bf6rPe6Vrtr9ssryO7sTaS/wBkX9xj7LDcFEl+zJ5kbuFZ167v&#10;VweIwKWFxFTH18D7WrSUsRRwUMRGmlOMZNxlXhXhKkrzlGNpNcvK3ZNfYZBw/hsfh8VPLsuwmd5l&#10;hKNSc8mzLM6uX1qlRJSi6Xs6LoV6VTl5YycopXXO020+88YftEftn/Ei4tNN0jwl4o0iTVZza6fZ&#10;WNi+nvdlyiRW0DS+S0sqbkwyj1Ix24my/Yn/AGzPiz8U/DfhH4p2ev8AhaLxJLa2sdx4pvZdQiSB&#10;I/MuLn5GWBpo7bz7hoQy7gNq421+mXhf9sr4fXnhey0/VPhfcjWNE8VP4i8PS6U1pK1uUvlu4hJL&#10;hZ0Voi0G3a6eUAcDBNe+/En9vXTdQ07T7rwl4R1GLXbO9tL6x1HXbUQwW7QhBdqnlv55ElhNNCxi&#10;ddnnfMxwMffYLLOGMfhpY3M+MKtaNKNCq6VOnU9pWjJzeJpWrUXNV04JU3Tbt7SPNrIeIz7xYwGI&#10;WVcNeGOBymNVYvDRxrp0HGhUTisLi44iNX2EqC5+acK1Oo5OMowlJLnfhXw+/wCCdX7Pf7JPiW38&#10;V/GDUNN8deHdS8PXotm1OxRD/wAJOjwO+mxWaSyK7SaeZri1miKSebE0cuwKHbzK58KaJf2eu6j4&#10;sSc/A/TNfurrwz4dv7dbuYpfTtLpNh5PCNOd1vbTaopPkQ5BDYYP5p8c/wBqi91TxFFd/EvW1uBG&#10;I7rSdHgSRLLT/OCtEttZBmkknIOxbqVGLZI89UwTJ8ELzxD8e9ai8Qa1Bfaf4L0WfbY6Ss5jsLoQ&#10;5KefE+37RczFw01xtRFACIBIu1ubEZ3w7Ux7wmU5fKGX4StKOFw9SNq+NrctKMpZpXU5Sq5fCpSj&#10;XWDlU563M4znCTbp/Q5Rwlm/DOU1+LvEDPJ5nnk8NSdScKyeCwKg5ujRynD+7T/tSoqvsamNjTSp&#10;xT9nTd+ap9BeBPh7pGn+EbmfS9Dt9GXW5p9RS1gjRJILQsVtI2dQocm3SNUbaN6Rgrt53J8MjJou&#10;oa268xu5DkRsGKRkqFOc442cZY5LEZBxX1Dp2lG4gMMSooe3CRptZljQKI1RlUqAARsULGAqADn5&#10;i3O2Pw6/smC78/cZJpJZTKIywkd2+XcQFwR8qgKOMAgbua8LNssxOJnTx1KnayleUYQhGDilaEY0&#10;7RXM5N8q0V3vofk+Lzv+0sVj62Kk5VsZONSMJScpU480bJOTbkoQUIJp68qb7EWjXpurrzk2RswZ&#10;fLGEYFmyX8zbhRtJIyCQ2DmvffBkVxeXcMQ6vIiA9WZRIEO3PVQMFmGOFyMd/E9PsJbC4GUUNG67&#10;uMjY428ZBG1eu0ktyMnsfpr4YWMsl59vZUWG0OAA2d8+zBRRycJu3v65UADFetwdgZzx1GlJyt7T&#10;mm0koKOjnNpqy7NaXur6uz+P4gqwo4WpVVrqm+S+rcly8sdFdt30t22sfov8PCg8I6XFGc/Z1eFv&#10;dhId3YHOdzNkA556Gu9XgD6Zryz4VziXQbiDfkxXrOqlgNqyBSG5AyOWX5RkueMDg+pj7oycfKD0&#10;9Qc4J44PqK/rnAz58DhGrW9jTVl/cgo721279T+Wszh7PMMbDXTEVHqrX5pOa8npJO6736leQdQO&#10;cc859PbvWFfkhGO0HAI7kdQPTqO/IxXQSA889fpkjHoPpisO+UeWd2eTn7xHfP0/T14r1KO8e9o/&#10;p/wDzK3w3/4H4/n3OBuv4ywBzkDPPXt3xjtWZJ8uAQAu0Hjuc47r3Hb+uK17v+LPVWwdv+1wDk9e&#10;34d6yHPUNngjH3s++O38wRiuuX5f5rXrt6dTyk7t2ikm2lJXfbV/L0vdDXUZIIyRzjtwQAB7/wBe&#10;lZV0oLjrtzjOPl9OQc5Prjj1686W7PXqv5c8kn1Pp+tZV05wzEE4yFXPPGCCx6c+uOnOM1hrfbZX&#10;+9rb8Pw6bvqvn26f5eR5/rRAL9MHOSOWyTjPH0GfX261wzxqGJBDEs3yjcGUBvTgjII5yevTtXa6&#10;2ygsedu7HIGTjnGcfMCeOmCpHFcSzEu3TPcDOCScgDJ45IHTgY716NBJ6tba7pO2l9Hv+Sej3OGo&#10;2n0ur8mtui3tft+T7EwXA4AxgH1w3PpjB4ycde/pUu3rtJ2gqGHp944zg4AKnH4e9VQ2M428twMn&#10;uqgZOSOvsP8ACYSDABUkMwPXnjg8456kjj68ZrqitrdH11dtNdvW79GZSfra19pJppx3d/Ptr3LI&#10;Tkle/GeMAg47HPuev9Soi5+U5I7HPp2+v/6qhDnk/KM4OO+d3fpxx2x6/Swj5IO4Ht1OflOMdR64&#10;z0xT5NLaXevfTS+60sr6K1766EOdpJpXV97u6fo/8tundvld+TxnJJGAByCB7c8d859DXeNSxfGS&#10;cnn6dCeePyPoc1c3ZI+6OcEr04yAOp5OOT078Z4hLAcMQQOqdxnIB5HXdj1Hqp7nI29dn/la1ttu&#10;lrfMamtFFfaXVtLbmfor+nfsU9q92578iilIbJ+VevoP8aKrl9OnT/D5ev3+pXPT/m/F/wCZ95a0&#10;cWknH8Jz15wCc/09O2PTwKZs3EucY3MoOST1PTH04zjqK95147bGU/7J/VSP88Gvn2SQMznb96Q4&#10;AOPcfQ4/I49K+BzK7VCPK3dTbSV72aVvV373+R+jZPFt1nppyeq3b/Lt8uqsvcbAMjPr/ie4HQfQ&#10;VQkvkG8lwcgnBJwAe3Iz1GAc9KrXVxtVhweBzu5ydw6+2OePWuUuL3BkweckYySMY78nIHXjn36V&#10;xqjdRUe97vVpu3ZJaJPdeZ63Koptt30lfS1m1e+1tv8ALz62LWAzBC+OcY7jsPb6df6V6X4cKPsP&#10;B5GTnJzwTn8+3rnPSvmGDWMahHEz8hiGGG5GCRk449c8YGele/8AhjUFCRnI5CnOeuAG6d2IAzz7&#10;Y7nTB0m6uqT5Xrp5Lr91vM8/GV4+y9xqN7aW9E7PR620TXnqz3K1jAQbTwMA/kPrzxVzaCMY/wA+&#10;v1rJ028jlRRnG71x1xx+OPr/AFrYzxnr9K9p77WXT0t+ffzPAbu7/Ip3FukkbBgGB4/DHOcgjp7H&#10;+lcXNaJFKy4yA3yk9MZ6c8eo9Pau5mYgHgEY9x14z9fT/wDXXNXADOzHkYPX27cfz981tSgpK7Wz&#10;/wAm0+4r276u35tHP+WEJPXHsOgPPbHr0APvmtOy69D0/wAapynDAHjngf07+nWr9nwc4Hr6dOcc&#10;55+hz/Kt1QUEnb+tNPl27Ee05ml2drb72+78b/ib8AwAPbv9QP6VeHQfQdKpwdBkdx78E5q7WFZ2&#10;dumn4Jaf12LCilGcHA46n8KMHOMc1gBG4yM+n8qxbxcqRg5IJwP8MVukHkVn3UeVPsOvsOfz/l/P&#10;ppSuuV/1p29NPkB5reRr9o2nGMlgMEYU/wD6+R+fOK4P4mfDDS/if4Yn0e6Ai1CBTc6RfkEyWl2A&#10;xQPsBJikTKOoGNrN8vClfTtRt3EgcKODjPbk5H/1s9SQOc1NYEq5BYeh3BTk8ZzkYIHTGMdjXhYz&#10;L8PjI4jBYulGth8TCVOrTnqpQla+6VpJtOErxcJJSjZpNfRYPMK+EVDFYeq6VXDThOnOP2ZxcbvT&#10;4l3WzTa2Z+Lmv+F9T8G61d6DrtobfU9OkeGQjKRyR5fyLiJ5MSPDPGu5MZUMQjHGKjilS4tZbPUH&#10;WZJPMKyeUEfyWAKA5Yq4RGxkFeMZBIOf1i+LvwW0D4r6M8c4Ww161hcabqsKKHjkfcViuRg+ZbPw&#10;WXnaQdm3ha/KLxj4X1fwTrl94V1tU+3ac6xtJG3m2zxctFLG6gbRImw4Zd6lyjhTtI/mfjTgzG8K&#10;1pV6UZV8oxUpKhWspcj1ksPiY9KvInaaVppSnC3vRp/v/CvF2G4ioxhOUaGZ0Yxdajzte0tyx9vQ&#10;e7g5te625Q5opq1pPxXWvCEui3h1PRVTmTdNFhvnjJbIlKcnON7EnKkNtCp8op+Kfh14W+J+gNpv&#10;ijR7e+QjdHPtC3lpPjaDbXAAmXnlQuBwxbOcj12G4jRxHIA8cq7mYBhtxnc3VeQW5I4x2rRGjQXO&#10;y8s5TDN5bEqny/aFx2PRGUZ+YEYyTnpX5vhsLB1alOnKLpyb56N7wUrwfut6OT91Ti1q7NvmST+9&#10;jmOJpToYijVq0MXh5qVPFUakqdZNW5X7SLUk1r12dnpofmV4o/ZV+IHhC4N78N/ENtqWngtKNF1y&#10;HzZNu1l27pd0c6JG20B9gOTu45HkHiXQP2oruzXw0LKXS4J4o4prvS9J0yxzHCDEJ5L8yz3SyFGI&#10;MaGNCqo7Jxz+yD2LTRAPHuDLlwwLMpQZIyoJBzwCCO3WqT+E21bPl4jYblBcfLjaPMDp8jSDa+F+&#10;Yc9TiutZbX5XTwLq0fbaShCVWUZpxj9lJaO9nedmm9LOz+5wnipxHhqMKeKjl+Y8iShXxmHarLRK&#10;LlKlUpQk4LaTgp9XJu7Pxl8Ifsgatfapb6l481Ke8EKRsI7q8muri7EOzy0lupT5wjRDtWGMohRF&#10;HmDaGH6sfCzwjaaBo9npmiWKWGm20CxiNI/KDogVV/dKQ0ce5ScAKGBGFYnB3D8O7dLjzpGkZoMh&#10;I3KrADGWxkBMs/3UXa6jGM55I9Y8N2MkSJi2gSFSCNyGIBYyuNjZJ5wp7Anr1rbLMprU8bH62nH3&#10;rNNNt6pP3eT3FF7crTadk9Wn89xJxTnPEUIVMxxbq06bbhhYfu8PSkkrKNO9pS5WlzSTaezb27Dw&#10;5bJbSwmVItzb0fBL4Q4dQzEBlYMewwq9iea7u/sbaWFo0CAHBOcktnBDDcQwG45JDccfdxkcXZ3K&#10;rqInyiELiOFjgbto3lmYEbtu3DEHAJJx26x7pLlZgHBKquzcPm3qRnJBOM4wBjDZG1Vziv0fDV6D&#10;wtbDpQqXqOEWrXl7qs+8U9Hy72S5l3/NMVzqcakm0/if91q3a17LZu711tseeXlmJLpE2ENHJ1wA&#10;jBSD846MVGFyTjcufYe5+Cp7e3tbaC2bbEp3s+3l33BW37PusSMgsSWCjp1PhOsaiqakltlUO8NK&#10;c9CxGV5OODy2RjJB4UmvV/B0zqowQYQAWI5UuVfBIUoCBkYyT6nI655JiKdDMKtGi4z95U6k0o6S&#10;0coxkr2UdFO99V10b4sxp1KuBjUndKynTi766qzts290k9LLY7P4pfFvW/gv4e0jx5pkkj2Wna3a&#10;W+u2Y+a3n0y7WWPe5IwnlyBSJFyUJyAxAr7Q+Enxa8NfF3wtp/iXQbmNheW8Us1sJEaSGR41ZlK7&#10;84GcnIUnnC54r4B/aF0HUPF37PvxL0jTdo1ZPDF3qOmB137b/Twt/bLt3biW8ny/vD5mPODX5df8&#10;E8f2108NeKbfwP4rY6ZqCamqahbs8ixlC4gWRYmdwYVfjerbY2ZVcnBavoHxzjOFeMcHh8yxMqnC&#10;2dYDDqaq2/4SMfGq8O8VSlo4YaolSeLhJOnGdT2qUal1P4jH8J4fPMkxGIwdLkzzAVptOHKljsMq&#10;cZqjNfbrQTn7J25ny2bcLxX9SjKMZ7/5HI9fy96wr77jYx3xweuOvPv+nfnNW9K1W01zS7XVLKQT&#10;W91FHNHIvRldQQe+QQdwI9Rmqmog7GHPfGeM8fToSfT8a/onDSUuWUWpRai4yT5oyT5XFp6pprVW&#10;dmtVofieIXKpRmmmuZNPRppq6ate99Oljgb3AZiWyA2T6sw6ZxkY59MmsZpQ5J74wRwCOufXoORj&#10;njmtHUernkfMRjpyOpBx1xz9eDmsBpPmyx4DEdOeBzkhTgYXtydw989k11/O/wBy/r8DzI3d3pZv&#10;4nffTq1/wfO172if947eO2PUkDHJAzwOM/rlXJ446kEln6c/3scce4+tXxJkcnqAQOvTknse4zjn&#10;GR1rJun+ViGKggdR6N0wcnB/M96xje77aK33b/0w/q557rTkMwxu2AHIO4Y5JPAHHA6DIxjOa4gu&#10;wlYc4OcnjBBzlemR047j8q6zWpADKcjHTkYGeQNoyCTnJ5P4DBrhjIGk29Bu+9k4AJIPAPbPUdT2&#10;9fVw3w6N3Vur6W1+b33Vt9jzatovXVtqSV7W05dXrayT2d3bz1vI59BjuCOQQB06DsOMfrVhTk5O&#10;AOw6fjjuMDkd8gZ9c7zA20E524xgEE87ienYjgHk98HpMsndecKfvZPU4/ADj8h1xXYrXXVXTbs9&#10;dn+HzMLvlfNo7xiutrpO77rlWu/yZortBbncwcrxk54JAGDwD8vX9OMPUnI4IB4BXBHJwQzcY6Ed&#10;AR0yDzVJWViFyCMMCfU44ztxnoBnk4PrUquVOANo9R93A5yQep4yM885+lcuy10bV1du9k112/Ne&#10;aM1LZ76rre+z2afbfz8i0r5Yht2M47ep6HP9OeOaUtnOACSWB5Azzx16HHTp+I6wbkzgn5twAbAA&#10;ILEZHHYcdu54pylTxkB1IJ2gN0HDAknn17cUKGuu/fzsr36X5flcV3a12k7Jr0f6Cdecn8MY/Dii&#10;lBTA++eBzjrx9KKq0/L8P8v6t6Duv7v3S/r+vNn3Zr0bS2Myp94xtjnAzg4OcHvj8K8HXRr7LbkQ&#10;AtIQ24cjccHOCM4A+meRX0Vdp5kbJxypzkZ456e9cqdPTaQAMZYE9scZ9Dk4OT9fpXwlbDe3dOWq&#10;5Lp26ptNeWjd/l5H6Hg8VLDe05Vfmta60uv+AeDX2i3uCVTBOVwQwXjd3xyT7/XHeuHvtE1kGQpE&#10;NvI+V/r32n25z06CvqSXS1YHI4Hqc8+noMemKzJNDiLHCLzznkkD6Dr7jHtmrpYWMJXlzP1Wm6e3&#10;f5l18xq1YOCsk1Z2jr06+t9lsfDMmh+KE1kyrGmwTqe5baCMg4A425GQCOo9K+lvC8d5FDAkse1t&#10;vzkZbHy/eyR1zzzjjjg12c/hiE3BcxqCck5X179uB1xz+VX7XSBbgbUxg9MD9MAEfn+lawpQp1Jt&#10;Xam1dO1rx16dHfb7tDkqYiVaEE0vciop2s2ltfz8/Totek0ZSwUHPqRjknjn6fhXaIWCjk9O/wD9&#10;b/H6GuT05fLdBnngYzyOfpXWr93oOVxyM9q0qWtG3W2+9/mv+D+Jzwd03br+i/rUdINwI7njOCAe&#10;OO/8uorl7nfFI4IzycEf1+nfpXWNyuc4HXp7fWuf1OLOXUnB9x1x9OmOtaYeXvcvmn+X9f8ADCmt&#10;L9unc5LzWeckbgpGR1JyDz2wPy7D0rZtHJxnkjtgfr057n8eOlY5jIkJ3HjI9AO+emOO3HpWnY5z&#10;97Jzyfx6cYGe3A56V2zfu/d9+nb5mUE+bVaX0fkrb3d97/p2Ont245AwD1B5Ofrxx2/l3q4DkZFZ&#10;9u2RyMev64P+f5VdVxgccf8A1uMc9/fvXFUV216dPI6CTJpSxOffrUZkXg5/A8H8OuDVc3KqxyeC&#10;Ohxwfbt9cmslTk/+B/SAuliQAe351BKoZcnt/L39fpVcXSnvj/vn/P8AnrTJJuM59e/9P6VpCnJS&#10;v00/R/1+gGRewLIrAAHrjjk++enpgj0HpWfbWzA4IxjOCOmeuWHf6e357DNkk8dO/p6nr+g+lTxQ&#10;rnJIHU454IGcnIwB7e/UUqsFKaldJ7O2/Ra6PXovU6abkouPRrZtpLbXXr6b9LnFeP8AxRF4E8Ee&#10;IfFU8PnDR9MuLm3gY8zXG1hawjJzh5SijDAjOR0wfww1/wAZ67rXiTVPEevsbiXU9QlMyAZEE2eV&#10;DjBDIu2NBnCqmCME1+nv7TPiyPxJoGseENInL22lyRPqckDna1yrFxAzchlh8vfIo4bgAqOD+aPx&#10;P0Cx0P4f3vidbvbFpGoy6leTRpJhojEFuY2Ck5CJIZGc4+7njpX5f4nUKmN4YzKWGm5PBRjiE4NL&#10;2c8PJOblryyvD2keSpa65uV3PuuAq8MLnmGdVJRrp0pNtpuE3Dlkra6Taae65U9Eyt800Bmtwvlk&#10;l2XexKbyDn5vmVQS2OvyLzk5rb0bU2iIhklCOBuGQ3B6eXg9GUfMUByOpJ5FedeF9Xg1TSbHUbO5&#10;jmsbiFJoriKUSCRHj3RsCp2snzccMWQEAZII3Lu5lhZcoZGYAh0bAJbC8nHXGeOp3Yyea/k2ljKS&#10;ca8ounJKKqcsZJS0UufkXLKMru6spK6bklez/oeUKqfJTakr6KSbas1aN76rve79UewQyxXMbAje&#10;0q+WroAD1Adu+AOOeCQODmsm2N/bme3ZdoXeqb1UlgQvyhgOpUnLBlIABGMZrjLHXbi1VWY+aDjc&#10;AChQbgxBR3IPTaXyAByUbgHq4/FVgyxC6jf5BhHIeIBhnMisi4wRgHdxkdR1r28Nj6alTqxxPs1D&#10;S8ZPkaqbqbjqktXoml1V1yijV5W4yg9V8MtGmnFtRb913d1vf8jsUsoJYkkmjVnuCjmFGcHKIQF+&#10;XcibQPmz1GST3FXVdUW3hUREhkz8kJAUKzbEVmygHJXfuzwPauWu/iDpNpEiI43KRuDB3MjsCrAN&#10;hXUEMykcnoQwxmvMNe8falqbmDQ9LNzKWCBzvito4HZQZXuNjJwRlfmZmIIC5rbHZ3hoR9nh5XqN&#10;e+4Rbk5r3k04K/vSb5nu7t23aqlCpUlzTTjFNuPNOKjZ2Wr+Gy6OT1/A9ZfxFbWflq1wj3IcumMv&#10;u+UB03BmX7o2ncAfQHpXuHgHQLjVbU61fxvDFIC9pbMCWlbG5J5QzblAdcxpjkc4I4r5V8FaO02o&#10;Q3utstxdqBLFCQPssDbmLgFgWuJECgiQkBQdwA6D7Z0PWYLayiieQZISNRF1Z8c7R83AAC4A65xg&#10;kY9jg+cMTVliMZNRow+CKlyrntGPPN89udW+FJ6uN3c8DP6k1TjRoRV5WcpWu2k1JqK0Su+r36Nb&#10;vxHxnp3k66rsqHkgAj5dxYb846kjdnoM7cZwc974WkMMESLvVW2KfMICErxlQFGMgkdOmMdjWZ40&#10;+e9SRFyzSCQ5VnIUlgcjaoAwMnccE98Vb0kbBGpcuFwWX7wVcDIGMbfUA5Pau+jbDZrivZtKLnzO&#10;yW8nzb3bbdtXG1lypqyIqydbLqMJbqDTd09IpaWvol0fkj3WMRajpVzZSoJIL2yntHDKpEqTxNHI&#10;HUjDrhmyDwwIH1/kB8aovwp/ag+JfgDUbe60XWPC3ie+uvD1+krx+ZplxcS3Onsz4Vnsp7Z0SRcP&#10;GDubGUNf1v6RfElSByifMN33VC4HH3QDznAJOMV/Md/wXM8FXnwv+Jfwx/aQ8M2jESbtB8ci3IRp&#10;tPSSN7O6dUI8x41eZCWy3PAHNY8b4WGbYPLqvtFCdGpUwkamyTxMIuCblbmVarSp0eT7XtXzXbOL&#10;IKksHXxkXHmjOEa0oNczUaUlGpyrV3hCftb629lom9v6jf8Agnv8a4fiv8AvD1zNcGbVtAU6PrKG&#10;YTMksWPJkDZ3FHgKsCwyAGHvX3NfjdHlTuyCRjsCDt/+v7fjX81//BFn4vLcXl3o1vfLc6B4z0a3&#10;1q0VAxVmEaRygfNgSxMcgAZZcqQfvV/SJCX2zRsS4jb5GbgshAKMDwTndnB6gd+a/oHwmzt53wZl&#10;k6jbxeV82UYpNSUnPAONGm2papyoqk23dt82/wAT/COPMujlnEeOpR/gY2X13DvlVlHEXlLXbl51&#10;O1ulnp05K6s9+5jk8fU7uRk56ccDoc+4rHbTirFjzzyMkc4Gcdvbp0A+td48G4NyCMHjGM47H6ng&#10;mq72innaASOmPlwMeoJzxg89/wA/02TUktbfK71t91up8N7KTd0t7u13ayt6b9Fa9kcNJaqpL7fm&#10;BYdM9ffrnpj8OuMVzF/8qPngcr6fxYGcjsOpHGe1ej3FuE3468EgjAwOp/z7CvP9d+QMQBnBOTyR&#10;gnhewIxnPpjvWS+K3zvzW0utd+vTy/DOacVrvrpuum/nun2PHtdlyHG4YBKjgk4XJB9OvqPp61xD&#10;PhiSAeccDnnGMdCBk9eMdSa6rXpv4uzZJHAPcMcAen0yT3wa8/MzmSXDLgsoyeAQfTngkDH1OQQa&#10;9TDu+miSs21e97rTp8Wqe62W7R5OJdp262Wi2StFq/Zu7e2lt9TcWT5sgkDBwOcY5984x17+hAxU&#10;qOVyC45GFI5H0+7nv3PSsiKfKgYA2YA5BAA+8eOgxzjJ+o4NWvNHA3YLZx1xwM9iMcEd+ecY7dUX&#10;0aenbRPVKyulrd2OdXSTv1uvlb19dbfiaXnYK84PqCfQD+7wOhI71KJCeRIA2QSAx6gEnj0Pp3z1&#10;rLV8dWAIyM9s45Aznb0Izz0P0qXco4zhuvTkhiOSO47ZGOOcdK0T0TT12Wvw7K9ntbW/+YuZa3TS&#10;7tK6ats1ZK70XRL0uam5sJghjwfU8feUZDLzuIPY8dOz9wAO4kMDkfL94ggdRjCj3/Ais9JThVXg&#10;E45HfuR1xweByfepzLjJd/5jOMHHQ/QbcZwfw0jZ+dtnZ31Svd9f0+YWXfR21fTRX9Nfn3tctecO&#10;xb/vsD9CpI+mTRVLDHkMADyB8vAPbnH8hRRaX86+708vP8PNFWh/O/8AwH/7Y/RiTLdPXgkcD8vr&#10;gVVMa8jGOecev45FOZiPU5+vbn9KjLsO2P5j/P06e/NfIRVlZan2ojwqVOAfcjoMfl36/wD6qqm2&#10;XueoznGP1x+v5GrBYj1OSMgcdep9P0/OozIfTPbn/PT/AOuBVKLeyC5Uktl6YHv+ncj8f8elQPEq&#10;jBx1x05P4/hzwO9XGdv7wP5ZH/1vX/JquwLfnk/4/Tqf6U0lpfS927+it5PX1T09AK6LsdSvHPJ4&#10;/wAK6SCQMi/Nlvf/APV/OufH3h35H861oM4XIGCP0Iz/AE/KiULxu35/fa3o/vM435nff/hvw/yN&#10;IsSMHp/nism/+7tGQM8/n9On0PTuDWl8zD0z/nr2/L3rPvEyT1PTj8+npippK0nrtqrfn/XYqbdt&#10;NP6/D+kc08eCc4OOgyQT6d//AK/8qktRjPJH8WAOMdueze/6VaeEkk4ByfTp/n8fSlRCp4BAPXjA&#10;H0+nXkn3zXcl7uut7N3+Wn4WMk7frra67F6Fwx9wOhJ4/HaAe/8AnFXRxzyeOmCOPXPOP1qnFxjO&#10;eTx/n6/h+tWC/GMjI6f4f5z79KxmtbJXV1e+/S/l6/caqTfTpff06dNytcSlcnJwM9fx46D6f15r&#10;m7/VlhI+c4H0znn25A/l+Va9/NhW4J4PAI649fX07fWvM9YnLOTk9Svpkn8Op45HpnGeK4MbiHRi&#10;lHRtrp/l8l037HdgqEcRVUZ35fLfTX/gG8PEKhx8xxnJ4GD+I6cdePfjBxow63HLn58Djjqee3bP&#10;06V5NNOsbO7yqkUYJdmfaowCSxOQFUdy3OAfw+cPi1+1J4U+G9vJpmi3Ftr/AImkBjitYrlBbWsh&#10;DbHuZlDZA4IjTLMVIzyAfEnm8qS55zUYLfmaW3KtFu5a7LXdWtoe3LKsOlHl5+aTSSTvJ3SWzVt7&#10;9V5vc+1/EPjjw14R0yfW/E2s2elabbK7SXF1OqqAgLFQucyOwB2pHuJPyZBPHypf/tTL4/XUoPhr&#10;b3lv4esN8V54kuoUWW+mUYNvpkS+aVT5hvuJzHhTlFBwa/F34vfGT4m/FXxFaNruvz3Wn3V8lrY6&#10;Ras8cFo00m1EtrKFiJFYHcssxPAIbmv1W+GHg228EeEPCGkpaAR3liIrp2X52vrqD7SJH3Ak7WUp&#10;g5PIXdyanh/H4viLG45UY+xwmX0nPmqR5p18TUhN4eLWqhSvTc3FJykoqLbUnbLH4TD5bSpTqRdS&#10;rVnyKCb5YJcnO5N3bl7ySt7qbbu1tH4dvG1qwu3uVkDahqk6XEkwVhK029ZGkDNljnnOcZH3cdeR&#10;0vw7YaloPjfw5q1lFeWLPfW9xZyA7VtHt3guIwuQcNjerY7jLdx6Pq2mXOlSQJEoCz3hlVFJReJs&#10;gDkLll65zkknp1j0qO0tfiBd6bOq/wDFQWJlUHkSq8AVo8d13guTnoeecVwQo/WlmmAq8k37GnKU&#10;qkVyVZyjUozbjKLjac6avFtu8rNPmSesa6w9fC4mm/jnZWaUqcl7OSSaelrNfFa3zP5+P2b/AI0W&#10;PhL4o/FL9nbW75nPw/8AFl9b+GmuHXzW8OXU7XelWzuzI7/ZrSeG3bOMKitg8g/pKZbS5jW6tvnV&#10;9ijDZAJCjAGThfmUZHzYHBB5r8Sf+CoXwf1r9mT9q/w98efDcdxY6D8RZJdG10wKyW8eq6LMI0ka&#10;ZdsfmXdqqy4YHHlFS5U4H25+zh8fNO8ZaBp0d1dCV5o41WQuDtJQEAvuGCcHn3TGCOf42znByyjM&#10;8Tgqq5IKtUouUqbhGnUhNqSSaUlCb9+mtlTlBWikf09lNdZjlmFx1GTlzUYOSUrtx5Uot95paS6u&#10;SctnY+37i0V7aV1lEXHUDKh8jrxyGyRtYZJwM+u74aureWEWt3GPOAwNwXD4KlcFtqbSMnABZSc4&#10;YcHM06CwvEjfz8pcht4L5TaqOSnl8hl5wSeVwc5p/wBnNpc7IWDwNIzARll2KMcgDptwcYx3Brgp&#10;wq4Wsq0fZunL3NG7zU5RtLlbatZL4btSbXSSXTOMasLO91Z3aV9LKz033Tf3bncPp1nLAxkgtHcM&#10;53CKB2xu3LklDjHGSCBgHg8Vyl3ZW8BmM4RIkUMv3UjXBJABx90HnHQdQB227eC4mhBF1LAAvzJH&#10;8xdS20jbjoy7SM9ifw5vV9D+1KFe8mO4NlCpAOORuXd17ZGMZ6Dmu/Etyoxq06Xv8iklOpHlk9Lc&#10;95Jy1lqny67LdmVKmoVHGU2oyl0jKXKtLctr2S72X3XKttrUVvIPs22eRWOxVyQA68HPUspHbaCo&#10;IK5Ne3eELu+lhW7vi5KHMMbFlUYIBZRgktlfUL+Oa8U0XSIhdIsC+WY2Ds77t0bL8u77xBBAzwOh&#10;HWvofQrZIbZM3CyPjaQ5GQFGO/ABzknjDAlQB8telw3SxFSbnUbSh7yjFrkbjyv3m9ZWk0rNtJxs&#10;0nGxyZlKnCHIrNz0fNrJpW6q+rtq7+T3uGpym8nyVILllwxAC9xzjIHC47/MQCOMWtOIRwz7vNbK&#10;RqQAhOdobIbkDqcgfh0FG/mVbjep3DeUYRjJd/ugHggbsBRgDgdauoixqL5yhYxgBOQsYP1+bJGA&#10;SWI6nHHPtV8Qni58suaUKi9rN6csNIuWnuyleVlrLXo4pI8zkUaEY2tzJJLXd2sn2XXt06npWhSi&#10;3iw3QhHd2C7mJJPGDnaWyqjrjBJNfi1/wV+0qz8dfDHUtFnVZxFa3kgUqDsbZ94fKW3jbxhm24OB&#10;6frSfEcNrZtOkiCXYy9flJ5yxypC4Ax07k9Tkfjv+3TrH9v2GswSXBdTZ3TBCxzGAGPC4IH3SQQA&#10;fmbjGRXlcXZxCnlOFwtKonJ4zDSTg5XjGnVjOMrxkteaDutGr3d9UdvDGCkszlXqRvGNOrGV7NS5&#10;klKLutkmtHsnors+RP8AggZ8SdV0/wAY6l4Hu7qR7/4dawIkM+S7aBqc6osacgsiLI65KALg4wcY&#10;/uGSXCQOSCJ1yhyDkAb0H1CsO+MDHSv4Vf8Agir4OuE/a4+J19bs0Nj/AMIeXlj2ELJcpfB4mOD9&#10;8ndtz0yevFf3EaddHUvDmlalDlT9itXVGOPm8tEYtnPzFiQOmAe9f0H4KyhHKs5q09IVsbDFSina&#10;Mq08LQ9vKMdOVzlC783qfh/ixRVHN8JT3lRoyoxkulD2kpU22t7R5or+7ZHUEqArfLtYEgg8ZI9c&#10;noevr1zTGPynAyfQ+vb+n+NZVv8A6baS24Y28wzJC+5S28Kr/KOQqLJuB65xwRuIrl4dev7GSS21&#10;ZCfLd0LjIYoOFlRuVOAc4AJOMfX9tUedJwd00nt0aVntez316316H5R7ZLWa5YuyUua6cr2a306e&#10;TW50F7IrZUgcdM5GOMHkEc88DoO+RzXmXiN8o+0AYJzjqTjGfqfwyM9K9Alu4LuMyQyJIoHBVhuO&#10;QeCuAc9uTjOcHHTzfxDI6JLkkH5towDjAJY9AMjtnuD14rNaSSs0+tlo7vVenbW1nqYVGn7zd4vZ&#10;+lrXtfVPR9907M8N16TBJOcDOOg9Cdo9zwAcnP5V55vYsSARyWO4gjJY5wuOMDHX16123iGcMz8h&#10;SA2BnAwMcDj5c4z7evp5yJVaRmHzAtgjdnBOTwe+CRx7DBz19Oj2tayjpftFPXvrdfO1tWzyK65q&#10;rtdqyV0m1pvrZWaSSbfQ1o5MbiHXqflJPQ5OcBcemeR6dwauJK20MRjJJUA/wjGSw98+mcdzznHS&#10;Xbt5yOBgjJ4xjgdenOc5zn0FWldcbskdPu8HgHBxjpx+efbHZF6rVNq7V3bXTS7/AJmv8jlaaVtE&#10;tHol2TTWm9nq/Tc1BMGyA6g49Ou7gkblwSCG7Y9e1SpKzZOcBQO33we6k5OegCj5Se2DtrJEhbq3&#10;3VBGSQQeMgjafT8cn3qZWIOSwOdvTsCA6Eds4OG9e2K0jsr2eu/K9tLuS6PvbXTzuZtq+l72V9dO&#10;bTrtsn0t07myjFVwS2F+YliFJJIJBP098fTrUwYkAsOnBzz9OeeTySf5nFZImJbZ82M5yfcY469D&#10;wOOO471ZWTOAWK4BGCST7NnOMAn0I4x2xVLS+/bRta6NWuk+vnZdwa2tZqyfLdfZto7X6dL77K5o&#10;72/ur+Ktn8ccZ+nFFUxK2BjkY4O88+/3e9FL2kO/bv8A3fP+rPs7v/wLp/7b/T/7eP0hzgfxnGeS&#10;OD1xnpxS5GQQMZ79/l69Pp/TtUYYuNyuGHqp3DHPOARxgdSef5NzhiOcHkDrwM56Z7D39a+WSut1&#10;6b6b9D7oeQTggdeuOf0HQ/n+dRlR1GRjnj8/z9PSpA35dQOnuOmD/wDX6ilO3GQCO3cjPHX25/rS&#10;2f3X9NH5AU3Uj8R2A+bPvioShzjHUjkfXufbv7VcPp0/2gOB+vFNYdhxjGT/AL31B/HJPFaRd3e3&#10;fX7tH39WBVVMnp35xgH3HI/+vWrEvTg4PIORxt4wR1zg+1UlBzx6/wAu9aaLgZ7n298kfj/knrU1&#10;JWjoreT6K6tothW1v/XT/Ik6f5/wqtOm4DqT25A/PiryrgZ7n17f571G69On4rx+HP8An+XPCXLK&#10;/f8ArX+vMGrq39bmU0J5Gcgc8D+v9eKiWEjr6985/wA+x/8ArnSZScjHHPbH5VGEAyDzn1Hb69M1&#10;1xqu2/np122/y7d9TOUbPayvvuv+B8yFI256fj0/P+n45psg28EdSMkD9f8APbNWsADAH9OvvWbq&#10;N5aadbyXV9cRWtvGrFpZ5FRVweg+b5jtzjHPsehSld+Wlt73KirXey6bbaa6GTfcofTAJwRz2OCS&#10;ORj7uOfWvBfiL468OeCbZ7zXL1YWGQltHh7mUj7qKikncRwCdv1GOPP/AIwftL2WipcaR4Og+36q&#10;yuqzKVZohll3CPkg5wVLMpPtmvzx8VeLNd8UTTNql9Jc6ncIJXSWXzI7ZZMLhyPlLAYyiKMDIwxr&#10;57NsdSpuUEpVJxSaST5FLSyfvRc76+7F9731R72W4Wun7Rr2ak42501JxbTuo6Nd/etda2aevZfF&#10;f48a74y8yx0q9m8P6OZJFit4JCl3ckFfmndAWCKACcOBz0PQfK1z4e89TcwrNf6heSOXkmLO7tgf&#10;KuSxjB4PDAlSTnf8ldmmi6hqsiWcUM012zBQIVZmKlgONucIW+Y4O4HksoHH0j8Nfhnb6LLBea1H&#10;Fc3JKtHaEbobUnnErNkPIWG5UyAGw/L81+fY7ExxVSpCvLVq0J/Ck9Fbka0b1i4tJrre6Pq6GHlG&#10;0o6uLu7tyutG7/4ttFGy0te582/CP4J6zd/EPw1qPiC2g0/TYNSgvY4JizvcRK5k8pY2BPOB12kE&#10;/L0Ar9QPFdxBpVrZzIP3EN9aIrIGIhiaVYgy5HT5ivs2BnGc8nbaKo8RaTdW8KOvnFt207QgAAGR&#10;g7kAzkHgdADXWfEKyuLvQLjznRFja3m8tcg4huFkVQw6DIyTjJIweOv6L4dYaeDy7MrR9+WPg4uW&#10;spRjTopKa039pKySur673PnOJKkK2IwcedRg8PPmXVS5rWUUla3KrvTS2zLHiS3XUNJguYfmktzF&#10;MjH04PPt344P0FeNeIlng8QeH/E+94ToxgaRI+fPgS4eG4TsSvluhYdCuCQQMH3vSI1udEaGb5/3&#10;EagKdzHKjndzwBgnvnp7eaeMNP3aXvSEONMvN0xVctJa3SIJFO8gBVODzwpGenWqlD2Ocxqq0adf&#10;21GcbWTl7RzhdrdwcJSvr7t47SPOjVvhXBcspUpppv3nZtR7aLlevU+YP+Ci37MVl+1P+y78RNGs&#10;dEj1Hxl4dspvG3gW4iRjerqNnbG6WK1CkBje2/nWhRyfML4GGwa/k7/Zj+IereC79vDurPeWVxZX&#10;RtLq1nVopbee3fypYWifY6yRFBG3bIYHJHH95fgfULabTLFotj+Wq6XcqpSSGRSqmLcpJA+UFBxg&#10;h+T3H8rH/BWT9k3/AIUD+0nbfFPwjpBsfAnxeR9aAs4jHaWHi2OWVNYsoyiiOITp5N5Gu1Vf7RKE&#10;3bRj8R8aeEVLAU+JMPCNqdWOCzGEaa932kpyweLk4pPSUnhqkpty1wyjpdL9f8J+Jk8ZPhzFNR9v&#10;TeJwM3L4p0op16KTfSKjWgk+krn078L/AIuOYrOK5uPPjlVQjMeF5BG1zkDIONgAzyM9q+tbHxHY&#10;XsCy4CNjG4YbI4wwIwOQcn16Yr8UvhB46nhtoLe5kDGJF++flIXIB9ckZZSoBCr1zzX3t4Q+IKeR&#10;GrXBABXahyTuKjcwU5baoy2TgevHB/leljqmFquEpe43KMVK0lGzjFpc7dtOZ3T0iuXrdfvFfCRm&#10;o8kLVFpLV+9a75kl0cVtvq9j7esNTwBkBt2VyGK7gVypXClSFUYOemeeoq1q93alUdY1icoRuQ/O&#10;2eDuU5B478e47nxjSPFBu7ZUWTkgnfGWEm/I42cBWA4wAoI4Oa6BrhyMMXmPKhnl5JYZ+5u4x35A&#10;I4+nvRzVyoKMU5rlhpJRsmlHlStFtttStZx0vtbXy5YX94nK8XFtJq+iaSk9tOVLX126nQQa5Da3&#10;JaMksiqh+UHbg85IChsnA4J+UeozXoWj+JWk2b0Zy6tkqQoyeQNucA+jHJGT1rwh0fz0WPCAFmzI&#10;2VG0gYABzufqDk46gV6HoN9ZQIg4aRmVSS4G1htPHXI3E546rxRgc0xHtXH2ipR57P3WktV8Ks3a&#10;9rc0WtPdaVoqMVh6bh7qdR8rs99Go63SstfO+uluvt2kf6U7SlUMj4dtudqqzldqqT97GSfm/Ksr&#10;x74hh0G2jSNtvmEKAQATxg8A8knjqMgd+TV/Q7+E28rBVZVHB4VuhOCuAQo3bSWJBx+fzD8T/FLX&#10;+v8A2SNy8cRAUKy/KQzEcD5TgLk4GT27V72ZYuOEyqDjNTr4mo1GVlfo5t8yTbalGXMnZuKi1yqx&#10;5GFwk8Ri+Vxap01zSi9U0kuW/Te2+nzsdtL4knms5JOfJ8sswZF2sShdCmCNpU57lc44x1/Kj9q3&#10;W/tMGsKHG6ZZF+UZIU/f/iB4XIwGx0BHSv0GudWki0KUkboxbtjHB3ADgr14C7eOmT7V+Uv7SOqO&#10;0sgkBQzGYAc5I3YwFOSWOCFUfxEADPNfFZnVqV54WM5ylzSjJppaN2aXuOzgtWvXoj67J8PGM5uy&#10;jL4Vbays3dNb2tfvda3tb33/AIIj+G5Jvjx8XL3yW+yr4cslmlMW6NXluhgCU5AY56DnAPtX9Y/g&#10;1C3hq4sWZpBaTXNvH23RI7GNcn0Q46Dpx7/zq/8ABE3wjPaaJ8X/ABj+6C6nq+n6PCVGZN1tb+bO&#10;WYbiqDepClQQcndkjH9Fvg1wbe6hbjBJKgk8/MWLdixB3HOBjHAr+xvBamqfD1OTVnj54ubbutaN&#10;f2UUld3vGk3e+81pofzH4uTjU4jxkU7xwyoU+u8oKbf3zs9fNdC3p8rGRArAS20m11wMyR5GOyg8&#10;Fck9cDHJOdzXNHTWNNLRKiXKKGjkxz7qSMAg45z2+lcndRy2l+twjYVnXcykjzIyw2sOeqHAbggr&#10;jODknt7SZggYsSrhWdVPGMFXAGfU5APXPPev2TCtqMqe0oSbjdt3i9r9bx+F9NpJan5A0pK7u1JR&#10;U7bXjbRW2vdPS2z6beCW0uoaVq81vfQTQRK+yN1BkgZeobI+7gnd3rp9Sk067s2SS3ZmI5KDDZK8&#10;FST15ye3J6da6rxAiW0qSPF5ivhhgDdtHXOQVJAyDxkjnjNZhTT78LGbdTj7wVtvzYJOVH0OOn4d&#10;8qWNVOrUo4m8pxl7rSS+JpxvZWas/Jtb7WLq4f2sKdSkrLk5ZX62t0Ste/Xy31uvB9b8FLq6udNu&#10;ngncHbDOO+AcBgp4yfTHPpXl4+F/jMSS+XYiQBmAZJM5YdCRwACMcAZBPrxX21beH9KYqyQmCWMn&#10;vjI+UZ+8QT6DAJPGeKp6lYtpN3bzAkQ3DFXAyUJXB3A/MVOcjr19K9WjXhOC5F7yvJc1r+472872&#10;03StppocFahaTlytaq7Tck2+RbN6atdfJeXwbqOla1oU3k6pp89oxGf3sUg+bO1FB5GSfTHHI5ya&#10;qJck5G8sq9SACPl6k4ycZGCTjrn1r9Hv7O0fxBp4XVLC2vIyrIWlSN3GQeS7DcDnO0gccDHUH528&#10;c/AuGaSe/wDCc6K24yHTWzgAk5EbDjAPHAJHUE8A7068ZS5XaLa5W3rHXl5Wk9tEr6bq/c5amDmo&#10;c6XPGT5lyytO/VOMotS/7dafqfPKzqc4bqM7WIyO2Bkcbc8578DFSrIMhcnAHygNxnaBjp7/AMuv&#10;SsrUrHUtEvXstTtZrW5RiAkwKtIAeSN6rvU4y3HTGPWmxXK4wc4wdu07ieg24wCCccEHAPOa7IvT&#10;m3bSS0srK2tlJe61stfLrfjcbWtdrd7XT0un5p/Zdmlutbm+r4ABbPTaBzjDAgE8cHvjJwBjjg2I&#10;5V6kgHoSc8HsvTgFd2Sew9jWMkpb5cg43HGeQQTgZOecAfnUyTHjJbfxknOdo4OF6nGOuecjimpL&#10;XlXZ6uze2zdldL8HYxaaet7pK6t1722v08vQ2vP+n5j/AAorKMrZOAMZ7yL/APEUVVl/d++Xl/X/&#10;AAzC0+8fv9P6+/tp8D2/7cXx9+AmuxaFrmqr4u0RsS2E+rL5kl5aFiUKXkUSv5iDcpDDIO0s2Bk/&#10;ph+zr/wUC+HHxiktdE8Qj/hFfEc3lIsF1Kn2a7lYkEW9wCAxJK5R1VvmwM9vgmX4d+EPGar4e8Z6&#10;dDeW7Bv7KvzgT20jhiu2YKHGAzDbuCnA9zXyz8UfgLqvwuvl1PwzPO1qjtPazq0mQUy6MZEOY3UY&#10;xIuCp+ZSCK/i/A8T8YcMOONoY2pmuUQqctXA4ybxDoQ5tabnUf1ijZaUKtGq6c04ynT3iv6QxOR5&#10;RmCdJ0VhMVL4K1FKHM7RUW435JK6fPeMbfZ1Z/VHE8U8SXFvKk0Eq745EYOrqehUqTweo7dfSpgr&#10;DgEevfr6fTj+dfiT+xX+3Bq9hfaf8OPindSG0mkS207Vb18PbsQVijmkbO9GJ+8SDgAtnv8Atvaz&#10;W95BDd2ssc9tcIkkMsbrIjo6hgVdSVbcpDKcYxkFTX7/AML8V5bxXl8cdgpOFSKUcVhajXtsLVsv&#10;cmusZb06iSjNLW1TmivzvNMrxOVYh0MRG6fvUqsU+SrHvF91tKL1T3QFQc+/XHf69qjKN6cd+nP+&#10;f/11ZYHJO33/APr/AP1utMOe1fT3dvJ/ceaV1HzDngnGD09sdMVoKAAB0wP19KgVeceg6H19fr69&#10;sZ4q0gBzxkYxj69T+HP4elZ1He39bJK/9dwJajkPT/OKk57de31qN+3Tv6+nA9sn1/Cs1e6tvfQC&#10;EnB7/lkDtzgZ9+KgdggLOVRB1ZiAqgHux9QDjjP5c834i8Z6H4dhk+13cT3IX5bWJw0xJOApC52E&#10;dSc59hXyb8RfjTd3TtYW8zRMwJh02CbyzhsYN1KmSMZGeQCHI29K6KcW7c2mq7Xez2v1TXrdW8lG&#10;lKrJ2ty9Zu6gtOsl5Jv3btbvoe+eOfjD4Z8H2l032qK4nhUhsN+4icZKh5ADuJx92PcecHnivzo+&#10;Kf7Quv8AjGWbT9JN7K0hYKLdFjjijJYZWMtsQAdJJd7YGR3p+pp4g8VziIh7nMvlwRwAyjew+YQw&#10;nAGBhmlctwuejZXU0b4Xag8pjubKO1tvMRZpmCmaXIGZWKqrCNDu/iO4lVHPNcOKjim+XXD0lFzc&#10;5Q5nJQS5pW5o7NPo4pWdteVexhYYWjaV4163NFLoovT+HulK11e3NayUu3zTp1pcxXE7ET395qBG&#10;VRme43SELsWVT83L4cJlemw5OK9M0j4PXt3GmpeInEAl2mOxhCi4ERZWAkODtPHzFtx6g84z9V6R&#10;4N8O+GLb/Q9OE9ygPmXc4Xz9zf3CYyY1ww5L5IPTGK8N+JfxJ1zwxrN3p9vY2KWiWSXscsoAknVp&#10;VR4xzhSgY5xzj5h0xXyGLjyxcWlPS6aTslKS0dr3v0fwxs7WPZoVLuKhHlju4u13ZrZq7V/6vqXr&#10;PRdK0dQtlYpb4Ox5NpMsgUhTumODjGSRu78YxitAW19Owe3jlW2ZwXcLtwMqTxxn0V8g9+pqn8P/&#10;ABvoniqyvZ5YG3xqWkU/OFO0tuUODjpkEfexgc16pJd2mm2O9beSeKZQURF2Y+TcOTuAzlOhxyeO&#10;gHz1HK8TipTrJOrGl+8lUekKMZTjBS5U9Y3klpDmT15N2/YljlSUKUYJSlZa2fO0m5Jd3dSWq/S+&#10;/wCGbZUWC3lUsREZElIG7J+ZivfcRgHuB3B5rofFVkLzw/qaRI+9LViM/eO0Enhsj6AD2yeK4Dwt&#10;4jk1bxDZ28cHkWtvHJGIwQzO+VGGcADLBeykfMfmAr2S9K3tlOrgIuwgIBjJxn5mB6d8H3z3r9h4&#10;QdKWXVaNJtxo15Q9o9OeSjhajst7RclTjdttJyko35Y/DZ3GrSxdJ1NJTipcullGTkkvWXxaaps8&#10;58CSTzadZiZG3yW6hhnB37MYYHp93HUY/Wr+uabHLZazFIrTGewkDQqPmbys7ACMYOMDJBPHpisD&#10;w1dXENyQz5i+13aIANoESs/lgYA42hvmAxj8SfTjbLcIsoHEkDJIQ3DJKvT15PHXGD2JzXBjEvaX&#10;XOpUsXJtSS05Z8t1Z2l8XO18tt8Iu3MtOWdP7PmorfZaX1dtb9dDyX4Xa5HM8+moClvNYQ3kIIwY&#10;bi0cxyxMSSSx8tTg/wC3nIIAxf24P2atM/av/Z513wXbmGLxTo4j8TeC9QZBIY9ZsIzKlszY3LFf&#10;wiS0kI+VTKjHOwA8JpV8PCPji9igd5obTVLm3vEycQ+bNLeR8YA2m3EgGQQSRx1r7k8N3SPaMisC&#10;ihTAyncHtbgLLA6Y3E/fdOB1j4HORWPy/B51gMdlGNgq2GzXCTpVoRbUtNVKElZxqQ0lSm2nCoot&#10;XaSJw+OxGV47BZrhJypV8FiIVaclrtaLUls4O7jK+8d9Ln8MlvpmteCtX1HRNYtJbDU9GurnTr61&#10;lVo5be7sJzBNGwYgjBRkHQrkj5u/0J8PvGZkKxzTEzMQFYtkjCnAypyVJI3A7sr26V+r/wDwVD/Y&#10;xGpQ3/7Q/wANNHhFzaRqPiHoenW21po1z/xUyrbgkvFtC348sBgRcNtKuZPwO0bVZ9D1aCSNmUb1&#10;VkZ2C7uMkHHOByOSMdCe/wDnlxzwrmPCeeY3KcZFSdNutgsTyr2eOwcm3Rr07pL34x9lWh73sq0a&#10;kLytzH9rcIZ9g+KMrw2Y4VxjOcVTxOH571MPioQ9+nOy0i1L92/twfNe90fpx4X8USlAWmVNpBJD&#10;7SXJAbI3qxOWwOnHHBGa9Rg8YLDA2JWmdQNrs2O43Y+UHO0dOeeNw618aeGNaN7ZxXAYvlU3bWDM&#10;PlHy4ABG7+9yQea9Ng1CS7to0UyLtbILtgkDHyBsE446ZxzyK+GhjayvBNxaUuXXVX5VZJaKzV15&#10;dNdfop4eF/fh9r3krpJprVdXfvt20aPeIvGjyHzd5xlxgg43du4J2jIUg9mGTxXT6L4uM9yPLDNN&#10;v6KThNpbkjJ3EtuBxjGMnqMfN8dzcSxeVENpHzblk6MuDu9uCcngffwMHFdVoGrJo9wnmjMu5mO2&#10;X5VJZQfp8rLuyDyCRjODdHEYinKnUlzVI812+WU3Gy0utddHZ6uyfSxNTD05U3FRWyUUtL7Wu1rb&#10;1Tt66n3/AKBqckWiT3M6hWNs2FLsR90gkvnrk8qc5JzgLkV8iazqD3WuXM3mEAT8/dAOJCNo+QsA&#10;RnLZPBHHGK9stvEhuPBUs8bbdluTlCMbApzuycEhcge3fJzXzDa3h1S5llkO2GOfO0uwLOr53/KS&#10;2Oc/eCjjPv8AU1ccsTPLqDlzRjTlNe6kryjFdIvVbPRq0fhT0PHo4WVJYqo48sm4xS1fupp2+7fX&#10;qn2Pabt4rnR2mZHVIYNxVWVQ2R15GDjkk4Pbg9/x9/aev5H1u5EeTGrSFxubGfNOFXnGeR0xz39f&#10;1gutSP8AZExDxiOGB0KFgFPykqTu56e+eF6cmvx//aC1K3bVNVjc+dL50iodw+QknAzg+i4OOv4V&#10;vjeV4nCrR2fRJN7JSVlHSzWj3d5SudOXL2catSzla/dxWt9O77yu+3Y/fP8A4JA6INI/ZbvdewBN&#10;r3jDVpUyg+dLZYIQ24n+Hy2AYZOR36V+0fgZ2SC4jfPmTKX55Jd1IznA6ZAx2r81/wDgmn4WttD/&#10;AGMfhR9oVYWvrfUtVlEaAlzeahcPGx55YgBSe4DAjJ4/SPwq0rXSu5wrImyILtKBNwJbnIONpHAH&#10;P3TgY/tDw8wbwORcOLmSUsHha0VspPHU44io5bO6qTklbblSWid/5I47xaxud55P+fGYhX8qDjTi&#10;o3vf3YJvbvqSR3sV6brSpsJd27M0TEknZnKFTju3G3Hy4JJx06TQ2lSIxXBAcKMH+E4z9CAcgnnJ&#10;I/CvIvEkN3ba5cXtpLNHeQShoCDheQGMUnVSHVznIGFzyTXpej6iup2FrfKGhkZALiPnMcw4PCY4&#10;OAeS2Aeh5FfrFal7PEKtH4Zxg2tldqPns9rNdux+YUKlqXI7XjLRarS+qstG0no3p9yRreKlkl0g&#10;zRruljBUNg7gMABsAgkDJ/TjrXhAk1yeynktbuW2vYJHjdo1zuK/dKh0bakgHyg5HXqDx9FFkntZ&#10;FIYqyAMn8QyBkZAxuHOQdp2jHUiuJt9JitdRuCiBA4AdSch13ZRieVDAfKwIOVOMAnNefjMFTqV6&#10;GK5YuUG4zvezTSak7aOyTV99dD08PiPZ0qlO11JJx0u17yuk+jfT/gHzXq/xI8X+GtRjglvpQXjS&#10;RTLHGUdg20jlVznsByf0r35PFn9v+C7fV51UvD5fnvjaMlfnO0E85IPGM5+7zmvh/wCKfiWbVfit&#10;beFEcMtpdOJ4zgbYeMEdzx3xgenevrzwralvDy6TDETa3K75CRuQKU2cYx82cdc98YHTDC4hLF5h&#10;Gi/a0cJiaeHjSSfN7bl9pUhGT05acJqM5N2vZ33NMTQ5sNhZSSpTqwlVlK/uunzLkcla1+aN291+&#10;XOaZ4y8S3l4dM0CNbiKRsF3zhY8467RhweOSB7ZNeiaZa+JI7oC5LiUAltrbtxzu2j+HaCO4xgY9&#10;BWt4T8M6fo88otLVY9oQGTHzPISGbJPORnOBjnOffuiyF+gEsW4q/TcD1B/x+nNfQTq/V4e0lGLq&#10;Ommla/Jz2cVq7ydnrfVO/Q8pU/bydOEmqUZWu95NWT5W9Yu9728lc868W+AtK8d6fHbarElpqMYI&#10;hvUUCdWI25c4wQWwSMYwBkZ6/G3xC+GviT4ey/aJ1a/0dm2xX8Q4jBzgShQDg88gLjuMZr9ArzdN&#10;CJ13LLESpIO3oeTx25/z0qveQaT4h0qfSdZWCaG4iMUkcoUgZBAKkhuVPOevJGcmlhsW/dbjem7P&#10;Xou2ltPJfKw6+CTTlT92qrN32qNWu56rV2T5k021q2rH5m216kgXaeWIb73O3dkfNghT1GCOemAc&#10;1ppcq+AT8u3JwSCCSONx5yOACMYA9uey+IPwV8SeEtRur/QoJNU0CWWSaLyfmnt4yC2JFDBSihuG&#10;+Uj64x5dBdfMyMCro2GRtoYchSoB5JXGT0wf19OMoy1VlHTVyT/lb95/zP526J+6vIqUkm2ubVfD&#10;KNpQ+FN9Lq97STd101udb9ok/wCen6iiuc3D/nqn/ff/AOr+VFX7/S3S2i/u/wBfd5nPyy/q/l/w&#10;Pu8j5r8PeIFvI445nCzKcxHI42kYGcYweByeQT07esztY+KNGk0nVVSX92yhnwDkrj14IzjPAx16&#10;Zr4w07VZ7ORWDtjPK5bheDuPOcgg9Owxg165oXjbhTIzKBgEEZPIAOcr0xg855bk8cfwjl2dxcHQ&#10;r7TXJUUtVUpvpJy08ou2j8tV/UeIwrT5oNuzvF9U+u1n3skl531v5Z43+Ha6O121rF5N3bF7izuI&#10;sq4ZGDqzOApXAJIIOeSAwyDX6g/8E9/2k5/HmiTfC/xbfiTxD4cgRNLkndRPdWcBMMkfbzHt2VVY&#10;43FGyOlfGGvXFrr+mzNG6tOIRgE5dlP3lxyTkDGOnPHJr5a+F3j+8+Cfx50XxPbtMsMGqxyXcCFk&#10;Wa1aZVuohnoroSeCRnDHPSurKM6/1S4iy/H4Wp/wn16kcPj6cVzQq4OcoxldLVzoputTtaXNBJO0&#10;nCXJmGXrN8ur4ea/2inH2tCdveVWKTS81UScJ9+ZN7a/1aEEdePxz6c+3OfX9OUrl/BHjHSPH3hj&#10;SvE+h3Md1ZanaRTo8bq2GdVLI5Una6MSGQgYI5wa6kgjgiv6vo1oVadOtRnGdKrCFSnOLvGcJxjO&#10;Ek1upRkmn2fqfj04yhKUJJqUW4yT3TTs0NChT/n9OKnT7o4+v5moh1GemRU2QASSABnJPAGM+vsK&#10;0bb31JKl/f2mmWk17ezJb28C7nlkbau3HG0Yyxc/KgGSzYXHNfPnjL4n6hdRyQaKx0+yclFujkXc&#10;y8ruVACI0PJBPJHQqeayPiF4rm8Q641jbSudF0yTaERjsurpch5GAPIDDEYPyjaSBnBHn93tvbyK&#10;3TKAtDCEyAqt97+EYOCApznByeM4HpU8PRp4eNarJ+1qSapRb5UtVq+ruvuvqaUacp1FzR/dxTm9&#10;NdNr6236NWtqcZruo6zCHu4rO61K6k3eRIxHku5yGUSMDmXP3i3AHChSd1eMeH7DX9d1u4bUtKur&#10;X7ffxxS3U8eVjjMj78tksqqB5iBGJ+RVbnr9sf2bHcW8VisUeAEwdvyqVBIZRxhty5YjGc/SubfS&#10;WhuHtpI1UM+2UqqBo2zkSrjAUPwSVxlieccVGEnQnKUldSg5e63zRqSSSi5ScXNWs9FolZq3XpqX&#10;nDkckleGkdH7NNNtq2t0kt12u7kVh4c0vQNPtpdNWLfazAzTYzIyS/upfmIyFWMqMDB4HPruXdrJ&#10;zIpRjIq8hV24cBhgDA6A8DAAPHI3HOmtrnSjLbzeZLBOhXODtKlOCSflxhh0H9a3tGu4b+xhGwbo&#10;w8LBzkmSBnjOeoxlTx6EHPPPXmLToRcm4xpzSdrqXscTFRkvd3+J+SaXVmWHg4NOn7/Mkm3ezlT5&#10;b9bKa9Fv6HI3ckluzJKAV2tlcALkHBPUk/MAQGJO0DIyM18pftC+HIb2O01R7VnZ4UtZnt2KbAzH&#10;JwAVlGW3EBQVC4z3r7U1TThLEJfLUj5SflBbbuIOM+g2nGCeBgjofDfixZ27+FrjNtI/2VgSo+9k&#10;AxhuRwSSmccEk4wK/PsZRqQnXoTqRnF88afMm3N025cq5r6NOTu7tx1SW579CrGSpTcWmuVSSsop&#10;TUfe/Lzvrbt8q/DGxaPUb+G2RzZT6Eh82PhWmSNoyzDny2UBXHdsn2r6jleRvDdsWL8W0OSQCT+7&#10;XghiW5Uhep6cV88fC+2m06/gMyuqHTWeWJwR+5iilV8qchiBtDMSQRtOPX6nvIrebRciEKgt0kO3&#10;7oXYCMDGR8vHHPpU5VRj9TzKV5U28KpOm3K1vb0pct/icYuKuntq9djtrz/e4eMkpL2l+ZdL6u26&#10;b97d77eZzHgmRv7e03EhBkuWTOArbTHu4+XoxyAM55GTX0jd2iSaddxxOFMsL5IGCpaI7fz6HHqM&#10;dK+afD08a+IvD1rCvzS37J5khyQRG5zwoG7YFXp0HHOTX1VbQLHZyhWEjGGTjhyMMVA9N2SR3GM/&#10;j9RwTO2HzNczkqWOULbrmnhMJVaV0ktLdLK7Pn+Kfdr4aUl8VPmT/mUak4Xl2+G2nlay28K0tDBL&#10;bBwhAQLucNksoALHaoyzk8n5eScc5Nek6RK06iB1ztVgEU4+XcNhB5xxyfQEVy97brEtrN5RJZZf&#10;VGJSYbUwvGCrY6c4HvWp4d1BBdRDbhi7x5Y9MKCo68naVz2+U/h351FRqypRmk/reLtGW7hKnh6q&#10;j57NK+mrSPNwrc6XtEm7UqbV72TV43trvp5u1vT5x8deF71fiDrq27+SusQ2E6ORhBNCixsSeCWk&#10;VpE46gY+v0d8MtVjk8O6cA7E6U/9k3iyNulaNPkikkz0KMVYEjaUYfKMljy3xN0UzalYayhKmO3k&#10;yI/43hljmiU4JzlC6E+h6cZrF+GF1KviLUYTJt0/V0k8yJtoBl6xNEuclyioH7gpkY6VjSfLSpzh&#10;e8Upc6TS+zdXfbeyvdLyM6n7yLptLa1rdHve/fZ+p9GahYWN5FdafqdrFfaZqdrLYX1nOolgubGe&#10;NoZIZIm+VkkjwpB3buST6fyD/t5fs36l+zd8cNY0i1tNng7xK1x4i8GXSh/JOkXVxKDYI5ztl02c&#10;m3lUYO3y5MbXRV/r9Km5tETfue3ypPJLGPA2uOM7hjGDn51+lfA3/BQ/9mhv2jfgFPeeH7L7V8Qf&#10;hxNNreg+XErXN7pzOv8AaumqygOfPtwbiGJcb5olC5bAr8p8Z+Do8U8NVMdg6PtM2yWM8xwaguap&#10;Xw0ox+v4JKK55t0oOrRhHmbrUaUIQvUd/wBD8KuKZ8PcQUaGKq8mW5pVp4HG80vcoVHK2FxVm48q&#10;pzko1ZJ/w5SVrpH85XwOvoNSmTTr1mQOqqjkA4+ZQCN2PmAPHB5BOOlfYd54Ke0sPMtEYosyuH2/&#10;P82Bt6AHAO4jj29K8C+DXwznsNRW21SNrS9t5THJbyR7Z45E+RlKyMjK6vncACUwSAflB/RfSdDQ&#10;6HLY3KrK25dm5CJCSoO5R824ZXr3HbPNfwxleVPHV6y+D3pypS2acUm1JOzVpWcVppqtmf2DmWKj&#10;hvZySc3Lk5u0oe7ece9rSenXfVafIsNm1o7EE7htJVjl9pX5gVwMZI+UH1GeemFrt2lqkrkqjb2c&#10;fKfUNtIGMYXaM5A4yete1eK/DkmmT3E7RLkHcFXgNHnkMQThgAuACxJH8JzXy54+1xIrC4RYlMjt&#10;iMBmV1YZUgZGepHbqoBNVjcHLC05xqJQnFSaTtt1St/MkuXt1WyFhakcROnKHvJuKt06Wvfttva/&#10;kj7J8O6qtz8MYFAw1xEqPKAcEHJcdckeXnqWz3zmvmvVNavPDd5OsO94vMZy6KWUIVBI4wo3BeQR&#10;zn0Oa9Z8KTzQfCrSlmlYTmBJlH8e0ow2kfxZ4GeBx0wMVlab4eh8QaZPLdIGch1XKAcBTyzc+vYD&#10;jjBrxniMRbCRoJurKhT5JJ3fIoqTtd3TctVf06HfRwtD/aqlWVqaryjbpeXL1ejXTsvub8tn+L+n&#10;/ZJ7ae5KqUw5k4IkPBBAyWC+mP5V+c/xuuX1bxEX04GZ766EUSqCxkMsgWMZCgEvkYG1Tg9e9fYv&#10;jzwWLG6uDDEMb2ARRjOSckMAMEjkHsAeScV1n7G37N1v8b/jpZNr9rLceFvBixazqe5CyT3CyD7J&#10;bSFsACWWPjcT+7Byuen0/DNLMM+zjLcuhTlWxeKxEcLQ0fxVJKMpScb+7TXvzb+GEZS2Ta87OauB&#10;yPK8bmM5pUMNh51papXajaMFqlepNwj3bcdO39CP7EPhnUfDX7Mnwe0PU7c21zp/hS1kubVmO4O6&#10;NcruDbdo3S4K8DJ5AANfZfhtv3scxjaMTFHXcT0aQkDP3MhevIBAxjrXnfh+0bR9Is9HsIVgt7O3&#10;SOKLOFhs4xkIzLuVVRApJYYCAZBwa/ND4/8A7dXiA+ONV+Gnwp0+Sxg8Harpq3Pi1pZBLqF3p9x5&#10;lzb29sgCmxeRfs0sc8jiVAwIwa/t/OeIMk8PcqwlXMcRVrUsNTw2DweHo0nKvjKuDp0oOFKKjyQt&#10;Dl56k/Z0Ye0i5TjKav8AxdPAY7ibM8T9VpwjLEVsRXnOc0qdCNabnFy11vLSMV7zta3b9afHGlyp&#10;dPeR7jDdQKsuwEiG5OFil291OVQncflyOoBPH+C9ZuNI1mbR755DbX+GgLbwI7sNgpubgb1+deT8&#10;pAznFfPfwu/bp+H3j+xs9B+IFtL4M8QfZRDfXl0Vl0OWdI1zPHdjaYdzqCBPHGFZ9mT96vW9L8Te&#10;HNZm+0aTrGma0IpA0d1Z30E6Sw4+WSILIzbk4G3GSoAOGwa/R+HOK+HOKcJzZRmuFxqnTUXSjNU8&#10;VSacZL2mHq8lenOE/dtKCu09WrM+FzLJMzyitKGKwdaklK/M6cnTk02k41FzxnCcUmtbLVto+mbU&#10;gF49oBdQ4bb97IABIHBICqMkH7me5zzuuava6Xp9zeXEmx7RZAZBsH3CT824gdBx6Hk8Vf8AD+ow&#10;6nZxzb91zAFjnUE7vlPGBksFxkknJJ5zivjn9q34jjwNoGo2HmBbrWLm1tLNd6hj9sbyy3PzkKpO&#10;4qQcYx6U82x9PKsBi8XipRjDCUa0pudoxk405SppNu15TUIpJt3kktdry2g8biKOHhzXquLXV8sZ&#10;Q5tOnKuZ3206o+YbFNQ+Iv7R2q3Ghzsz380Y+0MMxWOmWgX7bKCBjfcMfJjXnOScjt+mGhgWt1aa&#10;ZbuHhtLQee6jaWkXYoJzn5iy5GAOSDXgPwL8H+HfCXhw6/bwW9xqeoWwuJ9R/wCWmxo1LRCRstsX&#10;LjCkc817v4PxcW82rMGDXbTPGGI4gRmCAHHQ4yTyOrAY4Pz3D9PEQqw9tKP1rNK9XG1aVOcnTpQn&#10;KlOdlJK8qlSceaT3VoJKNPT1c1nTjCagn7LCQVCnKaXvyV3uvhtHXTb7j0OynNvaXNxnJaZtue5L&#10;hBz3JJOOAMH16Tlt4hnQkAhd/wDsMTlgc+3c5B6jIrzzxHrcmmrotrE2ftG+4nVTgsmR98Hs3UEE&#10;c/jnfsNaiuLcvauLhH4mUMGcEAK2FU/w+nB5654r7/F0+ZvmX7t3XNbRcrUVdrXVJK+umiWmny+E&#10;k4Uoy1baWl9GmlJvXzb/AEOna8BLi3AlDcOPc9Rz0z+fPBrJm02K5YywM0FwAGKE/Kwzk5/LsR19&#10;s1LmJIRdW+NoAYjOCGXkhvoMDGegzknNUBqK3jxou6E/dZ2ypYg4I28Eg46gj+VeNNVaE/cba0fL&#10;0cbLa9nrY9SnKM43/Hft6prz26bksOo/ZEa0v7dp0+44Zcoy5Pcev1PA7HmvE/HXwR07xK8+t+Fi&#10;tjeOPMkszlY5m5YkYxgnnjK8/e4r3uNoIk8u4AkRjndjLex5J/Dp9KpRzTxSt9kk2RhlK788cc46&#10;LyT0I+vFduHxkoxXMlTurcrb1Wmm/Xp1+RjWw9Oo7u7as01pZ72W9l5aLyPgGb4c+N4ZZYTolwxi&#10;keMlUXBKMVJGVJwcZGTnFFfob5l6eSlsSeSSRnJ5Ofl60V3LFUdNe32pf3PK/Xv+lvM+o1/5184R&#10;/u+fl/XKfzWMDwRwwyu0Ec4zyeMYwfWoo71rV/3bYHBYKw3HCse/vjGO/wBOLVwEThtpABAPUsWB&#10;xkA4Tsck8+vNcleXCxjlwm0AZABHIyMngk8ew6/N0I/zzUPZuDjaKbV1ypNrSVrO1ne3vaO2++v9&#10;P3TXR9+342/4f0Z65oWuOsiKXOX67jwQ2fu9M8Y+vXtXiPxpsxY6rpOtQ7Rm5UTcYwhdASSTxk89&#10;evXoK1tJ1nF/bRySBU3qAu4AnJwBjO7OWyfY9B1rG+NN+j6Wi8OwKlQW5XI3Drk8EDnjgdziu6o4&#10;1MDUi0v3c4Si7vm5rronK62V0v8AFayRhG8asZJr3r99rLdrdW3fS3yP1a/4J2/Gt7LU7z4Ya/f4&#10;tdXtl1Xw550gVfPQKl3axBsD5ivmYUk5GeQcV+xZ5wwI/HnqB/Pt/nP8nfwt8X3Ok6p8Ptb0u8kt&#10;r+wvxGk0UvzoQEbDMDwrjIOeDzwK/pL+BPxc074l+FbR3uI11iyiSC/h3guZIgB5qqTuKvjrzyfw&#10;r968KeJlisBLIMVN+2wUpSwEpu7rYaooVZUVq/eoTqNQ1u6Xupfu2z874tyuVLEPMaUV7LENKsop&#10;3hUS5VNroqkUm7fau3uj3gAg8nPUEAj1AyOMcd+P51478UPGj6ZCmgaVL/xM79dkzofmhhZSCO2x&#10;pvmAJ6ADnJBr0HxRrtv4c0a61OcAvGmyCMMAZJpceUgwcnOctjoA3Q18qWIvtVvL7XtTJlvL6ctG&#10;rknyo2Y8Kc8g4UryCqIME5Zj+2YKg69aKcW4Rac3qklq9fkn92trnxmur7LtfXorffcSC2itbfzJ&#10;JkITDuxYZaTb8mRgElnUDjkNyc5waWmWr3GpWxjIfa0k0jdcMysxGODgn2JB6H0p60DdTGKNz5UD&#10;FBtJAkl25MjAcnBAC4wRxn5um94a0q40yN72V3eWVDtDgZVR82QTub5sYXIGDyeaMxxVOT5XSnGn&#10;TTp02ndSaspTS+bSXVLTR8q9XD0nSw85uonOp9mUVGWvwrd3012+/r11s7wXDEkjCKcdguH4A5PX&#10;1OPxOanFl/aEE00YZLkAop/vnbyDk+uNvI5PWqFtdtKZXuYxGwGQWHUZIXv9D155Ga29EkLLOV3M&#10;vmNgN3xyQOv3sEDr6da5cqqKpUsneFSpbXSVrpPS3Rtarv8Adx4znpRc1G0owgm7e5su3ZN7Pz1K&#10;Gkzxa9Yy2F2AL/T5fs1whI3BePLuACB8koXaCTkMCCeQRiWumyaHqE0bORbyyCaIbW4yoD7Tk4LY&#10;BySMnknFZni2W48OrbeOdOI32LTya5bZ2i50kzASMFPyl7XmRDxu2sueVx6dBcWHijRrPU7Nkkhu&#10;7VJ7aZCMENgMMDg5JwVPHHI5NepQr08UsRlmI93Exoc0HK96uGlL91iKa+17OadOtFN8s4/Co1Ic&#10;3LOUsOqOMp3lhq1RwqRjtSrqKc6bT6SXvU/5ldX5oStQQwXETKMtljGCOCu9QFJHGRjkDuWGeDzw&#10;XirQob7SNTt2RX8y0mMkO0+YTg8g/wB7IGOOuCOSK7aK2kt3KFgB8hbOAQUIXdgDr2OP7vWtC7sR&#10;c7sAZdXDY5yNvK4JzyOmT7e9eNXoSVde2pxvKEZtWSSnD93Kzte75amz+1fZJHfGvFQbpzsm0r3d&#10;1HSSWumsJQ1fTTufn14F019GvfFUOoeZIIbeVLJpf9YIS8hlAzn7qlFPAXAPy88fSAit20CIB8rJ&#10;YwkEEdNnPTGflwR06155qfh8R+MdRtVm2v8AZr8SBsfvFnH7r5QVB8r5c8Z+YfWu3toWXRoo3yAt&#10;kkWRx90KpIJLcsBnjOCV9MHGnhp4Z5nRUIunLATnS5n71o1/atNpLRXSd07yVlfp6X1mNWGFmpcs&#10;lVjzK/W3L1hJX6uz6pdDifD3lReLtCRjuMN4WHAPLoUXHAwSOoOTkHFfWtqh+znYhTf5ik4PILM2&#10;RzxjcADg/d+gr4403MXi3SCp3bLq2fJbbhfMZTgnJY4YkjqT3Ga+1LZoRAgRiT82W/hG7IK8jrg+&#10;vcHHWtuCXL6vm8XFJrMVNWbas8HShG/Zr2dn3Vt3c4OLX++wMlLSWHSe6euJd11d5KVk++rOPutP&#10;gltxHINzozlHUdBlyQBzjtk9ARXErAtrdxyqzDyrhA5wuG8wY6AjnDEHHfbxxivTA0UqrIrBQDOo&#10;B5OEYqemOSfqMYrnb6yRw21gN5V14YgOgUZPPP3SfTPUdq9jN6Lm9V70cTJ30T/gwS1fV8tvW1r3&#10;R4mXVHHRy9x0rWeqV5p283fbr03Oa+IZjk0i3aJ3ikzcLE5GQA8TYUgDq2zHXnPFeOaZFNZ69oWp&#10;28wCIsRlT5QHuIt0UwIXCqzx7n6YxgkEV7Z8QoVg8M/aXVisM9q8mAWChnVe3Yh8H0UnOcV4GLl7&#10;SKa1k/0dbWWKZbpcSJ8yrGwAxu3ssWwjOCcYAJrmwl54aMHf7UVFay5laS8odPe2V2m7bdM3y1Jd&#10;t7te7rKzine99NO59k6LJ51zLtYeXfW0N0nG8A+WEmVQOrAiNyBhjzg5xijf63pXgyDU9X1+6itN&#10;Hs4HlvZrg5QQYIJIUHcxYsqIASzYVQDyeOsvGeh+H/Blp4v1i/i0/TNKX/TJriRIyIAhik2rkl5D&#10;hXWNdzEDChnOK+K/EXxM1P8Aaf8AFy6ZojTWPw20ucRQ243RzazOrv5t3qCDbshPyrBbyEk4Z2yT&#10;8vxXGXGOH4YwFGhSprH59jq31bKsri5J1qlT3XWxU4L/AGfAUJKMq9VyXOn7OlepJNerk2SVsxxU&#10;5vmo5fRjzYvF20jyOLjGmm/frSjzckFovilomdv8Tv2Q/BHxqntfiR8Nr6PwjrmqMt4k0Vup0rV7&#10;dgz7762jA+zXDqykNGBuUlWjL5rwDXfhb4r+HxXRvGFh9kvo4i1tqNswmsdRVcKssE58vDY+ZoXV&#10;ZEJ5G2v0D8B+F7/wVp8Fjp17dx2kO1IbYyu0MeRlzGjZVMEEgBcDceMYUdRf+Erzx5Y6xo/jy+tN&#10;V0iY7tDa2sktNRshIp3+fIXlBuYmUMJk8tZVASRSCa+EzLw3yrPaTzjD5dTyjP8AHUnVxtHD11/Z&#10;k8S6cak3ODcVSVWqn7LE4empJtSxUKl3I/Rsi8RczyWUMvx2NWbZLhJRp0XXg/7Rp0XJQTpTS5qr&#10;oQd5UqlRxlGP7txeh+Ivju1uFWSIwrJ5isiOAu/Lr90nkBuW+6FY4BJ618ReMfAt5f6zDBMGSFbh&#10;ZZEUdd0h4zjAwMZBGCfTNfpf+0J4A1f4SeLk0jU/On06+BudC1LJEV5Zl9hDocqtzDyJoy5ZNwJB&#10;DcfMGp28VwyzLEN7PlyACckrwTk4yDzzhSd3IHP8n8X5VicJmOKy/FutRxWDrTpVcPV+OlblduZW&#10;jJTi4zUlKSnHlqQnOM0z+mMhzXC4nA4bMMFKnVwuIgqtGtB/Gna7td8koyvGcZKMozi1KKtZQ22i&#10;7PDtvaKwjihhCLkqc/KRtBHIJGABwAT3BNWtCnt9PhaBWRYhhNvO8tyOTjHO09Qo9D1Nc9fat9ii&#10;aNXQqAYyu4DaygHdnDLjgLwCOG46Y89uPEBhaURzkkj5huZFX94epDENkde53Y2185GjRpSozWrp&#10;wjHmsrtrl1ttytKyXr3PThUlKNSM5NKc1KySu22tW769f63yviZJD5lxNAEUghgisSJJX/hA5xyw&#10;CgDcQSNxJ4/Wr9gH4MS+C/hLFr19a/Z9f8e3MevXLvGokh05dw0+EnAbaIS0/BJAYeoFfBX7NfwG&#10;1L9ov4hxm8dk8F+F7m2vteuSAftssbfu9NjbHlkyn/WPjIiBIUllr75/ap/aXHwi0J/hP8LFt08V&#10;X0UWhf2lbxqtv4c0mGHy52tvKDhryOMHaCR5ZQBsV/QfhBk9HIMLmHiLncVh8LTpVcBkENFXx2Nq&#10;1PZ4meDh5KEsJCqrRbqV3zctOUj8X8Uc+ljJYfhPLf3+JcqWJzJxV6eHoxV6SrPs3epKD1ty3V9D&#10;1z44ftMeHfh4ZfAHhO5i13xtq8gs7qSHE8GkpMreZJLMhA3pGuBGHbkZJUZFflloHgHVdT8b67rO&#10;oxPNdavJLds8gzvZryUswwACwzhucZZcAV2Hw48KSTavpOtXztfXjaVLd3FzMPPlluJIX+d5HBcu&#10;0jk5JzzgnAAH2L4W8HRpPoU6W4zdWEhkLLgl90Ux+bk8sM4BAxnGCa9POcHmPHeaYWGPcsPhqeFx&#10;WLwuX0Wp06FGpWw9O7bbVStW3qVpcspun8LglFfBZY8Pk1GtKko1Kk50aNavNJOpUjH/AMlhGLfL&#10;Dmai23vdv5dvPhlcI8m62w0ltInzKNw+UuowBjlueMcgdB1820jSvEfhjVIhpeqapYSJcSY+y3U0&#10;JPzYIPlFA3qM5H1wa/Uk+EBJdRH7MgQAgl41Y9GGMYzkZyex2njrXzr4q8IxWeoXc6RKrQX0yr8i&#10;42n5g2NuOOc4IB6DivO4s8OHk+WPG4CtiKE6f1u9SnzU6qUOWspxqQnGSkvaOzSTvFWv7yfbgM7j&#10;jK0qNWMKkZcl4vlnBt2i/dacbJrXR9L3vZd38Av2nPE3hnxBHoPi/wA3W9LMf2b7Vk/boD8pWSRc&#10;BpuDycfNwDkmvRP21PDUHj7wz4E+IvhqJr230zXrKDVIEUlo4LsfJNcphsfZ5V2E4A+fIwMmvi7w&#10;kCfFtixXe0t+sJYDa21WU45XoOBwc5UkYGK/UGC0sG8E65aXIAsZtFMskMm3Z59uokicBsAN8uEO&#10;3djuTjH1nhtmeb8YcH18lzzMq+ZU6tSNChicXN1cXQVBxrYNSq+9OvGM8O41HWlO1OaTm46v5XiT&#10;A4TJs0oZjl+GhhqsVKrVp0oqNGamowqy5FaMX+959Eubl0Rxnw61VpPAN7bACCSAR20duxOYZJhG&#10;pQKeSu8kgAjG4ckA5+pdAtBa6BY2snDpbQoxAA5dQW7+pfPXqM9K+QvAMaG80q0i3Nba5c208a/N&#10;s86JczYz98MsasATkEEkMDivtMhLaCKMjsi4wuPk5B6ds89iOBzX79kuE9jmDxEuZRw2Dw1B8zsl&#10;7OM6058tvddR1KVtLcqttqfnWa1lUwnsoJOVevUqRXfm5acU+6jr6WfVaeGfEDWRBrZtblXgRUjt&#10;7KQ52kxEsCpBIO4nDoThxgDGeee8K+KZLPV4ZC0kNrL5kd4CAq+YhBVlHCjcep4HrnpXY/FLwtN4&#10;is4J7eGQm2kjYtAGEm9G3K4C9eAOOQfevBtX07WfMjh+2nT4YQv2iKaHy5nwpAw7DDZ5BGOeh7V9&#10;FDG+3hKU5ctO0oxhF29pdayavpFO7b0unKyulbkjQ9n7OnCN5W5m5c2nvxl8+ZNx302R9aQeJYbp&#10;/Js7uF4HO5Y5GAYuccZU45PXKnjjkcVqpfxtmKaJRMpBDp8yDIzlXHP0GPYe/wAbadPKjSwQ6hIH&#10;RgonjaRGQKflkjAYh845ZAMdhXpvh7xje6fA32+cTQwnH2mZsNIoOMjIyTtzyew9KiMVJJ0pqpBK&#10;37yKlCyburpXXKkpbb3NJKMElNezk7/C3d7crd9WttHzJH0FBEJyXWeQgYLFmxjtgKRkDrgn2qpc&#10;a49sXtIk8+4IIXbnCtkEZ9xwcDn64riT4o+2W9pdabE+2fKPKjHZsI3AkfLncAAABnpjnmus0Yxy&#10;24n8pRNGSzF1yxc4OT3A6DnoMe9ebi8TTV6NNNVoytVa96FO6jKLi3o5aq6u9776G1GhU5Y1q2tN&#10;29nFLlc0ne7t0kmtbX6WWoC714gE78kAn5O5FFdKurgqpO0EgEjYeDjkfc9aK40oWV6mIvpf3Vvp&#10;fr5P+rW15f7lP+uX/P8ArmP5udSlWLGfusAw5yAd2cYxnBGQc59fTHnuo3a/M4G5NshAOfmVFOAS&#10;DkE5HbAAIxggV1OsSgoWDSb8FCpJ2gj7xHJ56MMk9TlTXnGo3G5nznhmBxhVXqvPf7wJHpwDnmv4&#10;lq3bSu7va0Y+try2td6RWzbsmkfu8Hb0t1beumia810T/wA5LK/A1C2Zi+d4HJU4AYE4GD6YzuGA&#10;OFBrzn4seJkmvZ7QOG8oDI3ZxtX/AHsc4x09M4x83RWt0keoBS+zaGdTww3BcgEdMkj5iOoz0618&#10;n/EHxOZtf1djOSFuZE59AwUA45AJHPsTjmof8Jwdvflqv7sd9LbtuNuwr+/ay5Ydd9JWu201a/V9&#10;Oz1T+iPhn4nZbrRrYyZ+z3P2gENgrtXjnJ5P3SPX8c/qF+z78adS8LaxHfWN2y4ugGRn+SeNpBuj&#10;ZS393IHPDcng4r8WvAWqvZWk2pFipjQohGMAso5Vm6HJ9D9D3+3v2brm+8W+M/Dmg2xMr3V3HJcf&#10;Nx5AYGRipBwMEY5AK59iOrIMZi8JmmDhhZTjiJ4qlCj7OUr+1qyjCEb3va+zXVbaK2ONp0q2GrRr&#10;xjOEabcoySacIpPR7Rbai091ZbPVf0Nat44u/iNY6KVtzaWscUc0iNyJpZEBL7TnAVRhQ27G45PI&#10;p14XtbPEKksVMEKqOjcg4w/C4JAJH4YNZnh6wayhijCjyba2ihjQYwpUbSQc5OV2jJzgA4BxVrUr&#10;s+bhcbYEAUcZMr5TjKr9084xnoQTmv7rwd8Nl1L21VyxMqdNVZ2SUqtRRV0k2lb3m11surR+MqCq&#10;4qUaVN+yhOUor4vcTvd/4vdirXsrlXSbRry+jh2ho4Th3+6CUxli2STufIBBBKjGc8n0t0jlkS3R&#10;AB5Y7qdqL90NtOcE/iec1j+GLGOOBrlk2yPyrct8nOCfYkkZ9+a6Wyt2LzzsS6yMqqwJI8tV5Izj&#10;gD69OAa83FVJucKUHzpNX0221aXd31v00saVZpzm3dRpJRSvo5O11fyV9Fvu9DF1i0RUit4iA87/&#10;ADY6hF2kAAYPXJIzySD1+85U+yQMse5GZlVOcEMR8zMvfYATj/Z65FWXQyX6yYwpZihPOEC4TB7Z&#10;wpPXHUYHFRzymS+ZJE/c2tu0smTjM0zeWjbuDnYHOODzn2ruwlOlTUqyi4OPLTjo7KTTXMt7XXN1&#10;WrT3TOCtUk/ZUm3PmbqSs3dpKLt+GvkmvTyfx7qc12B4ZWKKWGS3JvVkXZ5tqFaQrlNrY4ZpBznd&#10;2Bqn8A/Fgjk1XwDeM0cthNNfaKsnHm6VNNgpFnJxaTMYgudxUKR60+8ntb3UdWvSkgOyaCCVugWY&#10;NGgBxlcAKc84EhI5zXkeoWl94O1/RPHemb5Lyyljj1NI2Yq2gWqvBdMAoKsM7bksV3M+G6cVz8R/&#10;8JuFwXEEIprJKlsdKPvOplOKlCGYwa+KpLD2p4ynF/bwqStzST1yyMcXVxOWSvGOPpqWHT0VLGYd&#10;Rnht7e7NSlRdraVe0T7cubQSTysgG5Gw6r1VJUzkA9QHyQQcANkqe0NqjLLES2N5YA45C7Tg5Axn&#10;PfOcelT6RqFtq8a39k6yW1/Y2t3A6ENuWUMQw+ZjggDOSMHBwOlSXG+OaIKBjzUwTxgMhOB07g57&#10;Zrux0KNaNHEUpKUZxo1I1IvmhKNWEeWaaunF2TunaXM3e2/DhnVp89Co1zQc4OLVnGVKSUotfzLR&#10;eTut1c+avHFm9j8Q4GaMrHeWjBJASfNaRZVljPOBtMSvkg88DHaKWRxp0saHb5RMZyQCMMeAcZAA&#10;IyecYBrufivpzSXWg6nAmJILp455M/djQGVgef7jvwCM9Oeh5OSaGSO7QwqxYRzoV+UlJo1BCnuO&#10;OfQ55NYYii6kaFTn5XicBiMJL+9y03ytRX2uaLbvdvQ9fBVZWlTtd068Kiv05uW7u7taNbJrydjx&#10;CKYweLrEM5YC7t8BTnhZuRtGc8jrlTk5AGQK+5dPbfawqoUn5icgjlhH79g36da+ItUZbXXrWdIV&#10;Urdod20k/NKjAjsSrZwSM8HnGK+1vD7GTT4JWJc7YSzHuDGpPP14GOceprxeBZShPPKMp8373C1I&#10;v/r5TqRS/vSXKr9m7PqdXGEXOhl9WMfihNaWump05qyV9r6pvTdt9K1lbvslG3KG5vwpJ6KJ2IA4&#10;9AMfkKc1iVXkZ2sxfC5xuHAHb72ODnqfwtQTQW8F7d31zDaWlveXJLTOsaRxqy79zMw5JOByBtz1&#10;5rzGf41+FtRvbvR/B0Mvii+t28md7D/jxhmLYBlvPmQnP3gmWUA8E19HmuKoU60aVScfbVq8VSp8&#10;16lWUKcZNU6SvOq4pNvkjLRO2h8vgaNeolKnCbhCknUny3SXtOVuUl7sFzWV5W10abTS7rxfbeb4&#10;X1aE26OGs5SiydMleDgbiVXrngjH5fGevalpaX0dpc6jFcXkyrHHpNvy1xIokaQgL0ILcM5+9yTg&#10;EV7n8Qb/AMd3egokkiWFtc4iuYbUHJRgNqvKMMPkZg2CoI5GK+WNI8NR6d4y0m+uA5kmmaPdLl3+&#10;aKRjkk5+ZiByemc54x+Z8Uca5lw7i6eR4HKYxxeInRlPMcVJexoUcTUhTvQoRlevUjzyS9rOEIzX&#10;7ynNJxX2eTcO4bMKUsficVzUYRlFYajrOq4RcuSpUkkoKUrJuMZSs/dlFXv4X4yHjf4h+I20XVdQ&#10;u4PDGnXzCy0SF2W2VkhiJmmUcz3DkAqzcKQcYxur71/Zl+HOkeHvAMuozWaxSXt1LcmSVNrusaKs&#10;ZBP3RkEgjncxzkcDxKSwtJvEU09ogjbzbiJVnRV3yuwiDJt+8EWQHr0wfUn7rtbCHQ/CWn6dAAB9&#10;ntosLhVyEUFggA6kAE/3snG3ivY4a4boU62KzTH1FmOPqUG6uLxFq051K9krOUf3ahHnjCnFRjGM&#10;uWNlqZZ3msvY4bL8I1hqMq6SpU04xUIJXV005uaV5Nt67prQksr+ABYn4dioRXBwy5OSj57DI7nB&#10;XHQk9JIEaGN7cIJAAfLHyZwPmVk6Ln+HIO8nnIOK4LT7YzanbwkEoJchhkqixHJx3BPAJJI5Xp39&#10;AurZo5lkQxg/KuM/e3D5cc9mHXHHPGa9HEUo0KsXSk+ROzgk2oreVrNdL7LZpXb1PLnypLmu5zjz&#10;X1abTUVdbtu99Xo2/JL4I/b1ntLr4b+HXuERdStfES/Y94HnhGsrgXKqSCVQAKz8kMcE85x+QTX1&#10;9awM8k4dB84BwQx2kbScA4A5OBwQcsRX2d+298XrjxF8TX8ERO0ekeDlFuYl5M2p3EKy3Fy2Sd6r&#10;G6RrnChQ4IJHHwdql8IreUtICpRyF5BXC84HUjaWOOQcdK/jDxYzTB5txnmdfCJOOF9jl85xavUr&#10;YOnGlWbk37yjVUqV93Gmn3P6y8NcDiMs4Ty2hivixPtMZGD2hDFTVSEVZveD9ppZKVTlWiVuY8Q+&#10;I44opjJkkfdVe5GXwxXbnnOcbepyTXP+APC3i74u+LdO8GeD7Ca9v9SugJnVGaCzgaQB7i5cECOC&#10;FWWRpGY/KNqgspzz7adrfjfxNpfhXw5ayahqetXUdpaW0KtlnnbHmErnbDHGd7yHG3BBANfvn+zJ&#10;+z1onwH8IwaVZW9vceNdXt4rjxN4geJTLHIU3PZWcjbmjhgJZCqkFiQ+cCvK4D4GrcX5lz4mVTCZ&#10;HgpweZYuFP8AeVm3GUMBg4uyniq8U1flcaFO9WXvKFOp6HGXFmH4ZwFqajWzPFRksHhpNcsEnaWI&#10;rpvSjTd9EveacV3V34Z+BdH/AGZfhmfBuiT/ANoeJtSD3GuarksZb2aEbthGCkFuoCRLg5VSGLZy&#10;PzD8S6He+NfiQ+oTuZlh1DVC8pRnJkW4l3Ft4JLnqOASTj7pAH6b+NLm4a91sI522lvOUbAJX5Sq&#10;5bknoepHP8QGCPBvhr8N0ljg1y+IkuNQutQuXWQDJEtwShVjwCuQQwHIAAwa/pDPclp5tT4VyLLM&#10;L9UyzBYjESpYaEko0sFgZUKdJPmlzTqVa0pTqzqNynNznKTl7x+AUswqYaOZ5tjaqr47GpSr1Xr7&#10;SrXtJRjd3UKdOKjBJRikmrJ6uT4deEWt301QjFRp93AylCF3qR5W4EAZ+Vm64BHQjIP13pOgfZf+&#10;EebYq48yCRR23wqVAyTyQoHXgknviuN8I2UZ1YadHCY47e6uWbcqBj8uxRtXO1Pmyu4kk4xivd4r&#10;DFppT7R+7vYlckYK7vkBHXgZA57E89RX0mQ5fhf7dr06MVVhg6c8pk435b0oYavJJ6uXJUqyjrb+&#10;HJdeY8TE4upDLaTcrOvfF63Tam3Tgv8At6Mb3tpfRJDho8ZWCQ7ssy4OOC5Zt2eDgjJXnOcnGQRj&#10;52+IugLbajfJKrLHOGnDdcEoQUwVGCQe/c+mAfsyHTC0DcFtsqOMjb0IYBOOoIJOMZGOK8g+MGkA&#10;2vmKi+YY06oCeeueAWzznJz+fH0PHWWwxPDmPl7OKdKhOpZJ6qeHjGSbWz0Uem+/fy+H8fbMqNPn&#10;f7yXs772tOLu/W9tNNbea+MfhT4Z0WTx/Hca1NDbWOmvJcqbtvLjZthKkElhkHnhQcmvovxp470r&#10;xUx8IeDPMutOSXzNb1GFXWEW8PS1hk2AOrnKMwIwOM5Oa801XwxE+iz3ot1EvyneigNgD0BzjJOQ&#10;c8cdOK774O+D1Tw/dziLbLcCdN20DhnO0naAcMSefwPB4/KPDrB4rLFhcmo4ajRpVcTiMfVxkYVF&#10;VcHKnTpUI80lShHkkoTdneCag4OXMvq+Ilh60K2PrVZVJQpwoQw94qmqjtebSvzW6bNWWp1vw+aa&#10;bxv4ds4oB9gtbK4uI4yhX7NJENgG48jMeCe/LEkg19ZFo7mUF87RE4OckAEjuPVeh64r558HRw2O&#10;vwuoAu49Pu0JICsAqgMx64GCAxIyMc9cD27TL4SWxnZg6+UqsQwySoy3Qcc8DucDgkCv6BnB06WN&#10;lOTfP7OMpxi2ot06MbNRWijyK6WqTaVrKK/LOXnrYdRS91tpXXvJN2aXm57dmaMlyLbmUAxAbVUH&#10;njlSwAzyep6Acmub1jSNL1pHW8tYpMq373Z86qckLkepAAycjPBz0tlvtTm5DHDfKI9xAfBIDbT0&#10;Ax75PTqaY8JOSW8pVUFsNtVv97IJwDzx75Gc1845VYS968IX0qR+CpHS7d9LNbx3i1a1z2lCnCDu&#10;r1Gk3FpXi3bTa972vb56b/PPijwDH4bs7/XbafGlWMct3MjOEljijDSFgWTGwDkKMbj3xXhHhLVd&#10;U+JN5LHpdzLBpVu6iBZtytdKTuZtvQAvlAD1BwPb6P8AjFe2d94eu9FvZpdmoJJa2llauwku52ws&#10;Xm7Txa7woZWyCpO4lTivNvgh4cTw3fMt2ipdXsDKw+5FDLBIyqsasCE/d9AOS2PmOa9LDznjqU6X&#10;PKFCMZK1JyVSpNcr1mpR9lCS+Dltzt3lywXvcP8ADrRqTinUTXxbJNrlSTer9eur0Wv054S0uAaL&#10;DDJEVaBBBImNo82Ne5JPUqSMDAOOtdBYTRW7PCdoDOUwfUdjjB6d8/XOah0srHeXduWULcbZ4cAE&#10;FGUK+3jgqRnj8cjkQXgS2u1Jy2XDAkYHPXt0PTPpnnJGeucY/VqckqceVexlq224RhyXtd3aaV3q&#10;7Xd3qRCNSpWnFtvmkpxTVrXUeZRtokpa2t12sdAVOT8/c/xsP0zRUCvEwBLJkgHoe4z/AHaK4Od/&#10;z9ur/u+Xm/6Rt9Xqdn/Vv6/4dn8zmsXZUyc4G77gYFi2MggDGMnHzEEjBORXm+r3e1WbOAcMRkdV&#10;+7uHHJ646DPeu218GKSQnaAGxhmxkcAjPXGO+Rz9Aa8c1+8ManaSSCeO3JyMr95lwQQc8HJHUAfx&#10;VUT5tdd7N9tUmnrLSL0TtbRK17r9ug4/auu1m7t6abWfn+Q23vCZrmRm27IZWJB6NsbLZIPOBnP+&#10;T8LeLdZNzrt8m8v5l/ODjHP73oCMHJxg5zyeK+ura93WupSMekMm3B7YZcHg5zx3A5xXwtcN9t8X&#10;RwAg7tTZmA9GmXjgDou705weM4qYw0u1dqDbvq22km36vrbtYUmvs6Xfb7LcHqnvblf3n0VFMbLR&#10;dM06Ntj3Plyuo+9sBXnJPHGMkk56ZHb9Vf8Agml4XOv+OvEXihoDJa+HrCG0gZvuieYlcgknJAjw&#10;ox3ODX5Gapc+TcGT/nlDHaW6Lz+8baMAZbIPoMZ/Sv6R/wDgnH8KD4I+C2lardRFdV8XOmt3kjxY&#10;cQED7HGxKbgCGL7ScE4xgGvtvDPJJZtxfl94Xo4Byx2IlZKKVJctNu+96kotdmmlc8bPsWsLleIl&#10;dRdVeyjHZc0krWW+3M76qyd9N/0VsogsKJgLn5mHGSoA7gAqDnHXPuMVyrRm/vdo+YS3LEq2M7FY&#10;KpHQ5GM/Lzk9xXX3m+3tLmQ7AzRiKI9y7OMkAAEdgAT1OD7YfhmASalmRS7QI5AwTjHQk4z1757e&#10;tf15jZ8k4wUFyxXPJpe6pOKttJcuysrPSfdH5tgouNOtW57NWitVa149HF3jstGtV93fG3kt7NbW&#10;JSGcrEpQcrGpGOR7bSckknOOoFbUkf2e1CplNsR68nJHuDgk9fbOMdqkI82+hjJPyReY4B78sB34&#10;9eeRj0rWuD5rLCQTkICqkDljuGMg54HIJOeg9vEwyjVqyqJ2ScorqvdaXn2+9nNWk1GEWld3nJ7O&#10;8rdOvz+SKdhbZj86UfOUGAOflX2OcBh1z6kjHFctqJ2Q6zcq2Ufam8cDMMUhYDPTDHr/AHufr30y&#10;La2s8oY8RgZx83C9EGRncw27eS2RivMfF7fYtGjtiRHJP/ruSGJuGaWTIz0ESsnQncRnIIr36dNy&#10;9hRklrJVJ+7ulto+saemt/i80eeql5zqX0SUYq+mlu3nfrra255FJK8dtIIW8wtcsSmevlxJBgng&#10;DDb3Oep5BAGB0nh7QYtdOqWM0QZE0SW1KMMkPLhZM9/m+T5g2OSTnivPdOS4ijdJ53liQTzzSEgB&#10;tp3y7DjGzkLGApJyeTtNe7fDOAzRX9+xI80xxBWXhsiMnLHBI2+Ww6DLHIIOBpio06mExWGqWlCv&#10;Tq06lOpGKupWjKD5VaUWpW1VnqtWghOUKlKtG6nTlTkpK7SlHl/8Bei0u9rbnI/APV5oINe8E6mx&#10;GreD717KNW3gy6a7BrVwCoyirgKd2PlPXqPfruJZIxj5SpBBIDAAlyewPGcDgccc5rwqWwh8J/GT&#10;TtbRdlt4stH0a8C8KLmPMtk542ljmRQwGewxzXv86AK4z/DkHPTGeePx/SvjOEamIhlOIyXFT9rX&#10;4extbKlKV+apgqVSNfKpyve7eW4jDQcteadOo0+i9XO40njKWPorlhmNCni5KOyxEo+yxSX9329K&#10;o1ropRXV38i+JsJfT9PMalxLekOQD9xrdwScdMBh2OMdOOeEa1t2McauYnk0q2zGVzjyySSGwNuC&#10;GHQYBz2Oeq+K1/NZaVp0sJPnLrFvtTP31WOR3jKnjlFOeo49OuQQLhdNv8BZLmwcNGuCFThuQP7u&#10;WIAx8owMV9fT5XhcI1C6p4uOs/5akpQlbVPrre3XZI5cM5xq1GmlzxsnHq1Cnp8k2tdflv4t4h01&#10;HvYj5smYZYn4VmbhiM5zg5OSOPvEZ619O+Ftbs7Lw/DNdSs7CFFjhVd08sirs2hBtOcYPbkjBxXj&#10;N7YmTUYmCghgFIPHKMhBwOc5JznPbH8W71jQ9ISNbWRgmY2G4YycNHluDxnAHPbpwfmHx+EliMrx&#10;ePnhaVPmqt4Zupze5KlVTp1eTmtLlje1NyjfmtdbnvY2FHG4XBwrymoU/fio2vJNR93um7LX5djx&#10;P4q6D4r8ayWtpqN1JpHhi4ee5OkWZKS3WHQqb2Rckhk+ZowVGPvBhkV1nwv8I6P4US4tNMsYIU2x&#10;y+YkahzgjA3YLEDnjPIJznrXq/iuygls7dhyUkyRgDh43U4Podyj0GPTFcxo8C297APM2iWKSMjs&#10;GUZGe4wQMZ654wMV6eW5eqOOp5lWqTxOKm4wnicRUjOqoy5FKMXaKpU03PlpUlCC5tNZSOarXjVy&#10;yWFpQjRpJSvThGybg42c7e9OTsnzS1W0baI67xJp6alo8qMiN5arKqqo52g5PQ8gE9Bj8OK+P/HO&#10;nT6Tqun3bgwmzuGYHbkSJtwrAbcFCoyfQ5ySOK+4bVY5LcxtJuyjxkHn5XUrgj1boOg5HXmvFPi5&#10;4O/tjwVNqdkA99ptq8xUKS7wwhtygL0KqHIyMkcc15fiPw883yeeY4SnzZnlvLWpqL/jUqcqdSVL&#10;S6lKm6TnS3V3NWvJWjhTNlgcYsJXfLhsS3FyenJOS5Fd9E24p/nHr8T+G9Vn1X4g+GrWPzGtRrrJ&#10;cYIMbCeeLbu4G7iMkKD1IUnPFfotr9+yrp1odoCx+cwUcnkDd1J4A6dPQZr8wfgNdXN/40fTLqQF&#10;tOv4byInCvtMrnr98lXJRumATxnFffHim/lW/t1jkP7qyYMueFXBYbSMHLAdyctx0pcI5isXw7PM&#10;ISTeIxFKnytpcs6NNU6lO6VtJRldqLUtGrX03zfC2zahQs37KnVaa1upvmg9v5WtU3o9NVY7Xwxq&#10;UUurSLyXWKTB/gGSpJB42nGO/qOwq/4g1v7JY6lqbb2i02zvb1o0+8UtYGfaAWIyzKNvHXHqc8V4&#10;DZZ1vryXmRolijzgMpIBJKnruxjIxyT61zXxc8S2fhD4ZeONeunYRWWh3kRZAX/eS28yoRjH35GR&#10;c5x3I6VyZvmToYXGYmpKFOFDDYitKo/dVONGMffldJfCpzl5R6a3vDYL22YUqMIylKdbDUFDW0nO&#10;UVyrR2v5bP1R+AHj/wAVXHjH4geLPFN2373Vdav7lVkbBSL7RKII85JG2NYwuWICgAg4wfIte1qd&#10;Q8SBpHYiNAMbiWJjBVRg4ZmwCD78Yq3rF1HMbi43SbpHmkXGQcyO5UEjA+7kHoRjOQevqn7LPwu/&#10;4XB8W9PstSQv4b8NKmu64ZAzJNFbSEw2p3A7xJMoyvAKhtxJHH8J4LB4ziDOcJgcPetjs3xyjByv&#10;aVXEVbzrVNOZKHPKtUk00owk/J/2PXxOGyjKquIqpU8LluETdraRowjCFOErW3XLG67ddV9//sU/&#10;s2DwtpWmfEHXbWKTx34rgMumJdJkaDozuriVU2jbcTxjdkMWAkAABFfpS2k3GjW99cuwIhikVGDb&#10;TI+3aW6p1zgkj6HPNO8A+GcW0uso0dvbpbNBo8CLhYbWALHGAuMJnaRxxjp0qx4u1RU8N3yshS6C&#10;MoU9GLAkkEDcPm6ck4B+tf23lfCuA4byrLstwtCpDDYam37dcqeLxkqMXXxdflv++r8s5xctoOMI&#10;WjBJfyVnHEGMz/N8VjK1WNSdaooqm9VQw6qJRpQjfl5acZJNLrzNHgtr4chvoNRnvGEjX8rBwG3H&#10;yySACcnHDYHvjIzUw0WKwik0e2h8tdOhsFh6KCJJHmwDxlsj5iT+ma7fwjo0tzo6b929znO4twDk&#10;g5Ix8pGMjHJzwcVleIpETU5bTBWdri1VBwvmCPaQo2HPAVzzuBDHtX1GCo4elhqGJlTjFUcHVs2/&#10;e5JV6lRpuz0tDm2T0R4uZ16tWq8PGd17WKUEvdVqfJF23dk7eXRFLwXGsniC9uJIwrtczhtpJxtx&#10;hHUcHaAGGQT1617ay7tMd1jAWOZJFwqnb5cpYdBwTtI7dDx83HmXg7TpU1CWcqAJJWkZcFQSyYJ3&#10;ZwfugYIyRnH3q9qS1jNhdIxJOxm2fxEnOBnpkcYODjAz3rwOA5V5KriqsOWWJzbFYhylFKU44uXN&#10;B33s4Rir6Kyjojo4hlTgqdGLUvZYejTjyt7UoRi42X8zTT9eptWZ3oxLHYVDr043Ly3f5jyMjAHp&#10;xmvK/iptn05QnD+Ufm6k9cHjkdBzzjrXq+m+S1rEVBAaJdx78DIGMck4IOCM9MjqPH/iXcW6JEGU&#10;sJIWXbv2/MDt+6oOSSRjnHJzgZr6jiyVuHMzU2lzYaUb2uk3eK2u9E15K3kePkUebN6MoQdlVTik&#10;tUrQl3u7O7Vm9T5+1EXEuiNbRksGdRuGO4A2jgZ56Ak++eK9y8DaO2j6BpBLEG4jaKYNkLl8tFnB&#10;HOT1zyeOnFeb6MkV3KtvHACiBGZWO4kkKBjjqG69SB0Pp9EafaJJoqwsuXSEMgwflkT5sjuCo4H6&#10;1+f8B4JYirjK8qjnOOGVGjLlko6ShWkk38UnG8btRemx9VxNjHSo06PKop1lUne19UuXvZJ9W+up&#10;5zdxNpniNLjCp59vdqvUN88RZoyQR/GhZRzg9cjp0ulm6NhFLaSbHmEhkjOfLmwxI4zgNgfeGOtc&#10;v44upvJt70Iu+K1Mit0y20o479yR1DZPUDNdN4DuY7+1tlYqdiKHXdkfd+bG4H73zDg8ngn1/Ucs&#10;xXPiMfhpy/5eYavC8bqVOdCNOalF6W9pSd7aL2qbte58hUpqnSp4nlTUY1Iu2jjLmTV3ezdld3vp&#10;HyO40y5guAYmYwXCJ80L8PwPvIejZPIwoHHzd82NT8t4ZI3dYoYVMlxM2MeWhG5flyS7AjGByCcd&#10;MhmoWSSSJPDtikt2GJVGSqZXcpHdOG56jPbPPknirxPdeJ9UHhXw7IBZ2pR9c1ONl8pWAGYI3U5L&#10;8gscfLkfMpGa8Li/HYDJMNGdNSnWxdWlh6eXUoxnVxVeq1yQw93FKLSlUq1LqNGlCc5tWipdGS0c&#10;RmmIbfLGnSUpVK79yFGnBJSdV+97y+GEWuaUtFroeFeJvHNje+IdSnjgnu5rVvstmiqSkKR7lUjg&#10;4ZiQDkANtPSorXxXfvqIWOzkt5Yhbzl2zj5mAPG7IJzlh149Oa39d0vSoPEc8VtFEEkmtrVHX/l4&#10;nY8t8pViByxPY+o69gPCWmvJbRPOxubplJKIFMcEbbiSxDEgY2j1bFehgsLj54XDynXjhITatSpQ&#10;19o3GUk27vmk5uTavzWTTaukq1fC0qk4wg6soWXO3dO7ST10+zfRLRo9fsZrpxo13uCjeYpOx2Sx&#10;AoD3OW9fpjJzW9r5Kwo+5BggEnr8wIABxxk9fqK5xrq007T40kL7YFTYzNgFohsRtuOpJOffoOuO&#10;du/FcbQyXVwqtaxKWId/l4HTHX7pPHsOvQ9WJw6wccTTrV4tuUaq95ycUukrRVnyq0lbo35EUcSq&#10;06VSlSaa02S57paLV9e3TXY6ddYg2jN2gOBnleuOaK8Rk+MnhpJJEMdplXZTlO6sQf5UV8v9ewG3&#10;1h/+C5/3fLz/AKtr6nJi/wDoCn968v68/wDt5n4X+KAsgnyODhg2Ox+Xj0+6c5GAMdATn538Vz7G&#10;kO77rErhsEL0A9+O3TgccnPv3iuZgZlCgEFlwWxwQQSOcEDAOMD72TzjHzL4uu8S7N2GZyQQeiqS&#10;AOFxnufc9hiv5JrRUXJW7pu3W61W2u2z017I/VU2k2uri9Fd291/fp0sc6lzt0+/IlO77LJkHJGS&#10;mR2GDnqSexr5G0Jlk8bmRgAqzTsGPOcOD7AHIO044z0r6We7K216Cxz5LLjLEEbOpxgHqe2Oenav&#10;nXR1S18QaleuvyQxyNg54Zj8v8PfByD+JxmlSTcKr0VlGKv15muq/wDAXfo321lOzSd7pXbv6X72&#10;S01727n0H8IPDR+J3xr8DeBlbdBqOv2huj1Xy/NTeoO0gYVf4ge/IyDX9kvw78NWXhrw5pOhWccc&#10;Ntp+nW1nFtAGILWJYUOQVz8i7uVALtnHQV/Jh/wT1W1n/ae8DT3mwPNqFxNAJCu7esEgRV3A5bcA&#10;2B165Br+uW3Dm2aGI7G+zqYyMKGXowJyCudoz0yffp/QPgnhaFPCZ3i7XxLxFHDwtvKlQoxqcqWm&#10;s51m99fZ+R8PxdOUnhKPMlTalKb/AJW5U4p2V9Ip6u2i73ZY1FRcnnCxq3kWqryAijdLM/1wfvAt&#10;nGCDjGhoGmLbRS3ygFpDt5znag3OeV6cYH459ar6NjUpo7WQksPlZQMHCqT94DuenGe1dRdqbU/Y&#10;Y8AbCAc4O0FdzbSQCWYkDouD2OK/WcfXmqKqU25OrdNS0ak2tHeySvprro7Ky5V81BpNYbRW5JNx&#10;1UoJp3T6uW97a+Q/SlWR5LtkMbSgKr56xgE/qP1I44IN22DS3Ly7SVZmZSDgcYRMZPoSRk9Kdhbe&#10;yEa8lwsSFdhyDgMQA3OOhIHTJHPW5ZxbRI4BWOOFV9jwAxA68AnvgZB+ueXwi+RSunKSu7Je7bVq&#10;z7L8vI48U3H2korRLlitX8NrKz138vNoq6g6zSwW3RUlWRgvOVgVHGR14lIz7DHJGa8e8dagt5qC&#10;2Z2iKGLe7nO7zJSrg9ePLWOPIPO0kdWzXqv2hHjvdQmG1cyxxNkhlhtgxmc4xyzlsnoVUdDXzvqt&#10;99uvrx8ZeabeBISDEjjEadiQyKE6nDFeQOK+kwSc6k6q1UUoxvqryavb/DFO9vyPLmrRjFp330vr&#10;yq8W3fS8pXafqZclifsrGywrTkweQ2fm+cq20ZGQA5HoVIPO0EfQnhC0k0zQ7KG5j8uaQLLMpGMB&#10;h8gbp8yxiLOOrDjAOK8f0C3a71RIyjsq3USQBl+7GFWMuSB/HCkshOFAJUHnJP0O7AptYAptRcAc&#10;dOMYPZcd+qjAGK48xcHOMYJwqTceZtytaOza3tdy+ST6G9FzSSdpQSVrWbTdrxv5duh5j8RrdHsN&#10;J1VAS+l6pa6irD74S3mRmUZBONuccg8nJxjHrCSieGOZOk0cUqnsUZNw/PdtPQH26njPGNokujTq&#10;oUxPbmMKeiEkfNg+m3v7+ldHo0gOkaefvH7DbgkZ+8ECZznBxgHHXA/CvBwuGeHzXH4i6Ucxw2Xy&#10;drpe2w9TFU30td0nS1vrGCvd2OyvVU8HhotXeHq14WVm+WcactLPfm5tPO/U8V+KtykhsYpotyQv&#10;JK7oMsHZ0gDEHjcVZ+nY8dqzVYxWelNAd0SSi2YDJ2/uWIzj7uQwz24OAOKf8W5ZItQjto4vNFxb&#10;BhtJB3PMrAY4wSY2wSD1HXmsnw1LcnSr2K8UebFcWs6RHkqDvjPIAI6IrdevJr3ffeCqxknF0o0q&#10;0ZpPTkrOXxRSvdK1ld7+SIoSjGvTlFqSnKUZRvprCKSfRWSafS68mT+U0l3CVQu32udcnkgEKwx3&#10;x6fh2r2GytWFrCcAcJk9OMEEZ6fwgZx0yBwa4CwVppIpVjC7JUZgF5BJVCTxjn8Oe4r1OFsWgzn5&#10;VJ24HRW3Z64Hy54Ppz1rx8VCDr4lu7UqyqpqMUlGShJNbO9n1Xmj069WUYUElytJwactnGMVZpea&#10;fq9OhnazbtNpbrwGiUspIBGFY46AEHGO/X6gDiYHcywvgcyI249WOQCox6Y4x265zXfSP59rdI3C&#10;7W574ZTxkH264z19a84t5JQZYwxLRsjA4HB3ANtyDg4P/j31rowyUaKu56S2Vt42Sb7JtO5lRlzq&#10;rFJbpu91dTUNVbey11PRbFiDImSMovHQ8cjnHUcDnoQB2NaNnCs8V3ZTxh4nkmjkRgNrxyJuCnIP&#10;GGKjHy46gkcc9b3LB7Z+00ZRz3DDjnoMtzgdMnoeQdWK9C3qIcjfGuGBGS65BzjodrAZOccHHFe7&#10;UipUavI38MZba/BGdul0/e2+fl4M1JV03G2qSadtbpdesfdena61ufBPxD+GI+D/AMUtP8W6XGE8&#10;M+INTtoztBX7DcXEu5oGZD9xpHYxbgBgKhJJyfafGFwYr4yrKqu+mqyofQYzkHnI3DOTyA3qCPo/&#10;xHoOk+L9IfStWtY7mISR3Ee8ZKz28qyQyA8ZPmKGJBAP3cAcV87eNbD/AE65jmUgRW3kKwXphwFZ&#10;WwRxgDAPPuQDXwn9l08poZjSwPLTwuKx1LGUcPHmSoVq/tJ4iyVoxpSnOEoKFuVuatZRb+nwmPeO&#10;q4R4h3qUaEqU6jsnOnHkjTbdviik+Zu7adjb8B3JGj3VxIA3mMcZ2jgEcjpyMEDBPAIPWvn39rrx&#10;Aul/s/8AxElllWM30ENlCMYB+03KCPAboxUHHXBOW44r13wJqdjLaajpkFz59xpM/wBnvIweYpWR&#10;Z0R+AMmJgSB3546V8n/t72H9qfAi6ktriWL+zte025mhVnAnRpDEyyjJ3bd4b5iRnkYr8846xNWj&#10;w1nzjKEqlPK8ZScVU969aNSnUu9U5UI87cFqpRnG10fX8OUIT4ky5VE6anmOFlJtNW9lUhKNuv7y&#10;199U1/Mj8T9R8xNMUo/zEF0LEkksDkAA59gTwMk7etfrF/wTx8HRRfDfxj4slgMOoa1qMGkW90ww&#10;xtbZMTIjf3XeRt2DzzjDcj8jtYKW0UaLLlmjUqGOPLbAJXrwCffHTtxX71/sbeGrrSf2cfBq3ca2&#10;82rS3GpKvPzR3DsYZGbj5nj2nkdsjI5H4l4E5dHG8e068oOccuyzF4iF9VGpU9lg4y5vsSX1mUov&#10;dct1qnb9i8UMfLDcJzowqWljMZRo/FyzdOMXUktGr+9Tin2ur+X3J4KS/GjRQFjGbQtAJVwYZY8b&#10;ucE+W3qMnkg+lUfHkaR6Rv2xvJLKEwFJB27Rj8QT7Akn6dH4fhW00BI0lYM7SORnBY4PJPB6YOfw&#10;zWR4vt420uwjkbO+cPk7sg7lO0D344OeSfXj+s8xq1/3lD2iapW5Odq6t7q5nFJO0ZWi7N9Xq7H8&#10;z4SMXiFU5bc9WzSWstOZ2UfON3a1+9rox/C0TwwwxsgCOknzcYDbSRgY5Oe3HA/LzTxIkX/CdXKG&#10;ORms9OS/R8kRiSRhGMquSxXDBR787hgD2HTF2xab5cbAO0oZsDkhD04HGc+p/GvHr64S68eX7SSY&#10;VLQWMkbZIKqdyseM7kLFTjuRjHSpx3NTyPE04SUak8PTpKbWi9rLmvG+itGbu1f0KpONTM41He0a&#10;zfKm7ysrJbdLLTutmdf4cdQtmw58x5Vz8wJ/i3njGMEgDHJFep26M4kydweM7cDt29skd+B+Arzr&#10;RVhifyUXmCZfmY/Lhh17/LkjJyCOvbFelwyNtQcLjaowuAeoIYHo2O2SCQa87hiLo0IqU4uVKnhZ&#10;tU9uehGFGpq0r+8pbpfFbo2bZwuaaajZPnTb1fLK0oq2vd9tdyTR+bJAdrGFpIiWxkGJimASMEnq&#10;cjt26V4Z8THeTVbWyjIRjBM6c7do35YH8PQZwRjnp7fphdYLjAUEXkjNzuySMnjt13dRyc9K+Zfi&#10;7feT440KJXbLxmN1U4OXcKHbDcgL0GOoJ5zx7fGs4wyPFJqUoVKlKHKnZyjUq0k0/wDt1t236HPw&#10;zDmzOFpK8KMpX5b2cKTtr5ST1dlsbfgjS1S4vZTiUnCBhyqZU4I+8c5Cn8e3FezaGTGssTZbZk5c&#10;kAqxH14PHpxkk1x/gvTlsrd5HA8y6YELgjeCGz0IJ75GTwB9a6eImK6UEAJIHjYcjBZSy5yTxgHO&#10;BXicIUVl2CwzcVCSknKC6KbWspXvJyhKPvO7atazR059V+t4itG7knFOMtN4pbLpZ3Vtt79GeE/G&#10;TXbHRtJvLP7UI7oGYWoB+8nErHIHG3B6ckds1wHwD+IV3r2q32jB43htl3C4D9yVUxfMQS+87lCA&#10;YXIwScjwD9r34hjQ7TxXeNOiJo9jPsk3YxMyrDGgzjDEuSepJGcgDFekfsKeB9Wf4eWvjzxLbzWl&#10;xryi9sIJ1ZJmt5mLRzSBuQrqFKgjG0knjGPHhnVaXG/sqCnGnQwrqVFFy5FRjiq1GFOerilUtq7r&#10;mVuXVHY8JRp5DNVGpTq1IxgpcqlzclKbcbK+jaUl308n9neLbvU10K+XzGsYpSbczI2ZWjm+RgmD&#10;8rBWJBIYDOSMivmTXPFEugwnSNAVbe3KRxT3DbnnnZuXdnUDnOCW4PTmvo34pX1la+GZDLcBGE8e&#10;3AB3McdtvLe3cevWvibX79LnzrqOdUtkd0L+XsIfy2GScYPIOOO46d/rY4OnmOaf2vPB4ari4UI0&#10;aNWq/aewpuceeFGnUqJU1Plj7WVOzqKKUpNR5TxaVWtRw31KnUqQw7qc1WMFye0e3NUajed7vlUt&#10;Em7at39G8DXL6tryvdOkn2SJZow2WIecsgIyDycNycnkYI7+2Wt7FPf3s8SrILcCzhfsGj2tKeMD&#10;7/3iACCuMdQfHvhjp8Q0a51lpw0jxHZMwY8W8R2YA25Bc8c9Sa9h0jRXstKjk8xDNJGZ3JypaWc+&#10;czHtlsnPBGcdq+3wk3LEUfaQi4YWg69R6crnbnjHd2lzzgtGrcjSdrHmVML7ludt1ppRV3ezaWl9&#10;bKOttbSld3SMXWpNS1O5WH7S624PCY4OSTgkdsjgjsec1S1HTilrDby7in3n25zIWJAyvPy8g88c&#10;5J4q7Gl75srqy7ldWzuLDbuJJ6AAAdOPTkZOcu51sSXTiT5YUYR7yc5WMbmbsEDMcZOc898Gvn8x&#10;xEJVJc1PlqVZ87vGVpP7Ksopcspezg1zfa11ue1h8N7NRjBwlGjG7UbXUrLR7bNPRbt266c0fAGh&#10;yEyNFHucl2+595jk9/U0VLL4usElkTz4fkkdeW/usR6e1FYf2ZhOsKTel24R1fu3bvBv+n2On6xj&#10;/wCR206x/uefr+J+H3jE/PL9Gr5c8WM32jqesnc/7NFFfxjX3l/18/8Abj9RXww/xL82efagxFpc&#10;4JH7sdCf7qV4CWYNrGGYZkUHBPI2vwfUexooqV/D/wC3aX/txHRer/JH1J+xXLLH+078J/LkkTOs&#10;qDsdl6hwehHUdfWv7GLEny7Lk/wjr/u0UV++eCn8HNv+wyh/6js+K4w/iYb/AK81v/bDZ0r5Net9&#10;vy5znbxnOM5x1zXT61/yEIT38pOe/wDrM9evWiiv1fNv4Ff/ABv/ANIqHymE/wB7pf8AXqP/AKQi&#10;vbSSF7YF3ICOQCxIB8xhnGcZxx9K62I/6I3/AFzf+SUUVGV/A/8ArzP/ANIY8b8cP8MPzRw2qEjw&#10;1c44zbSZxxndKA3T+8CQ3rnmvDJwP7U1XgcA44HGFhIx6YPIx0oor6LLv4T/AOv1T/0mB49X4/8A&#10;t2n+Z6N4JVW1a43KG2/aiuQDtIZwCM9CAxAx0BI7mvVX6n2Df0oorkzD/eI/9eF/6bZph/gl/ih+&#10;UTG8R/8AIEk/3h/6C1TeHif+Ee045OfIIz9PNx+VFFclT4sP/ho/lM2X8Op/1+l+h4N8X3dfFOgB&#10;WYBoI9wDEBv3vcA8/jTNHJOgau5JLiRwGP3gBMMAN1wOwzxRRXoYf/dsV/17X5QIjvh/V/mjvNFA&#10;NopIBORzjnqtdrD/AMecvHeT/wBFNRRXBW3q/wDXij/6ZpnfiP4k/wDsIl/6dZDagGLkA/u0HT/Z&#10;NedPxJckcH95yOOjjHT0wMemB6UUVdH+H/29/mVht6v+GP8A6QjrYP8Ajzsj3zGc9/vY6/TirUv/&#10;AB8Wn/XWQfyoor2qXwr/AK90v/TLPKxP8eH/AF9q/wDpdM6SMkOmCR+77cdz/gPyrzLx/HGZ8mNC&#10;WiG7KL83znrxz+NFFfMVtqnphfypno5b/Epf9v8A/tx8r/B12bxj8W0ZmZE12MorElUI05MFVPCk&#10;eoANedftynH7P2rkcFtT0jcRwWzPHnce/wCNFFfguef8kNxJ/wBgnE3/AKtsyP1LLv8Akqcs/wCw&#10;jK//AFEwp+C3ifi6ixx8q/8AoL1/Sb+z8SP2f/hfgkf8U7YdOOlsCPyPNFFfI/R3/wCSozv/ALE0&#10;f/UqifaeL/8AyI8p/wCw6X/ptH1No5J0i3zz8knWqHjkn7Jpf/Xb/wBloor+hMw/3nE+n/uSmfhW&#10;D/iUP+vr/wDSJlnSv+PHSj38089/uy1813DN/wALJ8TDJwLoYGTgf6s8DtzRRXZxD/yK16Uf/UdH&#10;LgP98f8AjqHrmic3ZB5BVSQehPy8kdz716mOEiwMZZs44zgPjP0oorzeG/4cvSf/AKkyOvNvjX+J&#10;f+kRDTh816Mcfajxj/plHXyj8YAB8QdEIAziDnHP+uoor2+N/wDkSy/6/YT/ANxGXCf/ACMq/wD2&#10;DVv/AEmR71pX/HpaHuF49uGNT6iSJIiCQfm5HH8Ioorz8v8A4Mv8NL/0oMT/ALx86v8A6Ufil+1s&#10;Tc/ETTLO4JntLjx9oEdxazfvbeeM6vGDHNA+6KVCOCrqykdq/aLQY47fw9pUFvGkEEWm2CxQwosU&#10;UarAMLHGgVEA7BQAO1FFfN5H/wAjfiL/AK95X/6Xmx35j8OA/wC3/wA6J5b8UTu0Mbvm/wBMX73P&#10;c+tfGOoM39ja6NzYXUHwMnA4XoO34UUV99lvwf8AcSX/AKQzz5/w3/hh/wClH078P1VfAdiFUANb&#10;W4OABkM4yDjqD3B6969fvCV0yPbkfu1HHHAVQBx2xxjpRRX0VL4Mf/2D0/yRxS+Ol/jOStGYW94Q&#10;SD0yCc8hs/n3rhdSAFvckAAlXyQACcSPjJ9sDH0HpRRXz+J/i4X/AA0//T9A9PD/AA1vl/6bmfLF&#10;5JJ9su/nf/j5n/iP/PVveiiioe79X+Z662XovyP/2VBLAQItABQABgAIAAAAIQCKFT+YDAEAABUC&#10;AAATAAAAAAAAAAAAAAAAAAAAAABbQ29udGVudF9UeXBlc10ueG1sUEsBAi0AFAAGAAgAAAAhADj9&#10;If/WAAAAlAEAAAsAAAAAAAAAAAAAAAAAPQEAAF9yZWxzLy5yZWxzUEsBAi0AFAAGAAgAAAAhAJuz&#10;XShCAwAA8QYAAA4AAAAAAAAAAAAAAAAAPAIAAGRycy9lMm9Eb2MueG1sUEsBAi0AFAAGAAgAAAAh&#10;AFhgsxu6AAAAIgEAABkAAAAAAAAAAAAAAAAAqgUAAGRycy9fcmVscy9lMm9Eb2MueG1sLnJlbHNQ&#10;SwECLQAUAAYACAAAACEAVYeESdoAAAAFAQAADwAAAAAAAAAAAAAAAACbBgAAZHJzL2Rvd25yZXYu&#10;eG1sUEsBAi0ACgAAAAAAAAAhAEiuhN8uTwEALk8BABUAAAAAAAAAAAAAAAAAogcAAGRycy9tZWRp&#10;YS9pbWFnZTEuanBlZ1BLBQYAAAAABgAGAH0BAAADVwEAAAA=&#10;" stroked="f" strokeweight="1pt">
                      <v:fill r:id="rId11" o:title="woman's headshot" recolor="t" rotate="t" type="frame"/>
                      <v:stroke joinstyle="miter"/>
                      <v:textbox>
                        <w:txbxContent>
                          <w:p w:rsidR="00DC3F0A" w:rsidRDefault="00DC3F0A" w:rsidP="00DC3F0A">
                            <w:pPr>
                              <w:jc w:val="center"/>
                            </w:pPr>
                          </w:p>
                        </w:txbxContent>
                      </v:textbox>
                      <w10:wrap anchorx="page"/>
                      <w10:anchorlock/>
                    </v:oval>
                  </w:pict>
                </mc:Fallback>
              </mc:AlternateContent>
            </w:r>
          </w:p>
        </w:tc>
        <w:tc>
          <w:tcPr>
            <w:tcW w:w="423" w:type="dxa"/>
            <w:vMerge w:val="restart"/>
            <w:tcBorders>
              <w:bottom w:val="nil"/>
            </w:tcBorders>
          </w:tcPr>
          <w:p w:rsidR="003D1B71" w:rsidRPr="0056708E" w:rsidRDefault="003D1B71" w:rsidP="00590471">
            <w:pPr>
              <w:pStyle w:val="BodyText"/>
              <w:kinsoku w:val="0"/>
              <w:overflowPunct w:val="0"/>
              <w:rPr>
                <w:rFonts w:ascii="Times New Roman" w:hAnsi="Times New Roman"/>
                <w:color w:val="0072C7" w:themeColor="accent2"/>
              </w:rPr>
            </w:pPr>
          </w:p>
        </w:tc>
        <w:tc>
          <w:tcPr>
            <w:tcW w:w="6607" w:type="dxa"/>
            <w:tcBorders>
              <w:bottom w:val="nil"/>
            </w:tcBorders>
          </w:tcPr>
          <w:p w:rsidR="003D1B71" w:rsidRPr="00310F17" w:rsidRDefault="00BD32DE" w:rsidP="00310F17">
            <w:pPr>
              <w:pStyle w:val="Title"/>
            </w:pPr>
            <w:sdt>
              <w:sdtPr>
                <w:id w:val="-1625693074"/>
                <w:placeholder>
                  <w:docPart w:val="73602BD3E39D4274B0CD69D986699CE2"/>
                </w:placeholder>
                <w:temporary/>
                <w:showingPlcHdr/>
                <w15:appearance w15:val="hidden"/>
              </w:sdtPr>
              <w:sdtEndPr/>
              <w:sdtContent>
                <w:r w:rsidR="003D1B71" w:rsidRPr="00310F17">
                  <w:t>[First Name]</w:t>
                </w:r>
              </w:sdtContent>
            </w:sdt>
            <w:r w:rsidR="003D1B71" w:rsidRPr="00310F17">
              <w:br/>
            </w:r>
            <w:sdt>
              <w:sdtPr>
                <w:id w:val="1980958706"/>
                <w:placeholder>
                  <w:docPart w:val="FB1A6519F78947379583CC0C0A4B6F60"/>
                </w:placeholder>
                <w:temporary/>
                <w:showingPlcHdr/>
                <w15:appearance w15:val="hidden"/>
              </w:sdtPr>
              <w:sdtEndPr/>
              <w:sdtContent>
                <w:r w:rsidR="003D1B71" w:rsidRPr="00310F17">
                  <w:t>[Surname]</w:t>
                </w:r>
              </w:sdtContent>
            </w:sdt>
          </w:p>
        </w:tc>
      </w:tr>
      <w:tr w:rsidR="003D1B71" w:rsidTr="00A158B7">
        <w:trPr>
          <w:trHeight w:val="1589"/>
        </w:trPr>
        <w:tc>
          <w:tcPr>
            <w:tcW w:w="3662" w:type="dxa"/>
            <w:gridSpan w:val="3"/>
            <w:vMerge/>
            <w:tcBorders>
              <w:bottom w:val="nil"/>
            </w:tcBorders>
          </w:tcPr>
          <w:p w:rsidR="003D1B71" w:rsidRDefault="003D1B71">
            <w:pPr>
              <w:pStyle w:val="BodyText"/>
              <w:kinsoku w:val="0"/>
              <w:overflowPunct w:val="0"/>
              <w:rPr>
                <w:rFonts w:ascii="Times New Roman" w:hAnsi="Times New Roman"/>
              </w:rPr>
            </w:pPr>
          </w:p>
        </w:tc>
        <w:tc>
          <w:tcPr>
            <w:tcW w:w="423" w:type="dxa"/>
            <w:vMerge/>
            <w:tcBorders>
              <w:bottom w:val="nil"/>
            </w:tcBorders>
          </w:tcPr>
          <w:p w:rsidR="003D1B71" w:rsidRDefault="003D1B71" w:rsidP="00590471">
            <w:pPr>
              <w:pStyle w:val="BodyText"/>
              <w:kinsoku w:val="0"/>
              <w:overflowPunct w:val="0"/>
              <w:rPr>
                <w:rFonts w:ascii="Times New Roman" w:hAnsi="Times New Roman"/>
              </w:rPr>
            </w:pPr>
          </w:p>
        </w:tc>
        <w:tc>
          <w:tcPr>
            <w:tcW w:w="6607" w:type="dxa"/>
            <w:vMerge w:val="restart"/>
            <w:tcBorders>
              <w:bottom w:val="nil"/>
            </w:tcBorders>
            <w:vAlign w:val="bottom"/>
          </w:tcPr>
          <w:sdt>
            <w:sdtPr>
              <w:rPr>
                <w:rFonts w:ascii="Calibri" w:hAnsi="Calibri" w:cs="Calibri"/>
                <w:color w:val="0072C7"/>
              </w:rPr>
              <w:id w:val="1196195576"/>
              <w:placeholder>
                <w:docPart w:val="435FB860B1B24F6880B22BBBF36C5D1B"/>
              </w:placeholder>
              <w:temporary/>
              <w:showingPlcHdr/>
              <w15:appearance w15:val="hidden"/>
            </w:sdtPr>
            <w:sdtEndPr/>
            <w:sdtContent>
              <w:p w:rsidR="003D1B71" w:rsidRPr="00E572D6" w:rsidRDefault="003D1B71" w:rsidP="00AC6C7E">
                <w:pPr>
                  <w:pStyle w:val="Heading2"/>
                  <w:rPr>
                    <w:rFonts w:ascii="Calibri" w:hAnsi="Calibri" w:cs="Calibri"/>
                    <w:color w:val="0072C7"/>
                  </w:rPr>
                </w:pPr>
                <w:r w:rsidRPr="00AC6C7E">
                  <w:t>Experience</w:t>
                </w:r>
              </w:p>
            </w:sdtContent>
          </w:sdt>
          <w:p w:rsidR="003D1B71" w:rsidRPr="00740017" w:rsidRDefault="00BD32DE" w:rsidP="00AC6C7E">
            <w:pPr>
              <w:pStyle w:val="Dates"/>
              <w:rPr>
                <w:rFonts w:ascii="Calibri" w:hAnsi="Calibri" w:cs="Calibri"/>
              </w:rPr>
            </w:pPr>
            <w:sdt>
              <w:sdtPr>
                <w:rPr>
                  <w:rFonts w:ascii="Calibri" w:hAnsi="Calibri" w:cs="Calibri"/>
                </w:rPr>
                <w:id w:val="201059472"/>
                <w:placeholder>
                  <w:docPart w:val="C63F250FA2DD4BC28C6A5389F901CE1E"/>
                </w:placeholder>
                <w:temporary/>
                <w:showingPlcHdr/>
                <w15:appearance w15:val="hidden"/>
              </w:sdtPr>
              <w:sdtEndPr/>
              <w:sdtContent>
                <w:r w:rsidR="003D1B71" w:rsidRPr="00740017">
                  <w:rPr>
                    <w:rFonts w:ascii="Calibri" w:hAnsi="Calibri" w:cs="Calibri"/>
                  </w:rPr>
                  <w:t>[Dates From]</w:t>
                </w:r>
              </w:sdtContent>
            </w:sdt>
            <w:r w:rsidR="003D1B71" w:rsidRPr="00740017">
              <w:rPr>
                <w:rFonts w:ascii="Calibri" w:hAnsi="Calibri" w:cs="Calibri"/>
              </w:rPr>
              <w:t>–</w:t>
            </w:r>
            <w:sdt>
              <w:sdtPr>
                <w:rPr>
                  <w:rFonts w:ascii="Calibri" w:hAnsi="Calibri" w:cs="Calibri"/>
                </w:rPr>
                <w:id w:val="-1419934752"/>
                <w:placeholder>
                  <w:docPart w:val="1C0B23577058468C950D52183C40B21F"/>
                </w:placeholder>
                <w:temporary/>
                <w:showingPlcHdr/>
                <w15:appearance w15:val="hidden"/>
              </w:sdtPr>
              <w:sdtEndPr/>
              <w:sdtContent>
                <w:r w:rsidR="003D1B71" w:rsidRPr="00740017">
                  <w:rPr>
                    <w:rFonts w:ascii="Calibri" w:hAnsi="Calibri" w:cs="Calibri"/>
                  </w:rPr>
                  <w:t>[To]</w:t>
                </w:r>
              </w:sdtContent>
            </w:sdt>
          </w:p>
          <w:p w:rsidR="003D1B71" w:rsidRPr="00740017" w:rsidRDefault="00BD32DE" w:rsidP="00AC6C7E">
            <w:pPr>
              <w:pStyle w:val="Experience"/>
              <w:rPr>
                <w:rFonts w:ascii="Calibri" w:hAnsi="Calibri" w:cs="Calibri"/>
              </w:rPr>
            </w:pPr>
            <w:sdt>
              <w:sdtPr>
                <w:rPr>
                  <w:rFonts w:ascii="Calibri" w:hAnsi="Calibri" w:cs="Calibri"/>
                </w:rPr>
                <w:id w:val="-1167319978"/>
                <w:placeholder>
                  <w:docPart w:val="310FF6D61D8F40EAA056F9FA1E997495"/>
                </w:placeholder>
                <w:temporary/>
                <w:showingPlcHdr/>
                <w15:appearance w15:val="hidden"/>
              </w:sdtPr>
              <w:sdtEndPr>
                <w:rPr>
                  <w:rStyle w:val="Strong"/>
                  <w:b/>
                  <w:bCs/>
                  <w:color w:val="666666" w:themeColor="accent4"/>
                </w:rPr>
              </w:sdtEndPr>
              <w:sdtContent>
                <w:r w:rsidR="003D1B71" w:rsidRPr="00740017">
                  <w:rPr>
                    <w:rFonts w:ascii="Calibri" w:hAnsi="Calibri" w:cs="Calibri"/>
                  </w:rPr>
                  <w:t>[Job Title]</w:t>
                </w:r>
              </w:sdtContent>
            </w:sdt>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2029511879"/>
                <w:placeholder>
                  <w:docPart w:val="87FAD4330AD54617BAE799A8F0293ABD"/>
                </w:placeholder>
                <w:temporary/>
                <w:showingPlcHdr/>
                <w15:appearance w15:val="hidden"/>
              </w:sdtPr>
              <w:sdtEndPr/>
              <w:sdtContent>
                <w:r w:rsidR="003D1B71" w:rsidRPr="00740017">
                  <w:rPr>
                    <w:rFonts w:ascii="Calibri" w:hAnsi="Calibri" w:cs="Calibri"/>
                  </w:rPr>
                  <w:t>[Job Position]</w:t>
                </w:r>
              </w:sdtContent>
            </w:sdt>
            <w:r w:rsidR="003D1B71" w:rsidRPr="00740017">
              <w:rPr>
                <w:rFonts w:ascii="Calibri" w:hAnsi="Calibri" w:cs="Calibri"/>
              </w:rPr>
              <w:t xml:space="preserve"> </w:t>
            </w:r>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1315797015"/>
                <w:placeholder>
                  <w:docPart w:val="6532A6FF1C5B4FEDAA535D5FD685300B"/>
                </w:placeholder>
                <w:temporary/>
                <w:showingPlcHdr/>
                <w15:appearance w15:val="hidden"/>
              </w:sdtPr>
              <w:sdtEndPr/>
              <w:sdtContent>
                <w:r w:rsidR="003D1B71" w:rsidRPr="00740017">
                  <w:rPr>
                    <w:rFonts w:ascii="Calibri" w:hAnsi="Calibri" w:cs="Calibri"/>
                  </w:rPr>
                  <w:t>[Company Name]</w:t>
                </w:r>
              </w:sdtContent>
            </w:sdt>
          </w:p>
          <w:p w:rsidR="003D1B71" w:rsidRPr="00740017" w:rsidRDefault="00BD32DE" w:rsidP="00AC6C7E">
            <w:pPr>
              <w:pStyle w:val="Dates"/>
              <w:rPr>
                <w:rFonts w:ascii="Calibri" w:hAnsi="Calibri" w:cs="Calibri"/>
              </w:rPr>
            </w:pPr>
            <w:sdt>
              <w:sdtPr>
                <w:rPr>
                  <w:rFonts w:ascii="Calibri" w:hAnsi="Calibri" w:cs="Calibri"/>
                </w:rPr>
                <w:id w:val="1889063361"/>
                <w:placeholder>
                  <w:docPart w:val="533206272BFE4F5492CD0D0C46D0BA65"/>
                </w:placeholder>
                <w:temporary/>
                <w:showingPlcHdr/>
                <w15:appearance w15:val="hidden"/>
              </w:sdtPr>
              <w:sdtEndPr/>
              <w:sdtContent>
                <w:r w:rsidR="003D1B71" w:rsidRPr="00740017">
                  <w:rPr>
                    <w:rFonts w:ascii="Calibri" w:hAnsi="Calibri" w:cs="Calibri"/>
                  </w:rPr>
                  <w:t>[Dates From]</w:t>
                </w:r>
              </w:sdtContent>
            </w:sdt>
            <w:r w:rsidR="003D1B71" w:rsidRPr="00740017">
              <w:rPr>
                <w:rFonts w:ascii="Calibri" w:hAnsi="Calibri" w:cs="Calibri"/>
              </w:rPr>
              <w:t>–</w:t>
            </w:r>
            <w:sdt>
              <w:sdtPr>
                <w:rPr>
                  <w:rFonts w:ascii="Calibri" w:hAnsi="Calibri" w:cs="Calibri"/>
                </w:rPr>
                <w:id w:val="1060751496"/>
                <w:placeholder>
                  <w:docPart w:val="D249B4A622D24E5B9AC2BD020C9B4438"/>
                </w:placeholder>
                <w:temporary/>
                <w:showingPlcHdr/>
                <w15:appearance w15:val="hidden"/>
              </w:sdtPr>
              <w:sdtEndPr/>
              <w:sdtContent>
                <w:r w:rsidR="003D1B71" w:rsidRPr="00740017">
                  <w:rPr>
                    <w:rFonts w:ascii="Calibri" w:hAnsi="Calibri" w:cs="Calibri"/>
                  </w:rPr>
                  <w:t>[To]</w:t>
                </w:r>
              </w:sdtContent>
            </w:sdt>
          </w:p>
          <w:p w:rsidR="003D1B71" w:rsidRPr="00740017" w:rsidRDefault="00BD32DE" w:rsidP="00AC6C7E">
            <w:pPr>
              <w:pStyle w:val="Experience"/>
              <w:rPr>
                <w:rFonts w:ascii="Calibri" w:hAnsi="Calibri" w:cs="Calibri"/>
              </w:rPr>
            </w:pPr>
            <w:sdt>
              <w:sdtPr>
                <w:rPr>
                  <w:rFonts w:ascii="Calibri" w:hAnsi="Calibri" w:cs="Calibri"/>
                </w:rPr>
                <w:id w:val="2089416168"/>
                <w:placeholder>
                  <w:docPart w:val="34208D164BE9421282F1C69436F9767A"/>
                </w:placeholder>
                <w:temporary/>
                <w:showingPlcHdr/>
                <w15:appearance w15:val="hidden"/>
              </w:sdtPr>
              <w:sdtEndPr>
                <w:rPr>
                  <w:rStyle w:val="Strong"/>
                  <w:b/>
                  <w:bCs/>
                  <w:color w:val="666666" w:themeColor="accent4"/>
                </w:rPr>
              </w:sdtEndPr>
              <w:sdtContent>
                <w:r w:rsidR="003D1B71" w:rsidRPr="00740017">
                  <w:rPr>
                    <w:rFonts w:ascii="Calibri" w:hAnsi="Calibri" w:cs="Calibri"/>
                  </w:rPr>
                  <w:t>[Job Title]</w:t>
                </w:r>
              </w:sdtContent>
            </w:sdt>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578792993"/>
                <w:placeholder>
                  <w:docPart w:val="E315A46DFB8D4430AC29348B9E3B845B"/>
                </w:placeholder>
                <w:temporary/>
                <w:showingPlcHdr/>
                <w15:appearance w15:val="hidden"/>
              </w:sdtPr>
              <w:sdtEndPr/>
              <w:sdtContent>
                <w:r w:rsidR="003D1B71" w:rsidRPr="00740017">
                  <w:rPr>
                    <w:rFonts w:ascii="Calibri" w:hAnsi="Calibri" w:cs="Calibri"/>
                  </w:rPr>
                  <w:t>[Job Position]</w:t>
                </w:r>
              </w:sdtContent>
            </w:sdt>
            <w:r w:rsidR="003D1B71" w:rsidRPr="00740017">
              <w:rPr>
                <w:rFonts w:ascii="Calibri" w:hAnsi="Calibri" w:cs="Calibri"/>
              </w:rPr>
              <w:t xml:space="preserve"> </w:t>
            </w:r>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1847401369"/>
                <w:placeholder>
                  <w:docPart w:val="BC24CAE76C3546B988BCCF5582A5D842"/>
                </w:placeholder>
                <w:temporary/>
                <w:showingPlcHdr/>
                <w15:appearance w15:val="hidden"/>
              </w:sdtPr>
              <w:sdtEndPr/>
              <w:sdtContent>
                <w:r w:rsidR="003D1B71" w:rsidRPr="00740017">
                  <w:rPr>
                    <w:rFonts w:ascii="Calibri" w:hAnsi="Calibri" w:cs="Calibri"/>
                  </w:rPr>
                  <w:t>[Company Name]</w:t>
                </w:r>
              </w:sdtContent>
            </w:sdt>
          </w:p>
          <w:p w:rsidR="003D1B71" w:rsidRPr="00740017" w:rsidRDefault="00BD32DE" w:rsidP="00AC6C7E">
            <w:pPr>
              <w:pStyle w:val="Dates"/>
              <w:rPr>
                <w:rFonts w:ascii="Calibri" w:hAnsi="Calibri" w:cs="Calibri"/>
              </w:rPr>
            </w:pPr>
            <w:sdt>
              <w:sdtPr>
                <w:rPr>
                  <w:rFonts w:ascii="Calibri" w:hAnsi="Calibri" w:cs="Calibri"/>
                </w:rPr>
                <w:id w:val="-848477920"/>
                <w:placeholder>
                  <w:docPart w:val="5AD2B4494DA944F585B8159B228E7425"/>
                </w:placeholder>
                <w:temporary/>
                <w:showingPlcHdr/>
                <w15:appearance w15:val="hidden"/>
              </w:sdtPr>
              <w:sdtEndPr/>
              <w:sdtContent>
                <w:r w:rsidR="003D1B71" w:rsidRPr="00740017">
                  <w:rPr>
                    <w:rFonts w:ascii="Calibri" w:hAnsi="Calibri" w:cs="Calibri"/>
                  </w:rPr>
                  <w:t>[Dates From]</w:t>
                </w:r>
              </w:sdtContent>
            </w:sdt>
            <w:r w:rsidR="003D1B71" w:rsidRPr="00740017">
              <w:rPr>
                <w:rFonts w:ascii="Calibri" w:hAnsi="Calibri" w:cs="Calibri"/>
              </w:rPr>
              <w:t>–</w:t>
            </w:r>
            <w:sdt>
              <w:sdtPr>
                <w:rPr>
                  <w:rFonts w:ascii="Calibri" w:hAnsi="Calibri" w:cs="Calibri"/>
                </w:rPr>
                <w:id w:val="-1252506306"/>
                <w:placeholder>
                  <w:docPart w:val="C6899E8D7A1F47A79E7CAFFB22D1690D"/>
                </w:placeholder>
                <w:temporary/>
                <w:showingPlcHdr/>
                <w15:appearance w15:val="hidden"/>
              </w:sdtPr>
              <w:sdtEndPr/>
              <w:sdtContent>
                <w:r w:rsidR="003D1B71" w:rsidRPr="00740017">
                  <w:rPr>
                    <w:rFonts w:ascii="Calibri" w:hAnsi="Calibri" w:cs="Calibri"/>
                  </w:rPr>
                  <w:t>[To]</w:t>
                </w:r>
              </w:sdtContent>
            </w:sdt>
          </w:p>
          <w:p w:rsidR="003D1B71" w:rsidRPr="00740017" w:rsidRDefault="00BD32DE" w:rsidP="00AC6C7E">
            <w:pPr>
              <w:pStyle w:val="Experience"/>
              <w:rPr>
                <w:rFonts w:ascii="Calibri" w:hAnsi="Calibri" w:cs="Calibri"/>
              </w:rPr>
            </w:pPr>
            <w:sdt>
              <w:sdtPr>
                <w:rPr>
                  <w:rFonts w:ascii="Calibri" w:hAnsi="Calibri" w:cs="Calibri"/>
                </w:rPr>
                <w:id w:val="-1462188416"/>
                <w:placeholder>
                  <w:docPart w:val="6633496E5C8F48CE8A03E1C478FA8E2B"/>
                </w:placeholder>
                <w:temporary/>
                <w:showingPlcHdr/>
                <w15:appearance w15:val="hidden"/>
              </w:sdtPr>
              <w:sdtEndPr>
                <w:rPr>
                  <w:rStyle w:val="Strong"/>
                  <w:b/>
                  <w:bCs/>
                  <w:color w:val="666666" w:themeColor="accent4"/>
                </w:rPr>
              </w:sdtEndPr>
              <w:sdtContent>
                <w:r w:rsidR="003D1B71" w:rsidRPr="00740017">
                  <w:rPr>
                    <w:rFonts w:ascii="Calibri" w:hAnsi="Calibri" w:cs="Calibri"/>
                  </w:rPr>
                  <w:t>[Job Title]</w:t>
                </w:r>
              </w:sdtContent>
            </w:sdt>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1768142880"/>
                <w:placeholder>
                  <w:docPart w:val="CF608B8EC3D34B7097139E1C0EC1D2F9"/>
                </w:placeholder>
                <w:temporary/>
                <w:showingPlcHdr/>
                <w15:appearance w15:val="hidden"/>
              </w:sdtPr>
              <w:sdtEndPr/>
              <w:sdtContent>
                <w:r w:rsidR="003D1B71" w:rsidRPr="00740017">
                  <w:rPr>
                    <w:rFonts w:ascii="Calibri" w:hAnsi="Calibri" w:cs="Calibri"/>
                  </w:rPr>
                  <w:t>[Job Position]</w:t>
                </w:r>
              </w:sdtContent>
            </w:sdt>
            <w:r w:rsidR="003D1B71" w:rsidRPr="00740017">
              <w:rPr>
                <w:rFonts w:ascii="Calibri" w:hAnsi="Calibri" w:cs="Calibri"/>
              </w:rPr>
              <w:t xml:space="preserve"> </w:t>
            </w:r>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1452551456"/>
                <w:placeholder>
                  <w:docPart w:val="BC713BE9FC5C42F9A2D495E2BFFA9A51"/>
                </w:placeholder>
                <w:temporary/>
                <w:showingPlcHdr/>
                <w15:appearance w15:val="hidden"/>
              </w:sdtPr>
              <w:sdtEndPr/>
              <w:sdtContent>
                <w:r w:rsidR="003D1B71" w:rsidRPr="00740017">
                  <w:rPr>
                    <w:rFonts w:ascii="Calibri" w:hAnsi="Calibri" w:cs="Calibri"/>
                  </w:rPr>
                  <w:t>[Company Name]</w:t>
                </w:r>
              </w:sdtContent>
            </w:sdt>
          </w:p>
          <w:sdt>
            <w:sdtPr>
              <w:rPr>
                <w:rFonts w:ascii="Calibri" w:hAnsi="Calibri" w:cs="Calibri"/>
              </w:rPr>
              <w:id w:val="-770157231"/>
              <w:placeholder>
                <w:docPart w:val="8AE5F0C1F80A459C9C02D4C62D923108"/>
              </w:placeholder>
              <w:temporary/>
              <w:showingPlcHdr/>
              <w15:appearance w15:val="hidden"/>
            </w:sdtPr>
            <w:sdtEndPr/>
            <w:sdtContent>
              <w:p w:rsidR="003D1B71" w:rsidRPr="00740017" w:rsidRDefault="003D1B71" w:rsidP="00AC6C7E">
                <w:pPr>
                  <w:rPr>
                    <w:rFonts w:ascii="Calibri" w:hAnsi="Calibri" w:cs="Calibri"/>
                  </w:rPr>
                </w:pPr>
                <w:r w:rsidRPr="00740017">
                  <w:rPr>
                    <w:rFonts w:ascii="Calibri" w:hAnsi="Calibri" w:cs="Calibri"/>
                  </w:rPr>
                  <w:t>[This is the place for a brief summary of your key responsibilities and most stellar accomplishments.]</w:t>
                </w:r>
              </w:p>
            </w:sdtContent>
          </w:sdt>
          <w:sdt>
            <w:sdtPr>
              <w:rPr>
                <w:rFonts w:ascii="Calibri" w:hAnsi="Calibri" w:cs="Calibri"/>
                <w:color w:val="0072C7"/>
              </w:rPr>
              <w:id w:val="-1554227259"/>
              <w:placeholder>
                <w:docPart w:val="53CD8D582BCE4DA886D3C4EABE17FAE8"/>
              </w:placeholder>
              <w:temporary/>
              <w:showingPlcHdr/>
              <w15:appearance w15:val="hidden"/>
            </w:sdtPr>
            <w:sdtEndPr/>
            <w:sdtContent>
              <w:p w:rsidR="003D1B71" w:rsidRPr="00E572D6" w:rsidRDefault="003D1B71" w:rsidP="00AC6C7E">
                <w:pPr>
                  <w:pStyle w:val="Heading2"/>
                  <w:rPr>
                    <w:rFonts w:ascii="Calibri" w:hAnsi="Calibri" w:cs="Calibri"/>
                    <w:color w:val="0072C7"/>
                  </w:rPr>
                </w:pPr>
                <w:r w:rsidRPr="00AC6C7E">
                  <w:t>Education</w:t>
                </w:r>
              </w:p>
            </w:sdtContent>
          </w:sdt>
          <w:p w:rsidR="003D1B71" w:rsidRPr="00740017" w:rsidRDefault="00BD32DE" w:rsidP="00353B60">
            <w:pPr>
              <w:pStyle w:val="SchoolName"/>
            </w:pPr>
            <w:sdt>
              <w:sdtPr>
                <w:id w:val="245614494"/>
                <w:placeholder>
                  <w:docPart w:val="9842045BA6C44672994E9C41B85E5E6F"/>
                </w:placeholder>
                <w:temporary/>
                <w:showingPlcHdr/>
                <w15:appearance w15:val="hidden"/>
              </w:sdtPr>
              <w:sdtEndPr/>
              <w:sdtContent>
                <w:r w:rsidR="003D1B71" w:rsidRPr="00740017">
                  <w:t>[School Name]</w:t>
                </w:r>
              </w:sdtContent>
            </w:sdt>
            <w:r w:rsidR="003D1B71" w:rsidRPr="00740017">
              <w:t xml:space="preserve">, </w:t>
            </w:r>
            <w:sdt>
              <w:sdtPr>
                <w:id w:val="141007519"/>
                <w:placeholder>
                  <w:docPart w:val="55D3C63B7CE247BDAB71D5CA780275D0"/>
                </w:placeholder>
                <w:temporary/>
                <w:showingPlcHdr/>
                <w15:appearance w15:val="hidden"/>
              </w:sdtPr>
              <w:sdtEndPr/>
              <w:sdtContent>
                <w:r w:rsidR="003D1B71" w:rsidRPr="00353B60">
                  <w:t>[City, State]</w:t>
                </w:r>
              </w:sdtContent>
            </w:sdt>
          </w:p>
          <w:sdt>
            <w:sdtPr>
              <w:rPr>
                <w:rFonts w:ascii="Calibri" w:hAnsi="Calibri" w:cs="Calibri"/>
              </w:rPr>
              <w:id w:val="-1240391264"/>
              <w:placeholder>
                <w:docPart w:val="3A45E5FA263B4B0F8DEC64F799570D75"/>
              </w:placeholder>
              <w:temporary/>
              <w:showingPlcHdr/>
              <w15:appearance w15:val="hidden"/>
            </w:sdtPr>
            <w:sdtEndPr/>
            <w:sdtContent>
              <w:p w:rsidR="003D1B71" w:rsidRPr="00740017" w:rsidRDefault="003D1B71" w:rsidP="00AC6C7E">
                <w:pPr>
                  <w:pStyle w:val="ListBullet"/>
                  <w:rPr>
                    <w:rFonts w:ascii="Calibri" w:hAnsi="Calibri" w:cs="Calibri"/>
                  </w:rPr>
                </w:pPr>
                <w:r w:rsidRPr="00740017">
                  <w:rPr>
                    <w:rFonts w:ascii="Calibri" w:hAnsi="Calibri" w:cs="Calibri"/>
                  </w:rPr>
                  <w:t>[You might want to include your GPA here and a brief summary of relevant coursework, awards, and honors.]</w:t>
                </w:r>
              </w:p>
            </w:sdtContent>
          </w:sdt>
          <w:sdt>
            <w:sdtPr>
              <w:rPr>
                <w:rFonts w:ascii="Calibri" w:hAnsi="Calibri" w:cs="Calibri"/>
                <w:color w:val="0072C7"/>
              </w:rPr>
              <w:id w:val="-1730222568"/>
              <w:placeholder>
                <w:docPart w:val="BF459B9F74ED4E609E92AB6CC3BA021F"/>
              </w:placeholder>
              <w:temporary/>
              <w:showingPlcHdr/>
              <w15:appearance w15:val="hidden"/>
            </w:sdtPr>
            <w:sdtEndPr/>
            <w:sdtContent>
              <w:p w:rsidR="003D1B71" w:rsidRPr="00E572D6" w:rsidRDefault="003D1B71" w:rsidP="00AC6C7E">
                <w:pPr>
                  <w:pStyle w:val="Heading2"/>
                  <w:rPr>
                    <w:rFonts w:ascii="Calibri" w:hAnsi="Calibri" w:cs="Calibri"/>
                    <w:color w:val="0072C7"/>
                  </w:rPr>
                </w:pPr>
                <w:r w:rsidRPr="00AC6C7E">
                  <w:t>Communication</w:t>
                </w:r>
              </w:p>
            </w:sdtContent>
          </w:sdt>
          <w:sdt>
            <w:sdtPr>
              <w:rPr>
                <w:rFonts w:ascii="Calibri" w:hAnsi="Calibri" w:cs="Calibri"/>
              </w:rPr>
              <w:id w:val="1048178819"/>
              <w:placeholder>
                <w:docPart w:val="3C8E6202D092439E9585D782F4FBC76D"/>
              </w:placeholder>
              <w:temporary/>
              <w:showingPlcHdr/>
              <w15:appearance w15:val="hidden"/>
            </w:sdtPr>
            <w:sdtEndPr/>
            <w:sdtContent>
              <w:p w:rsidR="003D1B71" w:rsidRPr="00740017" w:rsidRDefault="007B3C81" w:rsidP="00AC6C7E">
                <w:pPr>
                  <w:rPr>
                    <w:rFonts w:ascii="Calibri" w:hAnsi="Calibri" w:cs="Calibri"/>
                  </w:rPr>
                </w:pPr>
                <w:r w:rsidRPr="007B3C81">
                  <w:rPr>
                    <w:rFonts w:ascii="Calibri" w:hAnsi="Calibri" w:cs="Calibri"/>
                  </w:rPr>
                  <w:t>[Want to put your own image in the circle?  It is easy!  Select the image and do a right mouse click.  Select “Fill” from the shortcut menu.  Choose Picture… from the list.  Navigate your computer to get the appropriate picture.  Click okay to insert your selected image.]</w:t>
                </w:r>
              </w:p>
            </w:sdtContent>
          </w:sdt>
          <w:sdt>
            <w:sdtPr>
              <w:rPr>
                <w:rFonts w:ascii="Calibri" w:hAnsi="Calibri" w:cs="Calibri"/>
                <w:color w:val="0072C7"/>
              </w:rPr>
              <w:id w:val="-278101685"/>
              <w:placeholder>
                <w:docPart w:val="6F88D7ABBECA4A6FBC077916CFEF933F"/>
              </w:placeholder>
              <w:temporary/>
              <w:showingPlcHdr/>
              <w15:appearance w15:val="hidden"/>
            </w:sdtPr>
            <w:sdtEndPr/>
            <w:sdtContent>
              <w:p w:rsidR="003D1B71" w:rsidRPr="00E572D6" w:rsidRDefault="003D1B71" w:rsidP="00AC6C7E">
                <w:pPr>
                  <w:pStyle w:val="Heading2"/>
                  <w:rPr>
                    <w:rFonts w:ascii="Calibri" w:hAnsi="Calibri" w:cs="Calibri"/>
                    <w:color w:val="0072C7"/>
                  </w:rPr>
                </w:pPr>
                <w:r w:rsidRPr="00AC6C7E">
                  <w:t>Leadership</w:t>
                </w:r>
              </w:p>
            </w:sdtContent>
          </w:sdt>
          <w:sdt>
            <w:sdtPr>
              <w:rPr>
                <w:rFonts w:ascii="Calibri" w:hAnsi="Calibri" w:cs="Calibri"/>
              </w:rPr>
              <w:id w:val="-165710132"/>
              <w:placeholder>
                <w:docPart w:val="3673B406D82C4C0E9D1AEBBD92617AED"/>
              </w:placeholder>
              <w:temporary/>
              <w:showingPlcHdr/>
              <w15:appearance w15:val="hidden"/>
            </w:sdtPr>
            <w:sdtEndPr/>
            <w:sdtContent>
              <w:p w:rsidR="003D1B71" w:rsidRPr="00740017" w:rsidRDefault="007B3C81" w:rsidP="00AC6C7E">
                <w:pPr>
                  <w:rPr>
                    <w:rFonts w:ascii="Calibri" w:hAnsi="Calibri" w:cs="Calibri"/>
                  </w:rPr>
                </w:pPr>
                <w:r w:rsidRPr="007B3C81">
                  <w:rPr>
                    <w:rFonts w:ascii="Calibri" w:hAnsi="Calibri" w:cs="Calibri"/>
                  </w:rPr>
                  <w:t xml:space="preserve">[Once your image has been inserted, select it again.  Go to the Picture Tools Format menu. Click on the down arrow below “Crop” and select “Fill” from the list.  This will auto adjust your image to crop to the image.  You can click and drag your image to place it appropriately.] </w:t>
                </w:r>
              </w:p>
            </w:sdtContent>
          </w:sdt>
          <w:sdt>
            <w:sdtPr>
              <w:rPr>
                <w:rFonts w:ascii="Calibri" w:hAnsi="Calibri" w:cs="Calibri"/>
                <w:color w:val="0072C7"/>
              </w:rPr>
              <w:id w:val="1374043770"/>
              <w:placeholder>
                <w:docPart w:val="EC5742781B3C4F16A4939D3A8C9396A6"/>
              </w:placeholder>
              <w:temporary/>
              <w:showingPlcHdr/>
              <w15:appearance w15:val="hidden"/>
            </w:sdtPr>
            <w:sdtEndPr/>
            <w:sdtContent>
              <w:p w:rsidR="003D1B71" w:rsidRPr="00E572D6" w:rsidRDefault="003D1B71" w:rsidP="00AC6C7E">
                <w:pPr>
                  <w:pStyle w:val="Heading2"/>
                  <w:rPr>
                    <w:rFonts w:ascii="Calibri" w:hAnsi="Calibri" w:cs="Calibri"/>
                    <w:color w:val="0072C7"/>
                  </w:rPr>
                </w:pPr>
                <w:r w:rsidRPr="00AC6C7E">
                  <w:t>References</w:t>
                </w:r>
              </w:p>
            </w:sdtContent>
          </w:sdt>
          <w:sdt>
            <w:sdtPr>
              <w:rPr>
                <w:rFonts w:ascii="Calibri" w:hAnsi="Calibri" w:cs="Calibri"/>
              </w:rPr>
              <w:id w:val="-494037895"/>
              <w:placeholder>
                <w:docPart w:val="9E4A76DBA02C4D36841A4A1D174D9C35"/>
              </w:placeholder>
              <w:temporary/>
              <w:showingPlcHdr/>
              <w15:appearance w15:val="hidden"/>
            </w:sdtPr>
            <w:sdtEndPr/>
            <w:sdtContent>
              <w:p w:rsidR="003D1B71" w:rsidRPr="0056708E" w:rsidRDefault="003D1B71" w:rsidP="00AC6C7E">
                <w:pPr>
                  <w:rPr>
                    <w:rFonts w:ascii="Calibri" w:hAnsi="Calibri" w:cs="Calibri"/>
                    <w:sz w:val="24"/>
                    <w:szCs w:val="24"/>
                  </w:rPr>
                </w:pPr>
                <w:r w:rsidRPr="00740017">
                  <w:rPr>
                    <w:rFonts w:ascii="Calibri" w:hAnsi="Calibri" w:cs="Calibri"/>
                  </w:rPr>
                  <w:t>[Available upon request.]</w:t>
                </w:r>
              </w:p>
            </w:sdtContent>
          </w:sdt>
        </w:tc>
      </w:tr>
      <w:tr w:rsidR="003D1B71" w:rsidTr="003D1B71">
        <w:trPr>
          <w:trHeight w:val="1164"/>
        </w:trPr>
        <w:tc>
          <w:tcPr>
            <w:tcW w:w="720" w:type="dxa"/>
          </w:tcPr>
          <w:p w:rsidR="003D1B71" w:rsidRPr="0056708E" w:rsidRDefault="003D1B71">
            <w:pPr>
              <w:pStyle w:val="BodyText"/>
              <w:kinsoku w:val="0"/>
              <w:overflowPunct w:val="0"/>
              <w:rPr>
                <w:rFonts w:ascii="Calibri" w:hAnsi="Calibri" w:cs="Calibri"/>
                <w:color w:val="0072C7" w:themeColor="accent2"/>
              </w:rPr>
            </w:pPr>
          </w:p>
        </w:tc>
        <w:tc>
          <w:tcPr>
            <w:tcW w:w="2942" w:type="dxa"/>
            <w:gridSpan w:val="2"/>
          </w:tcPr>
          <w:p w:rsidR="003D1B71" w:rsidRPr="0056708E" w:rsidRDefault="003D1B71">
            <w:pPr>
              <w:pStyle w:val="BodyText"/>
              <w:kinsoku w:val="0"/>
              <w:overflowPunct w:val="0"/>
              <w:rPr>
                <w:rFonts w:ascii="Calibri" w:hAnsi="Calibri" w:cs="Calibri"/>
                <w:color w:val="0072C7" w:themeColor="accent2"/>
              </w:rPr>
            </w:pP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Pr="00590471" w:rsidRDefault="003D1B71" w:rsidP="00222466"/>
        </w:tc>
      </w:tr>
      <w:tr w:rsidR="003D1B71" w:rsidTr="003D1B71">
        <w:trPr>
          <w:trHeight w:val="543"/>
        </w:trPr>
        <w:tc>
          <w:tcPr>
            <w:tcW w:w="720" w:type="dxa"/>
          </w:tcPr>
          <w:p w:rsidR="003D1B71" w:rsidRDefault="003D1B71" w:rsidP="006D79A8">
            <w:pPr>
              <w:pStyle w:val="Information"/>
              <w:jc w:val="center"/>
              <w:rPr>
                <w:noProof/>
              </w:rPr>
            </w:pPr>
            <w:bookmarkStart w:id="0" w:name="_GoBack" w:colFirst="5" w:colLast="5"/>
          </w:p>
        </w:tc>
        <w:tc>
          <w:tcPr>
            <w:tcW w:w="630" w:type="dxa"/>
            <w:tcMar>
              <w:left w:w="0" w:type="dxa"/>
              <w:right w:w="0" w:type="dxa"/>
            </w:tcMar>
            <w:vAlign w:val="center"/>
          </w:tcPr>
          <w:p w:rsidR="003D1B71" w:rsidRPr="00376291" w:rsidRDefault="003D1B71" w:rsidP="006D79A8">
            <w:pPr>
              <w:pStyle w:val="Information"/>
              <w:jc w:val="center"/>
              <w:rPr>
                <w:rStyle w:val="Strong"/>
                <w:rFonts w:ascii="Calibri" w:hAnsi="Calibri" w:cs="Calibri"/>
                <w:b w:val="0"/>
                <w:bCs w:val="0"/>
                <w:color w:val="666666"/>
              </w:rPr>
            </w:pPr>
            <w:r>
              <w:rPr>
                <w:noProof/>
              </w:rPr>
              <mc:AlternateContent>
                <mc:Choice Requires="wpg">
                  <w:drawing>
                    <wp:inline distT="0" distB="0" distL="0" distR="0" wp14:anchorId="107B1A3A" wp14:editId="5DA9D712">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F7C4669"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uOHet0AAPbpBAAOAAAAZHJzL2Uyb0RvYy54bWyknV3PXcdxpe8HmP9A&#10;8HIAWWfvfT4Fy0FsS8YAwUyAzACZSw5FfWAkkuBLWw6C/Pc8dShLax0j2Q89FmBbshfrdO/u1dVV&#10;q6p//Xd//uH7Z3969e7puzevP3++/Orw/Nmr1y/ffPXd628+f/6//9eXn1yfP3t6/+L1Vy++f/P6&#10;1efP/+XV0/O/+81//S+//vHtZ6/WN9+++f6rV++e8Ye8fvrsx7efP//2/fu3n3366dPLb1/98OLp&#10;V2/evnrN//j1m3c/vHjP37775tOv3r34kT/9h+8/XQ+H86c/vnn31dt3b16+enrin/7+w//4/Df3&#10;P//rr1+9fP8/v/766dX7Z99//pzf9v7+7+/u//5/598//c2vX3z2zbsXb7/97uVPP+PF3/Arfnjx&#10;3WuM/vxH/f7F+xfP/vjuu7/6o3747uW7N09vvn7/q5dvfvj0zddff/fy1X0MjGY5PIzmD+/e/PHt&#10;fSzffPbjN29/niam9mGe/uY/9uX/+NM/vnv23VefP1+X589ev/iBb3Q3+2z+/qtXTy+ZrG/ePj37&#10;7uWb1zNbP7795jNAf3j39p/e/uO7n/7BNx/+bibgz1+/+2H+k6E9+/N9nv/l53l+9ef3z17yD7ft&#10;slxPz5+95H/a+Nfl9OE7vPyWj/VXqJfffvGf4j79i9FP57f9/FN+fMuKevpl0p7+/ybtn7598fbV&#10;/Vs8zfh/mrTluP1l1r589+rVrNPPnt3/r8+W43pfEQz6H57ez5TM8O9r4l+//HL97emLL4+ffMl/&#10;++R4+O3xk99+cbx98uW6Xb9YL1/+bt3O/zbo5fzZy3evXrxnd/33r/6yPpezG8pPO2VW1vHT+wq9&#10;f+h/PX25rl9cMXdat+2T4/X36ye30+2LT66/W85f/P1yW6+/Pf3bfBFmlt/8l/+8j4I5/mn8sxTu&#10;/3XWwQzv6e0/vHn5/56evX7zu29fvP7m1d8/vWX7QQr3P6r+z/M3Tz/B/vYF8/OHf/HZyz8+vf/D&#10;qzf3lffiT/zSD/v6q59m/puvflraLOLXT9+9f/XPcMHXP3zPVv9vn/Klttt23Z79+Gw9Hy+n5fZh&#10;Nf4V6P8kaD3drsf19OxbQAt/c/wPQP/MNgpL64Vtvm8pQev5cDpcL/uW1gdLDGXfUoLG0vEgxsSi&#10;/2VMp+O6nsXsJWg9bYfLbd0f07EsHdb1dN0fU4JWRrQtYvbgo1/GdGRMJ/GdEoSly20Tls5libV3&#10;E7OXID2mS1m6LttBWEoQ3+l8Oogxccz/Mnt2RSRIr4hbWjofz9sqxpSg9bQeruuyv/aW3O/L+bhd&#10;r2JDFQpby2kxtnLHY+u0bGJYS6LG1noW32rJPX+93a4HM6wEsTdYFpuYwtz0t+O6wGO7NLskaD0t&#10;l+PJjCp3/e18WK8nYSpBmLoeDzcxqtz2C4R+Ydr3h5UotjCsJKh2yY2/HLbtvBpbidLEtOTWx9bp&#10;wMTvjytR2Loel6OYw9z8y+F4WG/meyXKz2Fu/+XA2riZcSVqxnW9HfbHtRZpHK6H7SDOkUKtp2Fd&#10;cTiOi/4L6y7L7bKs+9+rUOvpvF6XqxhX7v9lWRmX+F5rosYWx6qwlQSwLGc+mLGVKGzhnxlbyQAL&#10;/HTbzBwmaj1d+F7GVjIAU8gvNGsjUdg6nc5mHSYD4KAezxzju3t5TRS2LsezGVcywLIt/EJjK1HY&#10;Op9Yvbvu9JoMgC1OcnFQFsrbSgZYthViM98rUdiC58X+2oo3uBNzE9n/XoVizcNRYg634o3tBP0K&#10;r7pQY+t8Ejy/JQMs25kTzIwrUR/2srGVDICt9apsJUqvjS0ZYNnm0BNrvlDeVjLAsrErr2Idboni&#10;3sTUCzdqSwbA1na+GFuJ4jbMuSc4aksG4Hstq3EPC4UteENw1Na8wQdbzfdKlLeVDMClC8fBzGGi&#10;JqJwJlKwy4fH4o31SKhAnF+FwhZhCTGHx+IN3I1xzHfPlEKxDuEoYysZYOFI4XYtbCUKW5wPZg6T&#10;AZaFlchO2R9XovRePhZvHI636yrWRqHgQ5wbsZePyQDL4YDfa2wlCl+UQI35XskAY+tqYkLHRI2t&#10;7SLuX8fkDZzeCwSw/7kShD+0sObF9koCuB1PN3NzOCaIa/ndz9vfybn/b8QADPEeEzSRDbyv/VGd&#10;kjSuV0Yl1kWBiADcruY8OSVn2GBDgXSw4ZSbf8HhPd5EYKNQ65FjEgLd/Vin3PzLkYWx3fbXYKGw&#10;dZ2A3L6tooztyIISLu8pUevxtm0ERPZt5ebn+L8ezXXolChscTAId+2Umx8X6nIwV8pCYYuDQVDG&#10;KXc/3+tMFEB8r0TN97qqtZHbfzmeuEYJ9/qUqFmHN+PKn3L/c0oeblzmd7mwUOvxshID2F8b52SN&#10;5URW6SpsFQpbHHhiHZ6TNgihcpcX36tQzCFBCrE2zsUbBK+vJslQKMZ1upj9dS7e4G64ETjY/V6F&#10;wtbhYK6U52SAhQv2tgrXsFCERPGGxF4+JwMs3AwvF+FCFWo4CkYU6zB548JN2XjX5wSNm3wxW/mc&#10;BHA9nie/s/+1EqTZ8Jz7357JBdJn8jlJ4wZrkB/bH1WCPngaYl1ckjPwnw7E5HZNFejuP3G47h5d&#10;l6SM24WgvFjtBbp7hWdjKhmDC+jB3E0uCboH5Dha90eVhHHjumDCeJcEYYoQlPlWyRdc0uZevf+t&#10;EsS3wpQZVdLFlbCVWhYJgpnW882MKjc+t/7JuuyPKkHsK2wZU7nxrwfYwqzABGkf45JscbmQMDSm&#10;EjRH1typ91dgbvzLiZkQJ/ElQStZWu4z+6auyRaW2Qukmf2abMFZsJyFL1Og9cgCNHfIa278K/67&#10;OfILxKg4hcV19Zob/7pecFj3F3uBMIX3bkzlxr8QkViNqQQxgWhABFuMVuznPJf+Vgny3yo3/sSq&#10;jFrnmiCkWyvKRLHYc+OfT9vJBHWvCVo37uAmOHPNjX/mWxlmLxC5D6JiwnG/5sY/s2pNCL5AjOqC&#10;/mZ/Am/JFmc8acPsBUJuN9kqYSrZwi6LW4L0srglW1wO/EThnBUIVd/lchJuzC3ZYkzdzvtsUSBM&#10;zSVLTGBufILNfC5hKkHrdkSaKK4Ht9z4mLqZZGSBMEWo1KzA2viHGzgRBboVauVI3cTZeKudT07h&#10;Zm7EjcLWyRDuLfmCmOI66Zxdp6lRc+Kb4PstCYOcwmT7ha1EMX9nFD/7q5C4dJwky420vYnnNmzd&#10;uFsYJxdlUFkjJGnirA1j/9/lKrtu2nJI4liuBILYmLsfrWFYIz4jVj7qoBzb9XxczcWkYevxcFxM&#10;kosEdVkjKGn83YZxhJ2PZlcvh2SQ5UqmgM8tZjJheBzXqxJ4HZIO0AossIixlrD1iMrVpPDQquVM&#10;MjCnXSsY1hibuDoshyQSbl43FU5umHZ+l0OSAvfQ80FpygqGtdvE5Pb3Wwk9uT4gRDWrpGBcwrhE&#10;GOYqqScL+TiZzf01WTBul8S9zO4uiehyPiC0EV4IsrBYXB8iX2omi0tGRm2Ch0Qm0xoqloubyeIS&#10;PsBF8eSSMB3oIHMdPxKNCNklEX9oGNYQb6hVkqRAXcORwIBZJQlDic0qUd+tuARPn4S7sZawsTYX&#10;YrHfiksm4H4W6T0kffEBmEnCWmomi0uOqNMUK1M88stV1a+S0n/eA7Lm4o6EsKzZHVAKUHY3oTRx&#10;d18K5nd3aUBhrovKNi8F88y1JinAypfD0azJgnlWXpMUOHEYmtlvBfMnzlpcMvkcN7aE+dO0tKAE&#10;kA9nc78mUppr8nim1E/kFvGxAoY16h/UTCaMOCMROcMlpQddRnpqFJBsk/iRzOTK+hLMtSYpLGSD&#10;j4onC4bPRbDMjK00oVgjZ2V4smBj7WykODgGMSV4ryQNjF9SMKyhUDYz2WrSK4lGNZMFwzPnjqOs&#10;FZdcObyNpomVG1PCrYNolvpuxSUkRQ4mlc9toaxRK0jea/80LXUot8WTCusTZEtr242bsBpbksLC&#10;1fRkAgqEHMsaNzETmUa2EjBu+XwCEdhqGLf848QuxUwmKSwUOZHUF15QCVKJDl6vqnZrKy5hISNx&#10;NNYSRryE0h4zttaJHpAQmcgxMvn4APxCcgrKWnIJEh2l0VlaX7qeV7cBKM/+xVMjQXVWa6RQ1L2e&#10;cGjEGpky8Z8zGDjlN5NWuBeX/4waY3C5MVaMcLAFfq0xZf0TjDPWihGwpgoXWBIxI+vsNhV2asGo&#10;t1ZEgjWVOua6lj+SMODtKuK7DzCszefeJ5KWjRIGJPQntnbD/EwWI0xBF+f9fkChBafUc92Um9Di&#10;0YUpOhlKbhhbgECjmMnWjxIoUFoQZGb5uVfSp2oHtIJ04bBRlNwwCuPwS8zYkko2grUmP7S08pRI&#10;HGJwYyyphJATpQJijbT0FMWFC6iVipRANAIAY6yIhKD34qaxGIG6P6XDX1p9imtHrtLMYxMJwVN1&#10;uynV6ihXDgdlLT2Sqbkmom1msmFTCWloq8WkiPEpDDPWmn9ulPIbH6HlpKxrF79uGGoPLqbiu7Wg&#10;dKEI2EhDl4ZhjS4Axlq6JHxuOZOtRJ2yHNPvYmlRqV4lj7DDqiLKLSvV++0BZvdbCUs5a7arOW0K&#10;xSfbuOCbz5ZUgvB1JmT/IG1BKjE/15OiFKkYw281xpp/CLiaph6Ez+JA3LYjCl1jLFGU5y7O2SpV&#10;6kZNmttqTSNHJE9mY5fElKrUIzS+/80KtS5Mx2KO7BKZ4lePOEMYK29kNPCLWY0lM0VKgyzGGHug&#10;nqkkEEu/hKbk9rizGWPpwiCWOh6u5li7lDPCl1YR+UJN/4GDERPzjWLpH4mOmNYKjeJWc5dW73v+&#10;l2KQG9Oovlmi5no4xWnCWHLBcern1TdLFK4xU6IWSHIBaeO55Ymln6i5HJIPMyNLLqDGR6kfl5aq&#10;6vtTyU61sUL5a28JT1n5/CWmsVB8s3U8s/0FUtJTvUAK5RdIiU+RZ1B+Z0bWDGKX/jUZhNCx0wcU&#10;asR15FXNNCaDQCDEYczIEkWgjuCZ2WclQT1d6JlifPBCYYxAhbkVlgj1hFegZBaFwhgBTzWNyQUn&#10;7uQqv9DiVf/NkkGofSK/YL5ZolCBEFw101hS1CPf7GS8q0IRfuGaYKaxxKgsYH6jGFmhODsp+TVH&#10;TMlRKc+a688+6xfKn9QlSKWvAzpWY6wZ5EAJihpZMghB+4vKP9Ed8pfw70r+A7GtYJASpU4+QjFI&#10;obj9410pY+lN0JKQu66ZxkThypG2V9OY3gStU6aZnFggiVq5IKMINtOYDIJQjp9pjCVqJdl7MJr0&#10;peSsyNhJmxtjxSDksVki+yOjzCDWlZ3GRulp5NuGsW1q+cQ0NkovkLXErDQIxtr+NDZKL31C3zmy&#10;OdAEXTUKhruqQlluO2lM3qkbpe/UaylZUYtQ2qzmMZ2QhZpDFDFmORYZYE0FJ8jXxYyMNdU9AL1x&#10;wEjqLzeTnX+A0XJAJZ5oGdrW7EwmjHjevT5/1wWnNVxa4xav3OKGkdQngi4Icm1JKkne6dK3S8cN&#10;ozZjCkjEKmlJ6satxKiY1oKRZqfdofB7aIlaM3ncpkGKGFvC/A5oSSqiWbpEG2tJQFDmDSGZmcmk&#10;ElzB42VT1gqGYORiCpFhuJxJ6mNItZixFQytoUqqETNvawjElLWCzebmPrm/36rzKTNJ4xO1SoqC&#10;8PqncZSwlqSAPOKsVLqcZzklONXQu7HWXII+RfFkKVnZAXx/4UZywuePJHIzXVP391vB2NkbyXYx&#10;tpak3pu6CUcSnyd+JLuNUK6ZyZakUi03XT/F2IpLKNya1sT7q+RBkjrBIjW25BJOHJwFsyYfJKkI&#10;HUxYEL84Z/I6mmy1SooUjjcCMWpsCSOHRKmAslakMCxpgkxEVHNs/MZREYjvVqTgx5awjxhbkQI3&#10;RPndEoYcz3634hIajnOemh2QMG6k9yDO/ky2JJWMBGeVsFawhYu9iovDw/G5EZwTVzFjKxhc4pQV&#10;RInKGv2ejSKgYXi8VLcannyQpKJcVt+tYFxtl7MJ/xDbq7GdrjSLNd8tYTM22hyJ/daSVK7OKtDK&#10;dMePRCR6JUhorCUpcC1i66g1mTBWCc9sqO+WpEDJBX0VlbWELbNt1GnaklRADM98t+YS2gm6sSUp&#10;UCojuaQFsJpLWpJKkd/FiOv4TrlKKE7mliNWSWtSjxs9F8x3KxgFfmfVzpm7b/xIbvlnxyUFwxpJ&#10;JbMmS8s6xSt0nRSrpGBo5MjOmf3WqlTOe3TBxlpxyZnqFch8/8RpVeqRtJ7RcjAJ8QFGFAZ5GWtJ&#10;CpRe46uZ/VYaWDy8GwErYy1JAWeSqhchQ4Dicmw0QCRAY6wlKdytmYQDx25bI0Wn9ltxCZIH1UQA&#10;Qk1rxFzRU4qxtSqVc0PJHvAMyhoxTVPTSaOrgI2YnsUsdkDBuL9xozJr8kGVSl2Iur817IBSztTi&#10;UvyZY0O8qV4BeYRNUy/13ZIUOG/OzKWZyYYhuXIzmaSAtcmeGWsNo8rP5PfoCV0zeaT3gbmbPsCo&#10;TSPMss+TD8LUKaoVug5qvOpH4piYTDoTVzDK8Ez5xAOMYIlqgI/EOa0dzrSqUaukYDgONE0RM9nC&#10;1AO9hVahREMmkT9yGjKoiGELU6nnmevDfgSjYTx4R6sbM7bySw7sG9OQmQqeGtsZThDCN2JvCaMR&#10;9mR0xdgKtlJBqrzXEqZyNZqmrMZacck9e29YuZSpy20egTH7rWC6Dos5iJnE2raZF8IaNmHNaayw&#10;zyWlaOVqdFW1uLx0Fj+S6+xGfbKxllyCtXnlyny3hI0GyN2oStNK3n/kK8Zacck2uS0ztpKnEvig&#10;XtXsgIJxdaBvk1mTpWrFDaWXufEnC0Yseh4LEd+tZK1cVm4I08RMFoz8FGkL4ymUrnV6u5DcNdaK&#10;S3hWFI2qGVuSwkJIZ46OfeZqZeuRtoNulaSDQe6BDgnKWsLmwFEdgGgvFNuUmeQMNjugYFijBY25&#10;41ySFHAKSUGrHZAwLtBUNStrSQr3a5/R7cIBMSVc3smZqN2dpIBqla5U6rslDLeEbmJmbCVU5Sil&#10;ztzMZMG40pJtNTuglKoEv7l1mrEVjE8NK6ixpYMBT55HXry/31rhShbNZcRK4Uo6jHi04ZKCwcqU&#10;sRufq8SqnDiwueHJghHAvV2VAKk6s85p6m5UBcMawSDj4ZVclZAt90X13ZKCOLt5XtH4JaVX9T5X&#10;wSCg+6M7+15QCVa5rp/dHadgKy3gOBfFiVMNV/Fe8SfV7i4ugUioCRLWWrJ6gElULKhhtuQAnzrp&#10;lVvfCA72d3fDuAUSizBjSy5ByjR9OY21gk0eQbFyaV2RxPASlBpb+SXzTLDptoKgJGcSIbp6oOUR&#10;RtcOrrT7O+BRt3oeehXfrfwSfqR6V3x9aMJ6u04vdGGtuATFE1dhM7ZyMIjoECEz1hLGNoUU1EyW&#10;g6EjhtW/da60LjpTilfolfuzGltyCfRKp2gxNl7TzTUJldATZn8mG4a+ZJJb+9+Ne29ZO12mTdHu&#10;KmkYBxXyBhFV20r0ytXooHIdDeMQZmzijsN1rcaG7NI8mNGwUffMo8O7u3sr2StNkZgR9d2Sguba&#10;R3LFWCtSoP0MZGK+W8Lm+qC6ZRJ5yJmcujNzD2jYtKojt2LGlqQw7w5OUl6syYShVr7x6pOxVlzC&#10;a7aqTwJvXsaUcKWlBF7ccdgoAWNs1lrCvLXWvY5MwVQBQ/nxI6kS30aauL8DSsBKcHqA4rsVDGuI&#10;04WvTBeM+JFYw500q6RgWLtOexExtuISIhhc9M3YEsZNkebHZk12K1ZSffMIwv4OKBjW5i5sxpak&#10;QOCd7JOIc3E5jA+ANbtKikuQD7NQzNgShjWiauq7JSmwSm6q5Ra65hobwkR1dreAlWfxiCuYsRWX&#10;kEc7GJ0CpfnxI4cnT4SQxCpJ2GTtZuPs74ASsGLtNGm7fWsFu1sz/WS2ErCONRwTYy3dGazxfI3Z&#10;Aa175X0Y2k4Ya0lBKGx5aFzElQnZ9Xc7qLqOhpHbRd+jxpYOBj2Y4Ek1toTR8nJTGkNKQ2tsaLFN&#10;n9+GTV8SQpRmTSYpQFt4CmpsCfNcUh1c0XOhnxRqFmgxpsSf3d2KlTZ87p3ygo1Tol47IBQQPxIC&#10;OhFINTsgYfxEXD6zA0rAikgFjaH5bgWj6QrBCMNcJWAdjaHSYlNHE1NCETKl+2a/PeheYSCW8j5P&#10;FozyWURIxlcuASvfbSLSxlpSEJ45hVTmtti6V46pKSsQYysuQW/ALhC7uwSsHFOsEmUtKYgdgG+u&#10;VkmSArt7tBtmbAnzt47q4ApzMTbDJQXzHt6D7pWqXdPniKePcgfgzsMK5rslKcyb57yVbmYyYZw4&#10;FPuZ/VYCVjwFeoAYawXjNJ37ohhbCVgZGxUTylpxCf61qiQkLx4fYF7UJG4uZrJgtL8ntWj2WwlY&#10;2QGHed5of3cXDE0EXUfMKmndK54Tk2KsNZd8kJTue68lYIVLcDDNbbFgnDjz5qVZJUkKsDLfzXBJ&#10;6165PHATN9bSwSDSjl5ZWUsYbdTvHaDETCYpIFbmDFCrJGFa+U0wIHeA1WI3jK6ehGuMX1ICVpLy&#10;VFqYE6dgXPk4hc13KwEraXJeizS7u2Akd101AtydM2lr+xo2kV66u4k12brXDSGq6Rm+FQzWIjyp&#10;vluSAinJCS0LLuk2rgcyK0bRSHo1Z5JEC5F9Y61gBza3m8niknlMyVQjIHLKH4nHxYFqvluSAlXy&#10;6A3UDigY+lX66BhrSQok0W7qRQAeEq2xSXU0CoOEsUzUS0UPMCZStZZkBZY1XlYwOoUHGGTiYuYP&#10;AlZ2qYqGNmyaliqfqwWsSHVGULfvKTTM9qhFh5IzSQIUeaixVjDEM6oPBj1OyhpaYHXHaRhqdVW5&#10;izqwrCHWNI3vHmA0vpsp2T+7S/dKewuumeq7FZdgbZqvCWtNCqhZFCu37hWvl6yFsdakcAJlWLk6&#10;wHJwuIaWW+leqWrCWzYnTsOomTipmEILWJE34NGIHdAwfuRNxUtawIoIY8rm9nd3w3C68CnFd2sB&#10;K/EL9Q4ZXVVq49CZwqjaCeQnjMVFZN+MrWAL3cNUpLcFrPxE9pyx9kBBfDfjT1ZH12lQqXqwI1fN&#10;KeGJw2nWsb+7W8BKjh7qMmMrLjkQw4YUhLXiknmvV8WCSi7LhZZH3I0X1AJWmjyx48zYkoK4ql/U&#10;ize0MMoPMLcHt98SRnQSa2YmW8BKJAiRmxhbwbh1uLrFrQWsRwImagcUjHswfZ7Md2sBK0EdFqUZ&#10;W3IJxEUDPcNcLWDlvL+abikEaONzcxPmYVuz31rAisMFVZqxJZfAyBxwylqRAo1Cp4hh/wwo3Ssx&#10;cw5v9d2KFOjOxSlgrCWMyBMvfKkdUFyiM2KleyWCjWOuZjJJgYjhVBuZsSWM4BjnlLKWpEA0VGYy&#10;Wy7LY1H08BGs3AJWQtjEbMXYCoYPxBPZJqrWAladEy4Y1khRmd3dzVq1CqlgZKDPV3Watu6V5g28&#10;fWlmsriEHgA09jLfLUkBVYR7+5WWmMlc893U7m7d692a6HSG5OVvs5akQACDmTT7reSyhDSZSaEz&#10;pwAqfiSuDO0zDHMVDHfyNN33972gErBijV9p/MmCMTaKfwyXtO7VW0sK0tag7pxJWv1zNO7vgIZN&#10;hxXeENqfSeTJbc2pkBoGl/DMpthvuHRlTaqQGobY4MLeMWNLUtCaJ9yQ+JGjhacgx1hLUtBrkg1W&#10;1vRMJilgzSnjaEZU1mYHqLEVl7C7VZUkHZHT2jalRqKyiX0ZMCJIZFtFnKthvF/KY6xqbOlgjF+i&#10;ah/otR0/kvdLKYkSPHl80L1OWYfgyYbBk5zdZneXgJWxcYMzXFKweZxwjo5dVqZRa0wJ1nC7xPnW&#10;MKxxPTVcUgJWrJHxFucb50v8SGZykGZsSQozk1fTwYdkT1qzJw4NvgOGNZddbxg+10FFno4lYGW/&#10;0ZtCfbfmEgJ/pLbEKklSYGycOGpNJmyyaOrdIh5Iq5mk0sLcqBrGKrmSbzJjS1LwzFVyWc9crXsl&#10;WsUZJzyFgiEAuM7zi/vfrQSsxMZ4xsLst4JhjdImM5Ote+URPxUxJAMWn3tYWb1IRkIkYB8xtoSx&#10;Si7opc1MJilgDY2nOQNKLrvwbvvFqFlIp/fYQJpVUjCKfWl4bE7T1r1yecNZE2uyYPMCGr3CzUwm&#10;KdAXBgpSY0sYiUyS++q7FZdQaDRtT3ZjQagZ4gPwYiTxEmWtuER7eA+613lLRM1kXlY4uGFltbsT&#10;hn4S6YC4v7HgY0pgLVjZfLeCEefi8DYzWQJWrBHrVdaKSwgFIQUTa7IErNy75Y2qYETVEKIqa80l&#10;NNM29W9cD+MDYI3+McYLat0r3aGktaSgD9bMmmzdK11POIfFfiuY55ItSQGJ8/jYxlrCuJsSMVRj&#10;S1KAuaiIMlzSuleY/OLWZHPJxFnM7m7dK34iHqbZAUkKnG/yxOl+r6QH8LqEtRKwYm06n4jvVjB8&#10;Ls5uZS1JwZ/dJZelwwppQjOTJWDFmvTwCuY9vBawbnxvcw0o1LSiMjE1Gq4mAdEYxJQ1NQpbU1i5&#10;77m2eBVb6hJcKGwp7TD9i3JcVMMqh6RQBO6m1bQYV3IIpRKUnZiFnyh0TvCqsZUMMoVJblyJoiPU&#10;zeh48VhyDimENWXPjRqPQo2rJauMypQOkjuJX0jLJLT2Yg5bsIqts2gPRHahbbl1WCpX/b0KNXNo&#10;VDnU+8Uv1OuwUBeqTNT9oqSqdD1y+6tQFzT2bm1UgINSBZOKIrUfs4GtaVK/v5dLpjolVtyS968W&#10;hcKWuzV1c1bKslR4tVDTisDoaMkMxGzMi0CcsmJcicKU0iEgik9bZ2wZR6BQsLx6RYV+HWkLSaV5&#10;d75RMyq1NkqcSve5oxFzUCMTvxBb3HPFOixpqt7LhfJzWLyBv60c7lLB6rXRstR55s6clYWi1cHF&#10;dMNFbhMzT19EwvVizReKVsQ0djbfK/2NFQowslnasMUvRNiLqsLYSs9hpTGqurKUjJWLzhTB7fNh&#10;y1GnbZy5jBWKaoR5kkrYKt4gquD2V6K0b1NSVAqFkS+JtVGoiV+oc7mEqGz/0X3vc2+h5hUAozpG&#10;9BUriofmR1sibCWK+pF57Xz/e5V2deF2qdZGoyZhqsLeJV1dyHwaFTyd+3M6YLarUWQdS4JKf4JR&#10;xIlZTL5ZeOD4YhpZENKt33hPFgljhUKxNA2XxDdL7sBtUxHvUq3yRjdL0eznUq0yG8q9KdA8uDeM&#10;I8aVLMBbysrlKKHrQhta9YoIVajxwSh0MHU0DaJBH30qzbhKeDqyHLMQC7RQ1+JimKVWRXCnQgEF&#10;ooKMFLXhjhadjv7B8FSjsEbhgVgcJVWFqGiXJLbzA4pW+iS291diS06nk7K5QTSKt3N4t9MYKxaA&#10;S5WL021dadxPZtsYS+5Y6ECkAnwtU0UiNlltMY159UCNgCzcfLNEoXOhLsLYSvLg3kH7F2MrUZNe&#10;UAu/tab07FdMVSielqFXqhhXK00R/SjHo1G46M57a6Ep2TWVcGwUN2Anlyt56sKRZKoLkVAGcaPx&#10;pZur4eCWmXLSGlk96b42hn5QGWsnYsGHE2uxtanaG2iRKXFBdWt5QFk/pzWmlvIfUNaDa4npZEzM&#10;+dIo7ZuWMHXRe7r4QzrdNC/JZXVCDiC4qlH2MnEqUep00jDeYqPsJYlq8BzXFQGB+GCNspc/moeF&#10;Ld41mdbrux53o+yl9lS6UhuEaJQNQpCvyHHhBZs3NBo1kXdTtkXVwqMttQ4T5W2l44FoYIQb4nsl&#10;ikpHOl/tn5k0L69xWVuJGltGpoZyLmxxe+ZmZcaVKGSa1P+LcZWW9Himx5nwgblGxS/EFlc/YytD&#10;ntjicXExrpKtknamwaCxlbxB+fIIcvfXRqlPSYdNamvXJ6VLT8wGqmbk18ZWoqhZoWG3sZXuA6kd&#10;XHtjK1HIC8jnGFvJGwja6BhjbBWKp80UbyzJALj1dBw2thI1b5LyC8X3SgbAraf6z9hK1JG14eYw&#10;GWBkDKZbGwwYK4r6paMpcyOXFSiqPKlzM+NKFFIjtE1iDks3Skm10kjSfSB+ISwyNfT736tUo+gc&#10;UbGJcRWKj0VtorGVvDFCfnNzJl8Z40J6i/DH2EoGGLGQ6SxGPW3amldNlK1kAM1RpTLVHFVqUc3z&#10;hdI8vxYDXKkFMrxRKBxz3u4136sY4EoLArUOE0Uz5OnkINZ8MgCB5xHv759fpS7lWn+gh66wlQww&#10;3RiMTp3Ok7EOOZQRlwpbpRGlgFclqXgnKG3xxqARI9D5OVC8xj0pu/05LBRlDNOten8OSx96nJZ4&#10;5nsVinYKSvjAoZ/jOhDmMGu+UDCbapKJuids6XO5UFQjqgbvqJbaFu3xzPdKFLFH3GXzvZI3NvTU&#10;R+P3lgj1XuQiZIIcPDkupOJuHSZq3pI3BdoUPqUtEn3KFy0U/iv70sxhMcC9os98r0SRiduOZg5L&#10;D3p/Osx8r0JhC42mGFepQemvfDZpPkJJMfNE9ykVNbbSc6D/II2AxRyWghR5gHqWFFFx/ELt2xRK&#10;7+USkFIhTMrOjKvYZjhKxEZx32NcvGhDAyNjK1Gae0sKOsIM972KbThTmI39M+VYDEDXECNwo1VU&#10;zAZH5UQCha3kDXaKypTSkyRtTTsUNa5iANp9qXtlyU7xo2hdJ8ZVUlBSFvxksTYKNQ9YK44qKSjy&#10;UW6xZtE3bO7ZZhJLC4os7qLeTaPqN74YAhfVmp4SrETRcmK6dO67Ug2bx3sNJZYaFE0izpSaxuQO&#10;gpWq1Inq4hyZ/2YF098saYC2Q3T7NUz1ICOdcvv9DV16UFSJLH1lK9mDL6ac3wcVKX2pTL9Grhk5&#10;9wt6ZuNplyD0IyYxSYeyHDWJLSMlBQwvinVfMGhARR5KEErukjiHoaqCEXlwtooFDgzLlF3TBDI+&#10;GK8GmeImUlEBQjRFYsUsxIIhxVeR2BKELjyCq54r4CSJnzg97w1NlSCU5nRn09+AzHKauj8Gtr+X&#10;Sw96IyitEgKFookqbZAEb5Qe9IaiQJFvocgzu+Bo6UF5GW017QtPhSIP7oKj1dL0ShWaaWJ+KhR1&#10;GpQiizksPeiEzY2amaKiWBoQG2UsxlZeO3h/Ci9RMFSpSKeqZjVnSqlIz8gEjcKYxh8xLi4CTIcZ&#10;V9LGmUuzYsNSkSKmUyptJi1+IaWlFxVQKRTFx6o3Fu3gwhaaJzoWmu+VKNqWj7BlnzdKQjqvVSl/&#10;tFBMoXq/i0fkYlykRy4qAFYoKJRnRc240nGg87tSGHMUxC+k1Y7qDk2qLFAk4Keid9/zLRTXetWD&#10;kUL7tDWvQ5sgR6EI3g4D7K+NEoMSvBgZ0v64CsXRcDIdNYiE5LgItivBSKF4zHpkamJcxRuseZUE&#10;KwUpPQgmtC9sFW+c0Y+atVECUu7MMKKxlQxA8RRZXPO9EkX/b45YYyvvKUh35wUIsTYShU6HWm9j&#10;K3njcqVjrxpXonCVee/D2EoGoIeJS2hfE4U2cJqHirWRvDGvnyie7wanBG9UUqVloCTBVSKxUAgK&#10;KeQV4yoZKN2CeOZArI1C3e+9hqNKBUpz8dVUXZ4KhSvqEh0tAp1+kCqKWLAzH9ns5daATsBHqdoK&#10;dqTSRVRq0cc3uBchAbEss5kLxrGngtmtAKXX/TwQu08cBaN/p9rLLQCdNJ2pgUDcENNBAzzlY7f+&#10;k9JNOhmZcSVx0NhMXWFbNOrXRtKNXBtMdUwGjwISqRDk2zDIxlQJnB9Eo1NbK9Zhw6gYNB1OuCzk&#10;uIg34IDtf6+G8WCeCTCfSzSKbB8VuBpXuinTI11wL93xclz+eyVMf6/iDcpJuQmYOUwYJGrihzQs&#10;zXERu50H5XZ5o2EUzZreVlBS2jrQHcLZShi8Yc7lc4lGOYkulBaYcSVvEKI3dyLi3TWu5awc34ah&#10;eDbnF7UpYYs4Oz9RDKtQMrRMQjRMzbOGJgfWqA/d8fZdG0gibF3mEQ7ztQplXVGOkLSFK7qqKUwU&#10;jafVdZkC8rTFtVKxfKFIw0x+adftpdo0bJ15XMdkHRpFBSS3G2MraYNiRmRCZhkmihcQcW6Mrdr/&#10;lFq5OUwUzeYOFzWu3P9UJ9Hy1YwrURThqUZnvPgZ32uahnLo7TNvoXgL7mBacHNxSlukEE2Xs0bx&#10;CM3JNHmgH2nb4sYsxlUoGitP65X9NV/qT3S3juULxYqn1bixlQxA0HGcyv3vVZpRvrkKOaA4ijnk&#10;tZ8p4RW2EkVn2KnvFnOYvLGiXHTfK1Gc/4hNja1kAGpBR3UnxpUo3vuk/5KxlQyAuIdicmMrURdm&#10;0LRbxWON74Wtgwk5NIrUEi1hzbiSN+hE5zzs0ozaBlaI0XJczKAJbzSKduBKI0Wsq2zRNd6s+ULR&#10;IX0xzZfovpu2Nh6QNNxbqHl38yBqmSm/L1uuvrhR3Ifmhb39vVzqT0Lf6FrFmi8UcUCcB2MrGQD1&#10;nHqTDAcoZoPcF5pnYysZgEy2u8GWZtQ2UWEc+QupLTYUVSDWoOuhci71J2Ib5WIXiOwyq1nNYfIG&#10;BSomQESHppgMZPd0ezRro9SfBCrV8VUgisF5hN3wYak/kfUot7dAREV5c8vsr1J/sk9MoxGC8TmH&#10;PEuonqqjnjVgN7pWmHVYINYhtZlmbZRmdELLQv9CFWH8wFnzXGLFXi7N6DCUoagCzbhoz2lsJW/M&#10;HIoMPY5Tj2udbbnPvaX+ZFtOC7t936ZQN3hecW+pPxH4qpeQ+MNjYGwvSmnNuIoCyFXweIwYV6I4&#10;UhCNClul/qQ/LxImYatQ2LqYcC/FvTEbdJVDfG9sJYouoKpBEWdI2prO82bRF0r7US395J5isinn&#10;Qmn/sAWjJ5r/CJEeb8nFbGCLq69ZG+k54G7Qksd8r0RpH7t0nwvEYYRzaAZiXMTm0ASZcaW/QRsq&#10;wiJmXIniIetpp7HPUaX7JPRNCaOxlbzB+yY0ODS2kgFWNDAqRlQaUy5S8KiwVbJP0gf8JcZVKKRI&#10;FAkbW8kAqFJVffu5xKIkU8i1GVvJG1Zucy6x6D0eZXyAkn0SWEItZuYwvZSJsxkJPaGu2Cln6gNV&#10;TK9Q942ixpUMgGtzUDG9UotOXNTUS5MxiHGNjtDNYaJ0vLeEnzy4MtWt++dyoe5xbDWHyQAo2lVd&#10;ABUOMRs6Pl/CT/Lz5CvMuJJtdN6hhJ+E9AkGCluF4ueZkiJeCM/JwGPbzMsuDZsskflcpfscSfD8&#10;xP21UbDJfilbSQDcpMgbG9+m5KJSDUBAM+eQOBtJDjOuhNlsZalFEaURGTXxw4Khgb0Y16Z0nzzO&#10;5RqaoaOM6UB7hEO07wKU7nOesR0hhlgb6W+Yo6s0n/PQCcJUYyc5YzppmCH13r9xzVOmEkb01Yyq&#10;FJ9UYaB9MaYeYeowKcXnPJSuKjnPBaPYxnTUI+IXSwml3Q3dnPhaBcNZU8HXUnxOo0AX9irYrAzD&#10;TqX4hDBuVxXBLhhZCqOnpGN1ziHRfFVd2TAEy+aVGBzctiU1PQWb1vwmsNH9QrX2pWB0B1An14Pi&#10;E/2Q0XudC6bnMPf/qEtV9TJFZTH19ypfQVGt+KQNnKoZRa4dtuhVZzTEVIcEiATRwXlrBaNhmtEC&#10;ItRIW6jfplfd/mnSsFFTmDksT2M66SiPt3Sid4/X2EqXgdK+g/OgSieqbRVvkDngOm/msGB2Dos3&#10;6LN2M4VfNJnLz0zBszkrS/BJBSfyPHOmFGxeSlZrI90GmhOT+1LrMGGW5x90orTfUbe8gkkvlEhL&#10;Tjx9T+aRiN391TC0JaYxy6V1otiailZhK+lmOnCJoDJP5NS4KJwxEdGG6Tls3iBdZrKieCXxE4m9&#10;mATR5UEnim9jbl4NowbG+FFkTuIH4ovSsV3sr4ahQjRNAnlCrWwxh+aZs4bh6ZjgEG80lC3UVKag&#10;rWHjzguOurROFBmAaiXdsCsRUeFH8f5fjuuMj20yRA27ceUw4yrFJ9WirDBxptAXIX8iPpvJ9kIv&#10;icLUYkIbDzBCbKtgevLPD8bQ2wmWahitFk3ui0rKMkbHZaRH+5TYMEKiihNb9okKVhX4QLj5G0dh&#10;JrKwlF8kii53RKjNyAq28nKO+mbFHvMWk9rR1Zl0wRVQFFwP2y8XBFymERduRk4IBbHG/71Uu1Ac&#10;vjk0zTSm3zG9EkyGGUV//kQq6clMG2MF456D7H43TnQpySh9eBiZ8TwaxmNHRt9zKfUn9bDogpSx&#10;Jh5Xt08kr6ZxujwLX/EBRijWOKaX0n/OpUoVZjWM/P5NLf2SjdLyGiZWI0sGWVn6JhSGDjOnkYDR&#10;wVzHGkar7NEhidVYDIKxaWi0T8TVbRRjLGNjLKkAP4IKaHPE1HP28wKyWyBJBRAqBX9mU7filKc9&#10;NnOHvpQMdKypLqANQwWGYlJUQMLXsUSmLfo4m/tfrWDzdCcvH4nPVlJQZA/3jjzCWpHIii7GRPtg&#10;7BobSVcTqWoYL1PQLd7cl0pEinKHl+7M3axgw+CqvAM1QY2NKIHy9guGtWkcYL5bEgnTYa0lDGsc&#10;2MpaMgnW0IUax6e0pCiTDiNN2uet0oWOtemFLdZkMtC8X0JzCWOtuITI+mIqImn4Hp97IieTPxFj&#10;S79iPc9LY+b+2ZJSba3UoRRSkXY1M1kwuOQwh/3+2EofOmVb46Htf7eCsUpYk8pacQnSJtW+kKaq&#10;+d30DiiN6Mr78jCzGVvdhaZhqmLlUoliDWm0+m5JQQt9wUbXK75bkgLWSDyqsSWMpOj9aURhrbhk&#10;UjcmEsjNLr/bcYUo1SpJUmC/kUIwTnIpTBcubOhAzUwmKYy1uX2JHZAwrDGT5nyrFqNYo5+LYeWC&#10;YY2faVZJCUb9KinYgm89tQH7q6SEpn4HFIwdgEDVrJISjWJN7u6CIUHYDtCrGFuSAjwpmavUppzd&#10;cIKylqTgWbn0prAy1tQqSVLAn7+3oNvfAd3XdEMhTCpCzGSSAtaQ35n9VprTj5jJ5hJuHaapEYLW&#10;ZC4eH5mUqRhbkgLfDZ40p2mpVUnqTEGusdZ+yYZfYk6cUp6yu5ElmjVZIlLGBuOZE6dgnFL3Uq39&#10;mSwZKbubsmGzSgrGGymcOGps6WBg7d7wcX8HlP6UBDR9PZW15pIDERY1toQtXB+YFbFKWkxKAzHV&#10;UpHDM3fAaZ4+M2uy5aTsm+l0KmYyKYjGEmSTlLXiEtrvYdBYS9i0mHSRwpKUEqVFOGj2W8GwRkhe&#10;ja24BH0I7X3M2BLGM8WIPQ0rlxh1fFDCgMZaUhDPvHJ9M9ZKWDqSeaKwwlrBFnpaoVUUO6AUqYzt&#10;LvjcX5MF+4ixFZfo6ExpUv13K3kpM3lvlSTGVlzCw4suhle6VDSBd9GdsFZcQjx/OtXtnwElMR0F&#10;4rR1FdaKS3gmh1C0sZakMNaQ+BtrCUPsTEcycw8odSrWkH8oa+WXzEyahuYkGYLMWSVEntR+Sxi5&#10;LLtKkhTwy2EuZS1hJGIItJvdXZLTWVpcBMR3Kxh5XJxXZS2DqPcHqlW2qLSqrCx65ilrxSXTlVut&#10;klKr4pXwCK+ylqRAows6DaqZTBgJHJRWZgeU9JSXh9Dhm3xAwbg+owJUY0tS4BFH3vg0+62lrrRg&#10;Hwdjn7lKfkr6cjqbmDWZXLJyuk1YU1hLUuA6hU+vxlYwNukEGoW1JAWsUS5gIhilXIUSEAypVZKk&#10;MJXXqvfdpbSrBCdJK5qxtQx149ahvKCGLeMEGQ+vhagEv+EusUoadte9KmvFJX5sBSNgQhJfrJIS&#10;o/rv1jBydi5rVHLUlRdr5wPsewoNI/S0md6P9IfK05TDlFdnjLWCcZ+dwqj9/VaSVIoBCbabJG3D&#10;cCi5shtrRQoEx6ZWVMxkwXCWz24HFJeQkiTjZ6wVbEQ2pn/hpYSpQ1t4GMZaURCOCRrp/Zmks1eu&#10;EupTyCPsW3uEUchhzm7SPWltQUtougo9wFa+m8nl85Pa2oXctRlbwcjlT1nb7g5Ab1HW+NxG8/wA&#10;I3yhujSjYStrpHadtYLRyZTueGZsTQqU0Zk1eS1JLHsUphT1d/yfamy0aDFvRT/AsHYjlSy+W5OC&#10;nsmC0RuDt+yMtb8iBffdCkYQGy/bWGtSmGuH4EmKF/IDcAjfzG0RnXTCaK23IabYZeUHGJ0/5q2i&#10;/e9WMldCY7xiITw8opj5IykyQOlqrBUpYI30lhlbwbCmqnjhjvyR5D9VI/sHGFVNcmxFCrihN6MH&#10;pQN1/kgkSKQEzEwWlzCR6AvNTBYMX+awGS4p0SoO/RHfxFgrCsJTU4+mX0u1ik5wCuaMteISns9R&#10;Ld9oQZMfAO0YQjxjrWAoSUcoIvZbkgJHN01z1O5OGE8DXVTrPOq7YmxYo5rCjK1gWLuq5q/0yQlr&#10;KMdAme/WsCOCV9My8lqK1+kWdVL7rWH6uz1IXtGqmffZSInklJAShrzEKnnUvK6b6QlAiLCsnXiU&#10;TNwDUOsFjMZAB7xesQMKRgiJDScivWRXyxpRPNOnsmFYIzpj/JLSrxIeYybVmmwu4QwwmifegMmx&#10;kZG8mVxHw5gQzKlVkqTAXQUdkuGSlsuSpKXPkliTLWC1Qn1OmJiSCbWj8DLWkksItZ/Vk5IkANoa&#10;yS1lLR2MBUftavqLkQAoa8SCjFIHoXHAsEZTYxHBaBih9mlrbGYySYHSEQSsylrCsEZYzZxv1QoV&#10;9SR5I8MlBSNpsU6D7f3TtAWslGWQzhfMVbCRRqvc4rV0r8Q9qJxSM1lcggs013UxtuISSnlUX2nc&#10;x1hcI4YnJ2asFZdQa7uZfPe1dK9Yw+sy1lrAOncOtSYLRnKXMguzA1rASuoByhOrpGBYm3u+mMkW&#10;sLKO53X2/ftbwZhJThwTUyjd67zyOc8QCmtJQVjj7FbWkhSIM9Ji1tw6Wi574oZj8ji8SBVLmf02&#10;tdFmbAljbGwAc6NqASuamGlaImYy3RmYi6C5mskkhQ8FfWomEwYrUzOk9luSAicOzXqVtYRhjZk0&#10;p2kLWMnPTNpOzGRSEDM5TpfYby1gRZk7TT72rRVsRDCTbNpn5Raw0kqf09tYa7+EpBEutrCWDgaT&#10;TxrBcEnpXikaIv1gdkALWDVzFQypFKxsVkkLWGFlF1MoGCkEDhw1tiQFxA3Ug5g1WbpXrPHZlLUk&#10;BZrj39CMm1WSMKzxlzlxWsBKKEi11abZVNAr1ljK6rslKfCGNfdFw5Ole+WmOFViZgckKdAPgmYh&#10;ancnjLwiJ45h5RawUj9+UCdOwT7CWpIC+irkFGZspXtlJkklm5lsAesRvjMaQ7pp5SrhDbKr8syr&#10;8SpFixxxZr8VbORV3KHFKmkBK3WE6vlhXqB4GNtF3YRL9zpCNbTHYncXjKoOtpw5A6r9qu4CdC0Y&#10;M8nuNszVAlbq0dSrSrQn75m0a7K4hFcLp6Ha/tldPVgZG3lyNbYkBQK25LYMKz/IZRHZGg09Y4kp&#10;0Z2iGgaXzL1P7IAWsLImx8HYn8mCYW3SFsZaksKUJCMoMtYSxvJndxufq3SvxBM4AwyXFOwjxpak&#10;gOKGWLuyljB/mpbulX59vJmqrKU7g88Fm6vvlg4GqhTXpZK3t2Mpjz85T9Xse6+le51yXwyaVVJc&#10;or3X0r1i7YLu0lhLCpp3BZbFREMvxSVzUKkMdME+eOYmqtYC1mkfp6wVjFVCsZ35bi1gJYJHjYaY&#10;yYKxA+b5arFKWsBquy0iYKw1abmkGq5SouR6tNGZo63hBanvlqSAp3BzceXSvXqebAEr+slpVbB/&#10;BhRseJJbjvluSQqcbyjjzH5ruaxfJUkKeEFoztTYEsYOYAuo75akQJiXm5GyljAfnSkB63Lluynm&#10;KhiiaiJP5ruVgHV68MzrPPurpGDInGmJbrikBKy6ew99tXO/TctxpdTpFqzwj2PlglHFRgbarJIH&#10;ASuVD4onG4Z6UlXb0Xg5p+RADE+pIhqmFVate50kldrdDYO6Jo2w7ym0gHXeplI34QcY2fVVWStS&#10;QCyrOopw780PQDNh9UQdB1PBqO3D6RX7rWDDCuqW/6B7JUCpMisNm6JMAo273+32oHudchxxD3iA&#10;IfhA0GWsFSmwa5Ah7c/k7UEuy5lvdjclQvXdECGZO84DjLpdLnBmbOVgsCRVpfztUS5LpEvNZHHJ&#10;Su2DUUVQI1RTMql8tUrqsoJ8bNp97u4ACqfKGpdMUwFKYDdhtC88mrdWHmC45keT6+DCnNYOlKAb&#10;FdIDjNA34T+zSooUKOOhSsnMZMFQzoyoWuzuuuOQxcGhNNYSNjXhI3Pet1a6VzyFUdQJawUjQ0tC&#10;TMRLbiVghcqRmAjvtWF4QccR+ouxJZfA5cTiDE9Wf1c8PHKghktK9zol79yFzUwWBcHJ9AEwY0tS&#10;wDN3Mbxb614ngmHUY7yFHvtNx/Aado+XOGvJJVgjGmqYq+Wyp7k/qB2QXLJQ2aSyfUQIY0p0dIbd&#10;HLBp2gctm1WSsI+YySSFaXs7F7H9M6C6w4IiPGPWZAlY6R08a1lYK9j9N5p4ya0ErFNLrqIzDcOa&#10;y5siYczvxvYmOGHGljBWCREMNZNJCgs5u5Gl7H+31r2eTgRthc78VgJWIq88G2H2W8F0Lp9a6ZrJ&#10;jY604ibcMPQlVEmqmSwuIW09rUHETCZsrKnHj3mEPMdGF1ue7jHWEkYEgwi9Ya7SvdJ9UjUBoHY8&#10;fiPGnKCRJucBwxZtMMzIEoUOleyPOUtLvjrV9coFKtQ0bphuFvtuQqlXibo7jiwUbQpIrZtvVuLV&#10;6diqaKRQyLAPqtj6VpLXK+9imO6MjdIRLvTksUAIQ6tHqxv1ESNLEuGBMSQ6YjW23pVLOr3RzAJJ&#10;MiAC5I7slruSqlPvcfPHxzTy4CKlaGpoCZtuJ0qCja9T1sgxKQehYHAIi19t62SDhWvb5OL3yfhB&#10;7godmPAW3l+ODe/nYJ7ybdh0cuEtT7FISre6LITYTbkiD5LEj8QaURohTyAyHjDe5MHXModowbDm&#10;JKFo18sad0tF/gX7IAlVM5lEgmPHLhWhOy538SOxxllvCLnlrlycp1ff/pos2EeMLamErX3P6Qpr&#10;CcPaDM6sySQFLhvEJdUqSdhHWCsuoaYSl9zMZMKwxuFmSLnlroiPUMMYa0lBWJOrpHSrH6QXxlrB&#10;PsJakoJOl95KJYs1LhtmB5RulSdcD1Mtt78mC/YRYysumUoJxZMPclfLyqVbRejBY1PquzWXyDIc&#10;Km3/nbTz27kdR677qzT6BXz0Xxq4fZFrX+YiuWx3BraByczA00kmefr8akvUZi3t75xa8GCA019t&#10;FVmklopkrSLZuSDoDe7CqUySkxqjaUzvCl93Pq+VHEHmDpX3ln0JEYjSxDXlrZLoUbveij37XZcw&#10;L3kNHT+ek6e81SFSqUueK6nFgF86evjI57VymB0bQSo9mXwJW/r2ygEwXFzRdQmbR6Za8Dqpsbph&#10;hldBScpbpSfZV1wJXCS1WICVjmjnrO2+bSsTjNJ8MqmBklcs58coSXmrMQkiI67w3pJafVGa8laZ&#10;4DGgVlCS1Pi66cnKLCjlreK5SO8vta13QXVfkvJWOQ6eM4tLtWVfUg1cpLxVUgs5lKjUk9mXFDd+&#10;HilvtT6aJrWYmZO6WvDKKW+VmQLXvZfalnxJuTZNd429n4UvIKkxdhfnkylvNW4umSoHUhxJjdpq&#10;Gz+PfF7rK55Talvvgoza0rwkThQsvTdJd63OJ9Mxr/VQeVLj665tRGMzZO+VYflq85KkVv8CUt4q&#10;6zcCaoVE/SOpRW2RsfHjMSCnu46xd6ESvE5q1MaIU1l15HTX12qx4ieTGpiM6Wulbb1TOFfCpdp6&#10;NWqrbTPlGLSMkrjRq+BLklrUVjrc5kh5q0QwsLLy3pIa7622XRFONbWND6dyJEtWq39vKW+VOBfM&#10;f6knexdEbcXIfMpbZepEdKziJ5MasyDCXJXvLeWtEp/ElZTa1rug+jog5a0SLOMgtgok07RkJm21&#10;NOXa+/lFxGtLs8mkxSGEHP9SmSek01q5TI31W6VlKVjCG6P/C44kJa1yWEFMZX68wk9aEAG0rOIj&#10;U84qnVE6/Yis0e4Lred4pJTVjc4vEQFJi8pYKVbeWcpY5b6M0o1Q7BPsW8ZuQw7yKryzlLDK9del&#10;Q23ITEqVcY5kZeMgZ0Z1atxJDTNVAEjS4gha2JxSN/a+ADaFaEKlsl6Lkbfajb0vwDMS36pU1mux&#10;ZINLr3xnKVkV6Iff+fF3lrTiWMvo/R/PfFKKK46gdL7GkbTGYABKJGlKVSVgUWNukhbXwdKyQjcO&#10;3BbewZHrVELth/0oaiOnMQ6VPfHo9fFWbp4q3ZUhaiQTwpwWRlD0eoew4LMqyYuixqFTcbH0j2GC&#10;Xu8S4qa3yomkokayKoNNrbrelcBCkuddene9GtWNcaTKDz8CzOzdAgltc2XyI2pUx7srOGX0esfA&#10;UThxVkAFmb0a87ramcNU109Jlm+kAtWq69Xi6sjSximq66cXXD2C4yu1rlcb2QVeyoemun6hMnNz&#10;VSU0KWqMHgR5S8hMSasT43Jl3Bm+JTUOa2U+U/rMU7LrRGrtWDizhOp6Z8R6Fo9dOE4Qvd6rsFWr&#10;dPS2qFEdM6ha63qvQiiulFtLdb1aXH1bWuWj17uHiUSiyjxP1IhXsfGq9JmnhFdyQksBSqrrnVH5&#10;egn0evfAKMLFS5XvLqnF1e575bQBquvdQ5wAU0keELU4aZSNfRUXnXJeuQG9dHA61fVehTDSzhG1&#10;pep6r4KHjo1eBRedkl4ZyxmWS9Xl9FVuCKxsEmZi0k9xnOqSe4jPrjB5prpejWP58Q611vVehXsf&#10;iDlWOjOny8IClc4vwczkHggL1SZ+SY0EVs6ILI0IKYWVK5tKl/9gZe+MCJywtaBWXXIP9db1anEw&#10;Qin7AzN7r8L8dK1s3BI1co+h6GtQ6b0KK4vSqf5U16vFKUpVqPTugSVa6SolquvVmKqwpbOQcIVe&#10;8ipsA10KQW1Rg3qFMSn5zJzLSryyEh4i9Jq8Cg6TUFvFZ+ZsVkiyys40qktehS3UBLJK1fVeZWDh&#10;WtkyT3VJjb2BrJVL1fVeJS6Xr5yySXVJLQ7XqRz3gV5yDwtbPEoTv6xG29jBUmpdcg9sBq2cR4yV&#10;SQ3fwMWlpep6r8KctricTOmwcaTYUEl0xMzkHqCmK6F0VePCa5bZpdYl90B1lXwhqktqMcOp7E5A&#10;r/cqDAgTK5nCXCWrcSx36TAyXGRyD7yD2neX1eJ87cqOuEhe7sI4AZVKIqeqcXfpXMmHQi+5B7bt&#10;VY6PUDVSyTmxvwKVlN4KnNdKEgPVJa9ivLvkVfD0FSqE6pKaUV3vHojbVfKvqK3X4poRDr6u9WXv&#10;VJiHVfLmqK3XYu82h9rXaut9Cuc91mbsc6/FlkveQGnWN/e+gQT7yiELtK3Xii2X7HIoobL3KJy4&#10;WURJr2XUlhJc43CSQubo8C1pcdM8AarSqjwluMaN8YV8R2pLXmgiN79C9aPXuxMWIrVJQ9IKn7fV&#10;UJISXHHoleNhsDE5E/hwjlitoCTlxa5xdV1l2ElacUdScWWQElxXpm2FzYy0LfkSTv4g5FBqW+8V&#10;uEC8sr2Q2not4qzcm1PyJSnBFU6wckgetSVfwpSUG4lKbeu9Qr22XosNnkwRa23rvUIdk70WPUnb&#10;Sp4rJbguHPRfCtskLdrGfewllKQEV0LPtZlQ0mK+Rlyy1rbel7AeqE3zUlosl3OzpajkJ1OCa3jX&#10;Wk8mX8LRGBthwQIDkxJcWfZXcguYLaV5CQtxzrwt1dZ7BaaGlT0mMTdLM1Ho42JtvVfg5KEa25Oz&#10;aeteOeXF1mtLvoQzTUBzqSd7r0Bkr+a5UlosYzfzktp7671C/b31WmTK4xVKfjInuHK9W+kLSFrM&#10;J1mwlNqWE1zxJaVFXNJyaut9CaNizU/mbFrmCSSUVFCSElzrtSVfgktmZVuqrfcKkeRRmuGltFjm&#10;JTOnc5Rq670C31vlUgHSJXotkvmnOKSt4CdzgmsZJb0HijlX7NCt1NZ7BSieSiYKbeu1yMg8Snc+&#10;otf7ElK1i19Ar8W8nKtNau+t9wocflabK6dTYBlNJ9JMKj2ZE1z3rZJfTHArhVpI3uUAolJt/WqF&#10;m+ZrM4WUFsvrYKNbCSUpLxZfXhu7kxZLVbIgSlHmlBcLkmssZ9KiNvq25LlSguvEyFFamyYtepL3&#10;Vqut9wplTOZsWvZYBYtR+LpTXmz5605afAEcuFnDZO8VIp2k1pO9ljFXTpmxsNq1VX7Sih0V3BxV&#10;6snkS8pt67ViHzd7mCq1pSzXuMysNFPIWlzizh6aUm29L6nXlrTItSCzsFRbPy8pYzJlxzILwr/W&#10;autnGOURJ6XHOrX185KyL0n5sSzf4P5KI046z7XsJ5MW+7hJIqn1ZD/DKEfV0imw5MeSGVCrrfcK&#10;WFgb31KKLKcIvQ5FLPjJlO1KELty6Wls2OhXiyzWIblKX0DvFYh7VE4torZeC29XrI08uN5KerLE&#10;jInaBgmEg/1xV5KP01cXzFglE0TUOICuFseGOe+rIyuuNKUUtQ3HUDkrBvamdydVSiBrDSvLnNIk&#10;j0lM1zgOHi8ls2UtJoYk9VSGAaKNXW1b7a55eqTXAiOct1ZZehNr6Wsj8lIZ4rIWtZHYVENl706q&#10;IUqmdZ2NuJOIR5S+gd4xxCmklYkQ89VUG1gukcN4hk4PJqEUxMhasXEhjoUrfN85zbW4qAImnY3c&#10;28LMpPTeUpZrNazAJSF9bZyeU2P1eVFJL44O/DHLrlqEI2pfd8pxJYZRiT3h33oTSSKMD6fy2npX&#10;EmHVWtOSFve71WIYILe3sjh/FS2+7tilXmlb70oopZTIyXjW21he58MddHrV+WvWwrGwuav23nqn&#10;UF0vwqZ0NuKiWXbUPrfelVRjvQQtUm3kwJXWwsSNOj2ca4nNz1rE54sjd8psJfGm9gEkrUhtru0h&#10;wONL0yrZt1mLGdjGpvjKB5DyWjm9qJSnzSbZzkYOLt2YqRW+tpTVWuXfWPv2la18AaU5SToFNpIb&#10;KoFeFvV9ZePBgF9qWe8R4INrw3ZKn40taCXqgdzc3kamySX3n7RIE+V2t1LLen9wrKXjZhnXeq3I&#10;lS6+s+wOGA5LK4CUORt7REuBGeb7XT8SrCqdJBTLhE6NcWYvpYhylk+n9kpVK7UtqeF6jhL1Rtpd&#10;Xxu7WUo7ALMaZzCWLmCkS3p/wIFTtR15WW1l9l+iTJlKdG0jZYOTuSuTraRGxCkOais4rZTFOrKY&#10;rZzcRZf0jgRfR+5YqbbekZRT3Mmn6rqEpUbcb1tpW+9JyNlYKmdW0LZebYF4qK0SUworGQp7bX2f&#10;1LjGby7RikPKYOUmlKLnSmrMK0oXVGFU7xRGIjOV061EjY2lpb30qPW+hG0XpBJVvoCkFhn4pfAd&#10;SZYduDhYZuAu0cLiJqlxMjSb3CqYTNmrpOjUdl0wCe+MnM9bRgpfQEpeJdeAobvUtt4F4ZSBSalt&#10;vVOYVhYStdp6tTgXnQVfpW29U5h2aquhJKlxXU+J6CObp3sBJOmwAazUk0mNmwJqcZKUvEptrFtK&#10;tfXzkonLSorvrZ+XRNZGaUscnqrvknXdan4yJa9ykhPH7lfaltSYA+21GFBKXoWw48aQUm3ZBRGb&#10;L30BKXmVIyaLc66kBocfe6MKX0BKXo0YXIkLGJIaK+fabjgiU93r5uLeaS/5yaTGNrPiF5CSV8vH&#10;EhCu64wkK3c9aj3ZOwXuuiPDuoSSXo1kDzbXlN5b7xQ4CZbT00q19WpxWEaJfOagza5L2PbNZcGl&#10;2no1JkFjLXSRjoLl0y6dqRuhqc7IYScIW3pvKXmVwDwL2krbkhonddYS2pn3d0bCTpGJXaqtV6Ol&#10;xdlrSl4lUls7j4AxtzOSc0/ZElzBZEp5DWqkFuJNariI2u5MfH5nJMcH1/YvZjXcKxv1Cm4y5a6y&#10;DZ4N9KXX1ruSeYNGLlXWu4SDQ4bHUmAmZbxygVblPvsgHrtuJAjHqRU1/Pd6HPNT2knId5Jq43wg&#10;CK3CTDnpRfSiNJTmc2DZi825z6Xaek/CduFaHChnrjJNK9KlSY8DX0qxu5y4OhGFZvVc6MikV6UT&#10;JW+VQxlq/j/pEQIt+eOc7MqZ46WbHuEA+uXNukLUFb7rnLXKmA2dXOrG3vmMtRQurkPtwT9zfHtt&#10;0E562zqUnEjKdI2L7BnESy3rnQ/xJ7I1Kv3YewPWDAfHtZRqS3psti591ynTNXJ6OMSmVFvyPhE7&#10;KrWt9wasormcpOSPU67rytqmUllOWSUkxvK+0rSsx5K0VFmaVRiV9XrCtP3Dr3/41//xz3/7/Z/+&#10;8dc//Ppv/Mc/xH/99vc/XzL+66df//yvv/z87ef44a9/+dtPf//l59/+8uc//+3ff//jfyNI9H/f&#10;f/73bz+jTpFoXcV8TxmzeuXBUmbO0yuPljK+p1eeLGV8Sa88W8r4lF55sZT51nvl1VLm0+2VN0uZ&#10;L7FX3i1lPshe+bCUI1ui1+ZvC2MKMg9lkQWRavdwFhkKSd1DWpzgldQ9rEXmQVL30BZJAUndw1vk&#10;BiR1D3FB2yd1D3PBwyd1D3VBx/fq/O2gLqjypO6hLhjzpO6hLsjspO6hLujppO6hLgjnpO6hLijk&#10;pO6hLkjhpO6hLmjepO6hLnjbpO6hLojYXp2/HdQFs5rUPdQFw5rUPdQFZZrUPdQFmZnUPdQFO5nU&#10;PdQF3ZjUPdQFf5jUPdQFIZjUPdQFw5fUPdQF09er87eDuuDgkrqHuiDVkrqHumDJkrqHumDLkrqH&#10;uji7Jal7qIvDWJK6h7ogqJK6h7pgnJK6h7rggpK6h7ogd3p1/nZQFyRPUvdQF/RLUvdQF3xKUvdQ&#10;FwRJUvdQF4xHUvdQF8d2JHUPdXEOR1L3UBfcRFL3UBesQVL3UBc0QK/O3w7qgg5I6h7qIlCf1D3U&#10;ReQ9qXuoiwh8UvdQFzH1pO6hLsLdSd1DXcS9k7qHughIJ3UPdRGZTuoe6iJk3Kvzt4O6CAIndQ91&#10;EdZN6h7qIlCb1D3URcg2qXuoi2BqUvdQF2HVpO6hLvb2J3UPdRH4TOoe6iIimdQ91EWMsVfnbwd1&#10;sT8+qXuoiw3vSd1DXexgT+oe6mJLelL3UBd7zJO6h7rYNJ7UPdTF9UhJ3UNdbOtO6h7q4gqjpO6h&#10;LjZe9+r87aAurhlK6h7qYmt0UvdQF3udk7qHuti8nNQ91MVu5KTuoS62Fyd1D3WxXzipe6iLDcBJ&#10;3UNd7OhN6h7qXlt0e/0QOLh7bbrNBXjIe22jzQV42HvtjM0FeOh7bXbNBXj4e+1fzQV4CHxtSc0F&#10;eBh87TLNBXgofG0czQV4OHztBc0FmEh8EBY2YyEuMLZwWlB+kBYIvALEDZIgbxYgjpAEb7MAcYWx&#10;H9JrgjjD2OLoFSDuMHYtegWIQ4yNiF4B4hJjb6FVgJIYsV3QK0CRCK/hFSDDcezq8wpQJMJteAUo&#10;EmE3vAIUifAbXgGKRBgOrwBFIhyHV4AiEZbDK0CRCM9hFaDERmw58wpQJMJ1eAUoEmE7vAIUifAd&#10;XgGKRBgPrwBFIpyHV4AiEdbDK0CRCO/hFaBIhPnwClAkwn1YBSjZEfucvAIUifAfXgGKRBgQrwBF&#10;IhyIV4AiERbEK0CRCA/iFaBIhAnxClAkwoV4BSgSYUO8AhSJ8CFWAUqAkDlmFqBIhBPxLFAkwop4&#10;BSgS4UW8AhSJMCNeAYpEuBGvAEUi7IhXgCIRfsQrQJEIQ+IVoEiEI7EKUFKEM7rNAhSJ8CSeBYpE&#10;mBKvAEUiXIlXgCIRtsQrQJEIX+IVoEiEMfEKUCTCmXgFKBJhTbwCFInwJlYBSpRwYpdZgCIR7sSz&#10;QJEIe+IVoEiEP/EKUCTCoHgFKBLhULwCFImwKF4BikR4FK8ARSJMileAIhEuxSpAyRNuETYLUCTC&#10;p3gWKBJhVLwCFIlwKl4BikRYFa8ARSK8ileAIhFmxStAkQi34hWgSIRd8QpQJMKvWAUoocLhIGYB&#10;ikQ4Fs8CRSIsi1eAIhGexStAkQjT4hWgSIRr8QpQJMK2eAUoEuFbvAIUiTAuXgGKRDgXpwAOpskc&#10;TQi8AgSJnA9lFiBI5L5oswBBIvdbmwUIEjl93CxAkMheKLMAQeLI6aHeWxAkcpaVWYAgceS0Ts8C&#10;QSL76L0ClGPhinmzAEWiybFwjKx8CybHwvmRWoCJRN0cMpocC5egqAUmEnWDyGhyLJxXpRaYSNRN&#10;IqPJsXBDmlpgIlE5Fo7695D42CpiciyczCdNMDmW8bFdxORYxseGEZNjGR9bRkyOhVM/tA9Mn/jY&#10;NmJyLONj44jJsYyPrSMmx8Lpq9IHJsfCbedagDk66waS0eRYRt1CEgJrYNFNJBxYYBagPtHkWEbd&#10;SBICrwnqE02OhW3S+hrN0Vm3k3CIs9cE5VhGk2PhyCBpgsmxjLqpJATWW9BtJVwiZRag80STYxl1&#10;a0kIvCaoTzQ5llG3l4TAs0CRaHIs3ESgODCRqBzLaHIso24zCYHVB7rRhEN2zAJ0nmhyLFx8I51o&#10;cizc4KgFmEjUDSejybFwiqdaYCJRN51wBJr5FhSJJscyKscSAgtIuvVkNDmWUTefhMCzQJFociyj&#10;bkAJgWeBItHkWDgcToBkciyc8aoFmEjUjSjcUWH2gSLR5Fg4tF2aYHIsnDyrBZg+UTekjCbHwp1E&#10;aoE5OuumlNHkWEbdlhICC8q6MWU0ORZOp9Q+MJGom1NGk2MZdXtKCKw+UI5lNDmWUbeohMCzQNfO&#10;Jscy6jaVEHgW6OhsciwcZiU4MDkWjnbWAswVi25X4TRTsw90nmhyLKNuWQmB9RaUY+H2XbMA9Ykm&#10;x8IFhfIWTI5l1K0rIfD6QJFociycGa1NMH2ibmDhsgqzCeoTTY6Fy1q0CeborNtYOA3PagIX7GYL&#10;QuC8xinunOv3L4TAK0CQyD3IZgEyOk8mx8KBotoEb57I8YpagIfEKS5ky53oIXGK29JyAZ5PnOIC&#10;tFyAh8QpbkLLBZhIVI6Fi1c9HMTNY8kCk2Ph9mEtwESiciyTuY9lUo4lBNbHpBwLx/+bBSgSTY6F&#10;2w20E00kKsfCcepmExSJ5j4WjouUJpgcy6QcSwis16gcy2RyLJNyLCHwLFCfaHIsXG6unWgiUTmW&#10;ydzHwiHAaoGJROVYJpNjmZRjCYH1FpRjmUyOZVKOJQSeBeoTTY6FE2LlLZgcCyfMagGmT3wc1WVy&#10;LJzoqhaYo/PjuC6TY5mUYwmB9xrVJ5ocC7cvSR+YHMukHEsIrCYox8LZ4GYBikSTY+EUc+0DE4nK&#10;sXAvg9kERaLJsUzKsYTAews6TzQ5lkk5lhBYFijHwt2VZgE6TzQ5Fq5RFxyYHMukx3mFwOsDRaLJ&#10;sUzKsYTAs0CRaHIs3CyinWgiUTmWyeRYJj3aKwRWHyjHMpkcC/dXSR+YHAuXjWoBpk/UI74mk2OZ&#10;lGMJgdeJOk80OZZJOZYQeBYoEs19LJNyLCHwLNDR2eRYJuVYQmBZoBzLZO5j4R4GQaLJsUzKsYTA&#10;a4L6RJNjmZRjCYFngfpEk2OZlGMJgWeBjs4mxzIpxxICywLlWLhoxixAfaLJsXBrgyDR5Fgm5VhC&#10;4PWBItHkWLhAS5tgIlE5Fm7tMZugPtHkWCY9FCwEXieqTzQ5lkk5lhBYFujRYNx2aBagSDQ5lkk5&#10;lhB4TVAkmhwL16IKEs19LJNyLCHwmqBINDkWrsDWJphIVI5lMjkWLhPOFoTA6YNZOZYQeAUIEmeT&#10;Y5mhVFJsPQSeBYJEbpMxCxAkchmTWYCMztxCahYgSJzNfSzcgaad6CGRi2u1AG905sJiKcDkWGbl&#10;WEJg4UA5ltncx8KtadoEE4nKsXBfqNkERaLJscy6jyUEXicqEs2zwmblWELgWaBINDmWWTmWEFgW&#10;KMcymxzLrBxLCDwLFIkmx8LdhgJlk2OZlWMJgdcE9YkmxzIrxxICzwL1iSbHwtXh2ommT1SOhQtG&#10;vSYox8KF02YBOjqbHAt3zkkfmBwLdw1qAaZPVI5lNjmWWTmWEFhAUo5lNjkWrvvWPjB9ou5j4TpX&#10;rwnKsXBrqlmArJ25Y9QsQJFociyz7mMJgfUalWOZzX0ss3IsIfAsUJ9ociyzciwh8CxQJJocy6wc&#10;SwgsC5RjmU2OZdZ9LCHwLFAkmhwLN57L52xyLLPuYwmB1wSdJ5ocy6z7WELgWaDzRPOssFk5lhB4&#10;FujobHIss3IsIbAsUI5lNjmWWTmWEHgWKBJNjoXLeQXKJsfCLfJagOkTlWOZTY5l1n0sIfA6UX2i&#10;ybHMeqVKCCwLlGOZTY5lVo4lBJ4F6hNNjmVWjiUEngWKRJNjmZVjCYFngY7OJscyK8cSAs8CRaLJ&#10;sXD7tXyNJscyK8cSAqsJuo9lNjmWWTmWEHgWqE80OZZZL1wJgWeB+kRzH8usHEsIPAt0dDY5llk5&#10;lhB4FigSTY5lVo4lBJYFyrHMJscy6z6WEHgWKBJNjmXWS1hC4FmgSDQ5llk5lhB4FigSTY5lVo4l&#10;BJ4FikSTY1mUYwmBY8GiHEsIvAJkdF5MjmVRjiUEngUyOi8mx7LoPpYQeBbI6LyYHMui+1hC4Fkg&#10;o/NinhW2KMcSAssC5VgWk2NZlGMJgWeBItHkWBblWELgWaBINDmWRfexhMCzQJFociyL7mMJgWeB&#10;ItHkWBY9KywElgXKsSwmx7IoxxICzwJFosmxLLqPJQSeBYpEk2NZlGMJgWeBItHkWBblWELgWaBI&#10;NDmWRTmWEFgWKMeymBzLohxLCDwLFIkmx7IoxxICzwJFonlW2KIcSwg8CxSJJseyKMcSAs8CRaK5&#10;j2VRjiUElgXKsSwmx7LoPpYQeBYoEk2OZVGOJQSeBYpEk2NZlGMJgWeBItHkWBblWELgWaBINDmW&#10;RTmWEFgWKMeymBzLohxLCDwLFIkmx7IoxxICzwJFosmxLLqPJQSeBYpEk2NZdB9LCDwLFIkmx7Lo&#10;PpYQWBYox7KYHMuiHEsIPAsUiSbHsug+lhB4FigSTY5lUY4lBJ4FikSTY1mUYwmBZ4Ei0eRYFuVY&#10;QmBZoBzLYnIsi3IsIfAsUCSaHMuiHEsIPAsUiSbHsijHEgLPAkWiybEsyrGEwLNAkWhyLItyLCGw&#10;LFCOZTE5lkU5lhB4FigSTY5l0X0sIfAsUCSaHMui+1hC4FmgSDQ5lkXPCguBZ4Ei0eRYFj0rLASW&#10;BcqxLCbHsijHEgLPAkWiybEsuo8lBJ4FikSTY1l0H0sIPAsUiSbHskCppB0UIfAsUCSaHMui+1hC&#10;4FiwKscSAq8AyU9cTY5lhVJJnRgCzwJh+1aTY1n1rLAQeBYI27eaHMuqZ4WFwLNAkLiaHMuq+1hC&#10;4FkgbN9qciyrciwhsCxQjmU1OZZV97GEwLNAkWhyLKvuYwmBZ4Ei0eRYVt3HEgLPAkWiybGsuo8l&#10;BJ4FikSTY1mVYwmBZYFyLKvJsay6jyUEngWKRJNjWXUfSwg8CxSJJsey6llhIfAsUCSaHMuqZ4WF&#10;wLNAkWhyLKtyLCGwLFCOZTU5lhVKJY/OJseyKscSAq8JMk9cTY5lVY4lBJ4FMk9cTY5lVY4lBJ4F&#10;Mk9cTY5lVY4lBJYFyrGsJseyKscSAs8CRaLJsazKsYTAs0CRaHIsq3IsIfAsUCSaHMuqHEsIPAsU&#10;iSbHsirHEgLLAuVYVpNjWZVjCYFngSLR5FhW5VhC4FmgSDQ5llU5lhB4FigSTY5lVY4lBJ4FikST&#10;Y1mVYwmBZYFyLKvJsazKsYTAs0CRaHIsq3IsIfAsUCSaHMuqHEsIPAsUiSbHsirHEgLPAkWiybGs&#10;yrGEwLJAOZbV5FhW5VhC4FmgSDQ5llU5lhB4FigSTY5lVY4lBJ4FikSTY1mVYwmBZ4Ei0eRYVuVY&#10;QmBZoBzLanIsq3IsIfAsUCSaHMuqHEsIPAsUiSbHsirHEgLPAkWiybGsyrGEwLNAkWhyLKtyLCGw&#10;LFCOZTU5llU5lhB4FigSTY5lVY4lBJ4FikSTY1mVYwmBZ4Ei0eRYVuVYQuBZoEg0OZZVOZYQOBZs&#10;yrGEwCtAOJbN5Fg25VhC4Fkg8cTN5Fg25VhC4Fkg8cTN5Fg25VhC4Fkg8cTN5Fg25VhC4Fkg8cTN&#10;5Fg25VhCYFmgHMtmciybciwh8CxQJJocy6YcSwg8CxSJJseyKccSAs8CRaLJsWzKsYTAs0CRaHIs&#10;m3IsIbAsUI5lMzmWTTmWEHgWKBJNjmVTjiUEngWKRJNj2ZRjCYFngSLR5Fg25VhC4FmgSDQ5lk05&#10;lhBYFijHspkcy6YcSwg8CxSJJsey6VlhIfAsUCSaHMumZ4WFwLNAkWhyLJueFRYCzwJFosmxbMqx&#10;hMCyQDmWzeRYNiiVxPaFwLNAkWhyLJueFRYCzwJFosmxbFAq0gcmEpVj2UyOZYNSEQtMJCrHspkc&#10;y6YcSwist6Acy2ZyLBuUSu4Dk2PZlGMJgdcEWTtvJseyKccSAs8CRaLJsWzKsYTAs0CRaHIsm3Is&#10;IbAsUI5lMzmWTTmWEHgWKBJNjmVTjiUEngWKRJNj2ZRjCYFngSLR5Fg25VhC4FmgSDQ5lk05lhBY&#10;FijHspkcy6YcSwg8CxSJJseyKccSAs8CRaLJsWzKsYTAs0CRaHIsm3IsIfAsUCSaHMumHEsILAuU&#10;Y9lMjmVTjiUEngWKRJNj2ZRjCYFngSLR5Fg25VhC4FmgSDQ5lk05lhB4FigSTY5lU44lBJYFyrFs&#10;JseyKccSAs8CRaLJsWzKsYTAs0CRaHIsm3IsIfAsUCSaHMumHEsIPAsUiSbHsinHEgLHgl05lhB4&#10;BQjHspscy64cSwg8C2TtvJscy64cSwg8C2TtvJscy64cSwg8CySKs5scy64cSwg8CySKs5scy64c&#10;SwgsC5Rj2U2OZVeOJQSeBYpEk2PZlWMJgWeBItHkWHblWELgWaBINDmWXTmWEHgWKBJNjmVXjiUE&#10;lgXKsewmx7IrxxICzwJFosmx7MqxhMCzQJFociy7ciwh8CxQJJocy64cSwg8CxSJJseyK8cSAssC&#10;5Vh2k2PZlWMJgWeBItHkWHblWELgWaBINDmWXTmWEHgWKBJNjmVXjiUEngWKRJNj2ZVjCYFlgXIs&#10;u8mx7MqxhMCzQJFociy7ciwh8CxQJJocy64cSwg8CxSJJseyK8cSAs8CRaLJsezKsYTAskA5lt3k&#10;WHblWELgWaBINDmWHUolsTwh8CxQJJocyw6lIhaYSFSOZTc5lh1KRSwwkagcy25yLLtyLCGw3oJy&#10;LLvJsexQKrkPTI5lV44lBF4TFIkmx7IrxxICzwJFosmx7MqxhMCzQJFociy7ciwhsCxQjmU3OZZd&#10;OZYQeBYoEk2OZVeOJQSeBYpEk2PZlWMJgWeBItHkWHblWELgWaBINDmWXTmWEFgWKMeymxzLrhxL&#10;CDwLFIkmx7IrxxICzwJFosmx7MqxhMCzQJFociy7ciwh8CxQJJocy64cSwgsC5Rj2U2OZVeOJQSe&#10;BYpEk2PZlWMJgWeBItHkWHblWELgWaBINDmWXTmWEHgWKBJNjmVXjiUEjgWHciwh8AoQjuUwOZZD&#10;OZYQeBbIiuUwOZZDOZYQeBbIiuUwOZZDOZYQeBbI2vkwOZZDOZYQeBbI2vkwOZZDOZYQWBYox3KY&#10;HMuhHEsIPAsUiSbHcijHEgLPAkWiybEcyrGEwLNAkWhyLIdyLCHwLFAkmhzLoRxLCCwLlGM5TI7l&#10;UI4lBJ4FikSTYzmUYwmBZ4Ei0eRYDuVYQuBZoEg0OZZDOZYQeBYoEk2O5VCOJQSWBcqxHCbHcijH&#10;EgLPAkWiybEcyrGEwLNAkWhyLIdyLCHwLFAkmhzLoRxLCDwLFIkmx3IoxxICywLlWA6TYzmUYwmB&#10;Z4Ei0eRYDuVYQuBZoEg0OZZDOZYQeBYoEk2O5VCOJQSeBYpEk2M5lGMJgWWBciyHybEcyrGEwLNA&#10;kWhyLIdyLCHwLFAkmhzLoRxLCDwLFIkmx3IoxxICzwJFosmxHMqxhMCyQDmWw+RYDuVYQuBZoEg0&#10;OZYDSiWxPCHwLFAkmhzLAaUiFphIVI7lMDmWA0pFLDCRqBzLYXIsh3IsIbDegnIsh8mxHFAquQ9M&#10;juVQjiUEXhMUiSbHcijHEgLPAkWiybEcyrGEwLNAkWhyLIdyLCGwLFCO5TA5lkM5lhB4FigSTY7l&#10;UI4lBJ4FikSTYzmUYwmBZ4Ei0eRYDuVYQuBZoEg0OZZDOZYQWBYox3KYHMuhHEsIPAsUiSbHcijH&#10;EgLPAkWiybEcyrGEwLNAkWhyLIdyLCHwLFAkmhzLoRxLCBwLhm9KsrwkZhFCs1CEh0YUBI4viWmF&#10;TBcpwkMkCgLJl8S0QqaMFOGhEgWB5UtiWiELGIrwkImCQPMlMa2QRQxFuOhU4mX4ZjIvKDzQaXIv&#10;FPFAp8m+UMQDnSb/QhEPdJoMDEU80GlyMBTxQKfJwlDEA50mD0MRD3SaTAxFPNBpcjHDNyVjXhLv&#10;G1E6hiJc36mEDEV4K20UHug0ORmKeKDTZGUo4oFOk5ehiAc6TWaGIh7oNLkZinig02RnKOKBTpOf&#10;Gb4pQfOSeOhUioYiXHQqSUMRLjphZdL6nSLckV2JGorwYkEoPNBpcjUU8UCnydZQxAOdJl9DEQ90&#10;mowNRTzQaXI2wzclbV4SD51K21CEi04lbijCRSdMjaDT5G6o8+E7TfaGIh7oNPkbinig02RwKOKB&#10;TpPDoYgHOk0WhyIe6DR5nOGbEjkviYdOpXIowkWnkjkU4aJTjyWjCNd3KqFDEa7v1KPJKMJdFSmp&#10;QxFeLB2FBzpNXociHug0mR2KeKDT5HaGb0ruvCQeOpXeoQgXnUrwUISLTt1GQxEuOpXkoQgXnbqV&#10;hiJcdCrRQxEuOpXqoQh3za5kD0V4bA8KD3SafM/wTQmfl8RDp1I+FOGiU0kfinDRqbQPRbjohOeR&#10;yYHJ/FDnY2Q3uR+KeIzsJvtDEQ/fafI/FPHwnSYDRBEPdJoc0PBNSaCXxEOn0kAU4aIT3kdwYTJB&#10;1PmYd5pcEEU80GmyQRTxQKfJB1HEA50mI0QRD3SanBBFPNBpskIU8UCnyQsN35QYekk8dCo1RBEu&#10;OuGCBJ0mO0SdD3Sa/BBFPNBpMkQU8UCnyRFRxAOdJktEEQ90mjwRRTzQaTJFFPFAp8sVEb8XXITE&#10;Qidh10cRJjqJjT2KMEd2AhiPIsyRnVXmowhz3slS4FGEOe9kvvYowpx3Mqg+ijDnnXi+RxHmvBN4&#10;PoowuaLhwRWFxEPngysaXK5oeHBFITGteKDT5YqGB1cUEtOKBzpdrmh4cEUhMa14oNPlioYHVxQS&#10;04oHOl2uaHhwRSHxrHhwRYPLFQ0PrigkphUPdLpc0fDgikJiWvFAp8sVDQ+uKCSmFQ90ulzR8OCK&#10;QmJa8UCnyxUND64oJJ4VD65ocLmi4cEVhcS04oFOlysaHlxRSEwrHuh0uaLhwRWFxLTigU6XKxoe&#10;XFFITCse6HS5ouHBFYXEs+LBFQ0uVzQ8uKKQmFY80OlyRcODKwqJacUDnS5XNDy4opCYVjzQ6XJF&#10;w4MrColpxQOdLlc0PLiikHhWPLiiweWKhgdXFBLTigc6Xa5oeHBFITGteKDT5YqGB1cUEtOKBzpd&#10;rmh4cEUhMa14oNPlioYHVxQSz4oHVzS4XNHw4IpCYlrxQKfLFQ0PrigkphUPdLpc0fDgikJiWvFA&#10;p8sVDQ+uKCSmFQ90ulzR8OCKQuJZ8eCKBpcrGh5cUUhMKx7odLmi4cEVhcS04oFOlysaHlxRSEwr&#10;Huh0uaLhwRWFxLTigU6XKxoeXFFIPCseXNGQuaJ/+PUPv/39z//8t9//6R9//cN//PG333/60y8/&#10;/+nnn37/5efff/7pP375+T9+/ulffvn5X6LaX//w119//7fr2fjPn/7PLz+P68xld7T13+K/h3Eh&#10;SB6P/s+//O8//te/vJR+/+nvv/w8zBM780+U8hCnALdY4/vJP/05a4xc/H2GfMeVlJibU2nPtX//&#10;etUwcr3SGd+N5+c7870999uf/vK3P74a8q7z0l3mcbyyAcZlguhrH+D7yd/+17/8+2//5Y//L9m4&#10;YOOVvYrevJ4HNNFTp0nLsC5XahQ/c3byq9j3z6TKXsP0iL3TO7aU6vpY88wZf5f7Qnfkf9c7ujqD&#10;27avhFZ+XoK6PF/h9TMa18SRn7kE5o65FmpOuh+KJrnxdAQUTZteXuRuc+DgYmf42Wwz3X0FLDrd&#10;d9Hr0qKwn3p73okqNAROK4a3j6nQ5oMXeet+eM/LcjdqmtZzEn8b9iW68pv9Dj7XeZ1unI282sZa&#10;vPHZUH5Bb52ndijjuIxM6JtGe679ez+/DFemazw/3iN6e+5r6zhZLa6PCc4OUNGxjcx4G5cbelbJ&#10;OVo4jKYGBhOCOddnuNjdEeOvq1lbl3LCxXCxrvy6ze/Z8Q/f5QHcLw4HVQ5ET18GxwUs92f1/JUP&#10;/G1U0w0n+uNqt22+wlz073qchPvdHg5OuYKjQHfhf+lzxQ+2OwXPb6o5zx/XG/sd5it5GF1c0Av2&#10;rWLorDV255wvD2DntwBVhWH3z186igaSC0xkK7d0N+rE77WZRHuu/duen8k4731Ga197Lrfz1lrb&#10;Nn9qYYB4jY7vli3Tevf4TI9Ln/IuL2o0bOzOmfzhu4T3ouZmb3hAKZrrnK9g4rgEPKXLuero4jL5&#10;GU/UBpvcytb2q7XDwM7z9rms4/t+lfZc+7c9P1JLsxFw3QNuey7X1rTw3Rf/Pi7rfMVh7z4lttCu&#10;kuNn+jS3jKVE20bBz4zy7T3muvJfrWZuY79r3uhTKZpOu5u/DdcVvW/DGA7vLqf734v2H7/N4eB7&#10;az3LhcjnwHAXTT+2Kfq4cKvtuYDtfqad1zTl/XPJJ8B+UHR7Rx+KnrDmNozRLXlIJlsvW89PF/fy&#10;Xgr+uM1jdOFddNN9N+rg59swPuD8MqaBbmhegetVT8MebW5Iu97wNDButUG012rPtX/b8yOO4+5Z&#10;eqrNwdtzH3E0xadxMsK8rgdQpgkzzrk5P+PuXuPi3fCJLr/fyIpX+Pxtfq6ZidEVsQb9Tfdd9Ly1&#10;7a7xMxOK5OOn5c4+735+9OnnmpelZYp0uu+al/099nwwDK9/jxDx1TZvnetqvd7eDj7o1qq8zRgG&#10;PmGmlZtra7Vwh9IV+eZ1MU/NPn5CdA/I3JIjQ8DEV3Gtopho08wXjIt9SpvukY+j3c898u8+5fu4&#10;gYLzOYPx3c/Tes8jmOm8M1V+/G3SyHapGUslVhh5dJlwsvfcnWOuzjSDd81Mqu6pEaPUmzYv1EyL&#10;r02a1Nx030X3CP7wMyucu8fun4u9PTIAN3+EPz7jc++amYrdy5kPP5P8do+od5fUah7j3d41M3Jk&#10;VzfS28DmdLLM0vTnmHfc2u1dFWseYx3cin75436Nhq9kLt1+bhC6u4TpQEx7T8N2vI0z1sZStNX8&#10;BO+AE7g/bS5qkZkTzp81Y6u5fXS1NsN7MeFsukxGM7YRHPd7fn7uA11yv4ze52Tfkf+6PMk3Tsm8&#10;39QW6/bkfkk9b/e3xbig0w929bQL5vCwPGt4EuaZ+9D6656J3S+SLeLblZ7BdPA14vcwYMwYr7xM&#10;fm5zzUdvNy/aWssO+jugwYrsDj6159q/5/NMLd8ffqwRWqCpPfapSznQqqU4smgBjbKSYlLVMMYq&#10;4mSlWqsPnr5n3/EdtApzRfmvy1bWR3d/PVdSOK57KcEE4pz23tUScr/dckzs6h8NJ1e//QRxneyV&#10;dzrjnhGB0jzl5yaAGD/Ob5VsSmMc2nFPd+SBrTd5+Ybba4exsPQGHelz+nJhnrv165U9tCrAv5b2&#10;MwPonSb+Xto3hFzAm3mx1/7MkVVVRFxAM3Btz7V/r+dZb4wtdDIfU4zm339+Yy5zwWoOF9gmK63c&#10;3LZWC6uH5jhmhib5+IlMsgg438/Hn5m53T/j/O7cwB8PqTMbUtr6esYFnRPKhkc4fAbzyzfMHE0u&#10;C6qZF9DcJb253/2fW5n/ut8EHuuabqM7nwenv2tmYdrGeoKJETrt3c6MK7rC4LzH1xB5vpdc13ew&#10;E3PSK/ltnLeRafn1Zr/EzsIhE23qTpQmApjfxUKEb9oIyTxvus/3+C4WFqYaLYoYtZwZOne/sCDf&#10;rj0BmM1w9Fp1vH+eiQBdywtWCt096hkLX8eat2nAg11gC3C0Zc3X/bIRTmiuNMZAxXxr7/XmWVps&#10;146ZkW/qfRNKe+7rt7bhx9tMKsLGN+DexmUAnFWC28Dmy8HNrDByuBkcRjzx/JX5xElvtS7lNryI&#10;P5+/9l90rij/dVaLW53uoYBg+pDmbjsRhdbRxCXVdf4nfPJ3nf1joEjrvIPZE2aeQ0GMQO1d5vbl&#10;v87WMjOK/eGXKkNbLhhP2jr5Q4CRl3lH5Rlv30lQGbbpr6vaPiT6CG4fK01oRj0nAcyk7ghGTP3q&#10;npOzI+NyubO1D4KDsy3bYbOEQWLG0nuv8PD3DBUXegY1H3Omj50MTu4VZXwBMqnpwsPPapkkNl//&#10;pj5q1RLeaGTXh7kU3/wd/Lrf3v0BsSBqnnyJiNLnmEX7+K9Ph+69AREvpuGwPfapc5gBwMBc74Q9&#10;S+d+rdsOeuvu9ZiMJHyy1GGJ03SpsVWYK8p/XbYSqG1LtPeYf1c7cLNr8z2PEZY72e/AoDmCbnzm&#10;zX9EEPtMum7V4vnbqZQMkG3wuX/d0G1GESo454MlKGxAuy2jZ+bl52TxLhiX1zA282TuZGJ6TMrP&#10;ToYy6hJM0of9qZNj/t7e7UzAKE+RNj6xhk/mXBEj7mYLX44auaLvDDtEBq+UEMI9tKotB74/7BBW&#10;wcVfzQ3aLU9/cbX3tI1PGe/Y2cyFxEGznMMOg76xAuE25VjOXKraGcx56cv2K68+GzUyUrb5A6u9&#10;c1lUAga+pd0xNs7MXPLShklLuxRhnHHEeQXyAlWrNhbZn31Efl/n17cxjLYVCPGdS/XGYwC9zTKf&#10;v371XnNFXwNjobMa7oIiu+No3wfGyoyjjUoTnx/RjO7Vr7ztFt+YmKsMCRgrT7eg4RQjZZuFis3p&#10;izq7iujQ1NZ5wW3nYFF8rfcXhgM851atI1d+bl4c3mU9TS4Bg1nO3MYs1hvXpSx3wWDs9hhPo/q+&#10;wJvQa+ecu9BaoNwc7xTRlRSbTa/g2cnMgdtoEKsvvsRytQRM2mgQE47cjbjHpXUyM/no0u7Nfwkn&#10;ae2Xs/dI92jRVVaU250Q+cZjG0CvrweFaxPnyOqWceJqaHus/dseX9bGkUwz7fz+8pnYcJzJ/fJE&#10;U5Co7e21Ur/+skY2yQb5/dIlDjfe2wy+agp5B4RWLr+HRoR3zpd21/bhmxg5toB10lUPn3P+KEYO&#10;ldlb5JdowZDdJTNkfr7qjPHsBFnpsxg5OTHieGfvRBAuYWEgcnLHX9+d1z4b4qvBZra+hfBtb06w&#10;8qHNAzMHfNWlywiQPw1iDUyeriHi7dXeNRMtu+1mBg2eqx8HiOGqvdbm4KHTR8nPTBCbYbAj56j3&#10;rpmIT3NggDUI8nrNRDpabO39Sd9Fg50Y7M6XwURSyEyuaWTgbD+/YrHlmomRDc11TtRyxpDeNRNT&#10;vXubg4LzyDjsvKu3f2SaZ7znnbl6s3rmnZ5v6l0z7vSegTw8PuibyAU52zyD7fvrLSCMsAVB7EuX&#10;ryRP12BaKfrqTpiT60iZt2F8Gc1LEtDo7sxNaM52nB5qABZ3ssbMejDPTwdc7h3tnh9zMkhc9jM1&#10;wxgjzzBq6XseiMbc4zY9GxNSMHI3Cm+8NvIgAmd8gPnn8U6imVkKvLNCf9zmjcHtfpGsbPKYQ44q&#10;rvqe8jFlz46GUeIds/SmmiSPxCT3es9kZJxf5LvNwUjdP7fp5Ptnwotvwxga68NsrEf3e4JMA4c0&#10;S4IjWu94Q4R8xMWtTJLvOG2kdhhfFTOhdoEoITim2vlFUm/wgy9PEisvgcHKuhxjrp95WYb3xF3e&#10;q+J5Z/KXX+RK3L8NZR+CuTg1Vt9XzRHJMno76OnmtwlPSyiLHSTcInu1ma/5ujvgfs+Rw3lrx0E1&#10;Rm8TtIjFwqu/yAEU6oKIbGRztZ8jTy19VUR2bw/4neDDR08Sq9vb6gdXQ7ZA/zMvMgMQIued4grO&#10;75lVrqvNTS7vNZOl21ZnTPQvxgT/055r/97PL8udt3xn5n3neeY6144VfDuBmfYmWrnt31Y++G7+&#10;MPVfey63pmkRjmi8QETB5ROA8LtX6x9eaUQg2xoUAy20REpNmyF8AiJEdFtafYAxZEfbckxk2vtC&#10;WFBMd4zgEecZVl7s7a4+fLp8Ic1uFkueV2BKfg8spGbIJ7Aywb3OoAjGIOI+/biz7tu3e/1sekLo&#10;gelmYZ5Odhsm/n85nKeL3kaafA9LpvdnDdpeJDHPK05xOxzWCwD3qvnDsARhcbf56xGvYfxCNdTD&#10;2haFsKnvvQrtufbv/XxnY6yum79tz338dhhRCZi2TsPT5te1Efu6h49PLVvaxs+RN83LjZddnL9A&#10;o/GlniMTENRZBDhqi4YZryxTd+i4uXmid/jnUXNre+ujyKJoDC6D6Q8SAXAMxJKbjQT9ztVa5+8+&#10;9ymXnN2c2iP4xHBMllLr8ueUcWdYvVvGOu0M5j9a9rFmHn4zpB8muqw9W04eAWgccvo2dwaRliZB&#10;kiPkdf1tBkzaquMdsLm/ENa5t2NnnX2Rme+fmVHe7CjB8tOnFNsMEu5ZHR5C5ke44DuJhugVS5Tc&#10;Zt5VG3GIVjFrrreZC8Tv9J1n5GwA3TEPfAEcJj9eTO8JWRnEXO76mZfRxsb8ZgXBLNjatrAxoHXO&#10;yTpE6vMzS9zLKTJg7GfYt3s+13Z9J5FUdm3oHifWDmfU735d3Dt2j2sTn/3Zae+fWW+1t0lcuTtf&#10;9sdrC/JgmGJcvcLemLwkJ4jBsqZ1GvGMPNQzJsYHe2kTPPnqbX4Z0WKhdH9AjGxvIH4VBoJXWK9t&#10;emyaYotTI3Lae2j/nj3LdOt2ejyOO7rg1h77bojqvbOEd09I5tL9yjaCWuzvuLoj0PIIUbVaT+P0&#10;+ScNJs/HJSItfZjyr7fRgevxPEdWXG/voz3faT1H9ETe1utzIX//feHYl63nmCXA0jTIMf7+qxnJ&#10;Jbjp2ZFo7t2/rRXt36u3WAOuDeZsKJjvg17ac1+3ZiK7rgVOIyn7jFfQcV81hkUcqVxXW2JJ3dxU&#10;q6v9e9o2YXzLIiCSNBimxVaiO7mPQeDi1L5jW2jEIv/1al6t+VFH76ym7+dfSQvnrKE14pNPYg3I&#10;HbJNK/LAkjvl5/Xem4PrlYxGfia01bQjY6F1YK4r/9VeNKNTmyNFGDXT63B1U4SaT2SyGj1Jg+YN&#10;2W0GrK4VJc9GYtynOVJre6szSIzLD6JFKeIo9PnUPgjKVkt77nPL+ECagyAaGkuGboiSLueLSJPD&#10;eO/v90ggzIgtoLuPjQlgYcv/c82w6ZC5DVLXwvHdp19hNLfy6w8QzzC1vCZeEGPY1b1ffoBECFto&#10;CX7mveew9W/793x/rHwYFy77YVYJqQrEvxyCponp7jViE0F5O+G3abmV1ydP7LVNVVlVXlmVrcdY&#10;DkZY8+xPljLncZP3rzDYDWw4TaKBl7W5otxE5gXvV4TF9yls7bH272Uf77h5MDZgMsvVHkmTg6aE&#10;TuuLSAdO+GSwn9seZz5CSXuZcIEtPEXV5N99bFRu4vX2OCa0TQqZpcnGLmZU7SDoMXZL5SUTsU3m&#10;EM0bEAZvzjBXlP+6qn3NyS9VFtaZG2KVc2+tgk4hZB3taa8w/0rIw2htRC6agwI5eb9uLOtayDXS&#10;aU4k39UyT2y5OCOj0vAZOR9bCyLbvJ3FI1OV1B6I2/a9sU6JXfV9a/FVjaWgn7q7/hKIPlbL0Ni+&#10;EwKxkaLUF0zr28Acu8Lk3caWrfZuAeMXCVwZ+ETXY+J1Dg9M237gyYnV3ykRH+dIWrr3eOQmtnfN&#10;9vF7GGyltn8vRH7V4PbY5x6mD9vQ9aEPee3tV2zPG78ijtyiR+aLZZ82U52rn1nJ5bgUCFrb2jYI&#10;9jyGs+C+mYHY9Hazv7l9+a+zi0gMvue0EwuW88Nr3wd0xD1HZOVGpkqPtgiotL6YOB3ASKVm3L75&#10;iNcaSwpm5dlWUbGmSSAnarm2uRD833GCnBlebl/+62otM5HmGd+qd2vxxy1mM0EqnTPu+1fGtfbB&#10;v3+tVUtGRVs4fGgtA9q7PY9OZirfPnj33RIPaxNbtkquOccUZ8eYewIOXj6yPzpPwjZ94jjtVxbB&#10;r19LrY1oVzvfgMV77IXvCsadtPuvGIgATXrz0ASk7LSvAAf2+rVW7Wt73aXKdC7nMya/9PxuX2/l&#10;0uVrOgenWrURdGwWQ7hnQhqm7WYo3gNMgxTZ2TEzPn0rERRj1Atq/B6nBxYhqRtJEwc1V8G8gnwu&#10;Alv77oNOyANhqhovqNRa1rB4uKtg3t6ZjNvaE3O4xsfElrYhfbfEb7bm4d5LnFq1jPANyez4lQ1d&#10;vVHPGU2EmZqXgl15b3vJDiL/dbqLaY+v4Gzth2qjOdeb/1AtIaYWg3qvukqtnUmKauQIMRxZkZEU&#10;dm/oi7M9ZJpF2KhtFGEBBJVdfrf9xJBg0CFf5ith53rz91SpvXlyT+4cGWZD3dVnaUbTxt1reJ7H&#10;2Mhywp9P54QLXdQea/9ej3/VtPbYp1eYe4v5X/pOvt/T6Ru7F86lV0g89XvYYF7SQi8fcEWsuXl8&#10;F7D9J3YvGtpLIu+cdcYFZyiWHEsGrncgmuMF4Y7LyGEo3RtjwCwAH9F7fCYON7/J6HudRnMb9dV6&#10;Mb/Nr9fCcFMk+Z8+aWBCDG13Gf5ecTaEnEAKjba8DY3nvjN9noVS6zhSR56ByO9ZR6isWUdaAGHz&#10;H1nHyq9NIgMcETY83XOzKvfM1aaYYly+dzjY6JeXyCQ6Eu4/XRm+l1ldWpDwMwmA7WdWZ8ZIhC73&#10;/Z2wIgjDuCNFE9m6hnTGKWZYaVBgjYDdTRuk3HsXcivzX63NaxwA8QI0DpiipWZCV9fym/dHfmv6&#10;9smRRLu1ucdNriv/1WoG8rfVePrM/pEsw9Lr+tIADAG7/oOIdSir8vND5PJgmN3rDee68l+tZqLi&#10;jUWOnL68jmZKxTSjFc3HltcnBJ5n5vtXzYR1vthM05B21Ul8kChs0wpQCiIfzxPMuJ8nba5hvj3X&#10;/r3Lhxi/xllmmv+fs3NBlt3ktfCUcv7k5DH/id1vIS2BMN0b30qqdjrGFgiht0RmoS2C4AMm4CZ+&#10;C99DD1CBCZoQ+DHCa98ijAjrKmhhSu27VYKUjocHMPGBOI4KB3M0UoOhOzMk6DL8UfMxgrbOC5Lg&#10;hWrN3nJa/GmloHcvMso2OWRjYhyIkRi/qN6cNfbOb2OwRazxSqDxLpX0fld55o3Hb0wADtZcXTym&#10;2sCnHI05PGGXkGUM+l3eZFPbohrjIzdtfwz7SZQolgqdXe8z5AX3DnSiJqvoboWsHijmbNCAar7a&#10;Y9JzvWasK8IzZ8gfXalk1ZCAkzgnBK2ysZj7lGzHk/EXxoG5OT6Sf7r6z2fxFiRCVVcZLp2iz/6Y&#10;bDRD7bD6rzzJVBcjfYwxUiU7RybK7ogelIiG1IlIvCntfr4CEb2CvH7aUnMu6oeJNZS8XHN794DO&#10;Hzbjwx53/H7RMOBFSLLEOZoY2sYVleDFdtkGwSXkRt8MUmOcFaRICeGpRt04pN25hmAI+sYH6m76&#10;f1IJForzkYaGg2+kHRwKQtP+URaCKtvbY2ZTsheruaKPG8ZOkHEXkZiXDBLxuAW7cD+gJuVjFIqe&#10;tfM/wm5w4HyM3zYkzh0XI5qvgyZjB9N4lBa1RYHPNBdRSfl0xzbJLIiVfPu/X39/cFBsclXZ84VI&#10;pd56jzyuY8xn+G+KgD3TpxChUNE9uVDWRtVQWwjJFanboO4psz2pscPqvwx5Pf8EIrrnCMUe15+R&#10;gMeqe7d5DD1bQmFZ1jnosPovQybnIz10ck0Q4N5IbrK1/7BmIgg6mQsNi0o2AveNXFVNf+aRHVni&#10;chYIYP79a6CzIAOLZQdd4IxWRQ+bcUeRqH+Sw4Mi/8W9si2qnX8sxxCcE/InrtPx+4VvqUbVOFf0&#10;u87xlG6mU+8S7bLS+/SLNLTZ0M3j/HeOr/OqgsvQlsCOx/mvx4PAdAArHj8DiR73bTX/wB6S+v4m&#10;/AaHip34vBp8khkjUqICKfj5RkE7cjD0qJojkifuhaxtwd/hCIlqcDJCUo+JGltzhefj4jlbHp5B&#10;4gV/KNzOVEZSn6nM4/x3GZ+aOawCRXycpgXvnUbqLdRm0+OT1Nl7zKZkgXXI5srgrxnoW07w3Un4&#10;E5XHehbW2EN5RdHzEaX4I9XmCZkEiTr9JTQuIYMc5G5IBWLAcQbmp1EhTVQUdCtDZOW1eM8d6EVo&#10;8LYpqOO3/zK2Of2mI6XDbRyPPEREzpgYdbo0c+kMkZS6qi0jcRL83fMdFZc6uYAr5H/Hu7Vmllwd&#10;VcEHsq6tGaquiiXk1KcGCcc14/5TtGg4HDG7VPe9ohOvlyR+PH4E5OF3CEYnRZAf8QHb21mQLC2v&#10;N71fKqLhcf6b+yJSs11KWgm6TmLW4/zX41WX4DWhklXsz+P81+PJrkhixmOLJmb57HFHzKGMW7Zi&#10;vZGK1zGHU51NC8xhMaUKWltKi11ZPwOxCGbFwk5SyjPImf5BgS9hjXyLRG/zKo/zX4/Hx5WHBfc1&#10;10CaA3uc/9Z4uePy+3+Lor9jmnCHQiUxH9ynJWv93TPmUJIcQ5h1thM1lFly9OKjmJh7qioaVvIW&#10;fDfEw+5POBxBjqb8NEcczXWhdjxiSxYsUYaePIX7QEXB8TZE+ykX1WsPnPIWdJA4xeeiaqLYaY/z&#10;X4+HGB0lwSaY99R7nP/W+FnAhGo5NS2P81+PxxFlz9KfcIuyUjzutGfYAGr2n2snMAFVrZiDzNQz&#10;Y+wZnV5ph9Ufo2eYv6FVKevvZ2pHGhMNzRRJlQz/4DP79a/sBU8CoRWT+EHGotXAUHJlMBoOdZs6&#10;IoYsnVgZrTv4tz2mDpC4QD7GTf0hOci4zT2QMZN6HiqScl8THx7nvzke7foPB+lbbafHHfdMJSYp&#10;/6OhRnO5QorU4ie60LvUHWXdUkQSDq5cGXrci7AZKW7UVvrTijZuOEV1drKPsqt6XBrqIRiRp5TG&#10;vpTFJnb6KvuvxBSaYKX8Prt5iE1Xmu6oG+4okc5ZEyMnuazDDqv/MmQYes1aPS+bn4fCEwLSRicZ&#10;6SH0zPRIhSX9K8WFYuDF2Tus/ish4yCqRvGjPrwvijxj9Z+Is0kmUuQ4FWSq6/Dc+zHu//H2Q1cz&#10;pRkmur3nC9NJr9Zy1vbxaw07Ir88vB7nv/4+VZvOJkUfIjDx/YTQCIOzmavASfjrhxNFE5HSXEil&#10;JJf8h+8j6RxuR2ykG2RZ73FnaBVZLZZg5coaXo8Y7EqGQ+wMbptASu1MkzfYgh80yg1z//37d2kz&#10;lJ/LhRK81uP8NzE96jNWmej997jTylCASe+zeiMp3GiOyXKGczsUKNmcSlyhorbPIeI/p92dIcOV&#10;cAXFu4+0lf/9QeV86V3q4Nq4mtQ7xWribeiq8ug7rP4rMMW7QPassWr6bpKWAGRPDBLscXUeo675&#10;bTwUL0440SI+7XeJNPQjTC0s2QVeVCXNmI4IrNPS148rPeJxwo9rpi2WPD8DX3QU0aYuFMxD6CvJ&#10;QGUGG7aJfFdfARKE6XWetNhh9V+Jba7Bq1Y0SlLtMgSNGxPckDFzd5TAbyyBZvz9bs1SlSvPGDV/&#10;C1ZRkVf1ZxT+UWPTUIIvQO3QBsbwIOvu9Th/fZU+Xblajoir7UAzJ9iY8jj/neOnnQuTedg4HZrf&#10;Wo1nWcf91Cp0nKqhdOF/NpySCemGYxFK8xw7rP7LkNcIH3ZmT84i8IxilU47KCqXXxQMu1CnY+EU&#10;20EeviuckquZ+4jfFTviB7tR+e/lWli96Mb9eWUoO+WvOKQRrEFCBHsYl3NlyhSI86VAZKYn39Ep&#10;26GimIEVIvmZYVSfxu/lO5+RXRyXfnTV0sPedzRnVJ8jTo9rRitjGwIyeS5bnj7KJmGsOAL4p5T7&#10;1E7I6vdH13tTq660cjh8QsYGC7/yXLPua0u3nLzuvX0gujaB05yY8oI+cf/P8Udcaoo0DJz/RpKU&#10;jfHRp0nPNFdf/fpNnCIcVovmYOrKk/Lj+C8eVwU3ssiGGhilXOSefp4d/h1TL0zkR4sfBwQ2Uq6f&#10;hQVvXFZzpBc2Tb7cwBoZLdDOKkWQw25Oj/rJJPbH6GfB6nlMh51ByHdnhKQS9UtKyMyjaWAkbpIX&#10;VJ+W4t0mphCg/a9M7FNcbdtB3vqddivzXXbB4/zXO36c4884pSSpVua51UmA1JRYlQtXSk1bGbTr&#10;sliVs1GilJTS9+8brVHjlYaxHHrqjRVy7jOt4UXGihxT4g3RUbxhfPiv8UIqAXKwxsdhXvDyHA/D&#10;93iabJpOPK6vbUKZb0GH4LTRJvy7PgptbposFUxELhMmntsX3ihk0+QM6vO35S0BF1U+P00saFND&#10;lMPgnBmiJrL0A5t9lf2X10yWmOPFKvMPf8ykHQqzHBKmfmNXdEnf4eK0mJgytMt70WH1X4aMx9ix&#10;UJAltbVhGw+7BQv/pR7I/TExSRM12ZnlS+uwvN+GSZzEe4Q0Sh6w0FF/u94iCunzRbBv0z+xAP/L&#10;rDKURaaykQ2818HrxvU7rP7LkJUulatEJdEtoQ0J2DhmhyiqW487zpW8RbE7CBsx1nu6wBNuDQiF&#10;IjPAJl1gaHjjVRm/rxkD1plYlOZkU7ZLPr3kPxACZJP6mrHW06ojbY1wc6cLrC0OU64ZxlZSqeO3&#10;/0ps42ao1Aq8pygzDTInnhBFfJoThxq1PZ6JQ2RKoNgesb1RJAnBFV3jo6hf+ZbH+a8pAjnkfC/M&#10;yH+KW3vccWVrTgmNUbLXydzNdbvwz3YvnDh6xcIJVqC7HFd2hozV4wwz9XTrvjBIdObRkNko91Mj&#10;8CULh453Mwm+w+q/jCksHMt7DMi0i+aaSVM040NM7wYQ6bKEi5Kzrdpdh9V/GTI51yYUpII80W1R&#10;rNLcnIYXmdQ7J8asnbVwr2kw0reLSN9jbRsdnWeKNUWkJlQD9O8d/St7B4WbyU/dLZfv5NuwiFAs&#10;Lk856rOzB/F9QfodRyQTmWmi59ENpD9uAlHad662r7L/8u7IKWbdAA6xMZDfi0CEOlUG3TZvmTeq&#10;3atccEpdS5jiuMJv1j+NYVwijaAzyniDvMhLlFV8Ay/WrO4Xuea/Ma83cx4JZucMoR1CstspXMUM&#10;3us7mxuZDn6COoCozAqWs8hacyzvCybqL1tkMMKY4zL+vJu4pf6KqIvqV/DXdKRxrrOzCJ5JvrkL&#10;E3QQs3RM45CvdxSMOuQuDqNYsMfBdJVMJXviLNwa1+Eyn7l2JJCo0Dqw01fZfyWm1lQvAnhbqQqf&#10;nnl66uwfimjxF/Ubs2xueUIdVv9lyEuOn9rDbTYU/gs3cVNrVKIBbTNQuCqDiPBr3rZ2iW0cl+ap&#10;2JrqlLweDtxe9PEIYlO/+33NKvnwY7SZD9riec0kuFgFpixXsY4GeSmwOWSCUsWF5pUTe5mDpm5Q&#10;lVqDltDD3yoP+2Xt7z8ENAd8nRjNuCu3Wzcp/HrBI1tBjJxw26dXTxYO2U0uUEpFJCnWrChaTOxu&#10;nxf/HnEZ3u2sCA8FYdbxaXoGPesWplcTnjUy6K5PFfWa1StSztxN1yaAUuWoTEuNxVZs0/Ck7g4g&#10;IT97yN6tGddJVbyRmMEp6Z/mjDteCDsDeH8MU8tcJfn388avS8ioc3mqVOVB0s/2aWINsZE8BvL2&#10;WCnscap47LYkl5DpQpbaGaED/K0bOinlqKI5wsbbZihL3zUmnM5XeU5ofbqrTTqPRAf47msmqOQO&#10;B/Qywfe9PWZiXvPa/KXzjk22EfIhwSJh0k6vvI0e57/JZwk327eG3HQwBcx6XIeWb8kVnx5JAtZ0&#10;Eekrw6NfN7DNyuaSC2sPpi+9jM6Q8bCmtUisnJO0QVbsMZdPikM6KCZkuLOjLAiQWUHYYXntXi2y&#10;3scCx8SsxPA4//V4kmNQbMa+035EEIM3eJz/1niU0txpxqurwvfxhEwKBxUTXPZs/75ulk465JjN&#10;9ioe11fvWclxlgzwkEyGk72aPrETdBZr1Is5pYtFAgdg74ONeoaMvmM+8yy8huCIAPpYkW+5iUkx&#10;CBf9MYs314qyjPauSjUb622PXcNe1KVq4vSCCB/ZjeqSSyms6dMODWxOKGiZAF0e62dOpOxPR8Zn&#10;RuUl5MalVF/V19wYoPKa+2PUlKq+Z1tCfl9CxoeVjnBWjzzZsM2pMwnRMIfT2iGDo9RZ2Db2ecz7&#10;ErJyX41O3v61LQovs4s78ftk0/G5z/hfoYzg6+imEVm4hExU3Wf3kFY7SjyTtqns2T0/rawU5haW&#10;wB1kRYWdpIB5gqnb0KnbOi2sSPnEBO+PyR1Lzz/6DrdpjceXkKFOC3eyTre2rXCkKqaEZbg8oLBN&#10;iTjHbmAbfkShi7lp5x39V/IwvKkySrRTBJdpbbAtCj+bnRLEFpNRF2Sp73meR0X1G2wTcNL10QH5&#10;UKqCu9VmMukKe4QWDwt5D/F2y9zvq+y/cs1/gW3HvfDly1hZeRh+BnIc8tPy2/bjDq2rgHLMewZw&#10;7/a5WV2ozCH3JjpXm40Du53ntapLt1tWzLKvsv/ymjnPhS+kzbbP0GsVQ5G4tvUtwYzFvs69IjSe&#10;XP9yzZjUDnlR5Q72OrYhQBOv/BnBpCZKkJLeDEI6aHl6+xLy6hUgCrQdWGk6pjC8ndv1vLhDMd2T&#10;DPDMqcjgGjKSvYIBB+/1WtCo4p2N0eDbg0KDwmh6KxZ/D3nxd1I2sBeT4wZy5QDeet063DajxZBI&#10;y+Z83kNevZ748jaNl30vJ+PwtG6Q4S2uGxyRzzeQkXN2UHLxwMM1yg74wOoGlo0AW6zwb+Jm5322&#10;JpjnCbewUowGF+A0zXwij/PfGr8ELNmXh8Z7PLVrXgPpG1kDUYejPdadOJ1TtcfK5/2A0y95FWQb&#10;OQ+BTJb0bnH6PkeTKeSyR0t4qVNjfPiv8aLxkYcvrvTzeM0o+f6Y0e7J/BIb51Zrxc7GnnEOpp9v&#10;rua4C0T7XOiDCopg7zJyTUdQdG7jYGsyg5TDD2dqw8vHtzzOf41H3SuWUgl1VUI7Tq7HHVemC+Kx&#10;O4KKEci7m7s9xvPfsuylUVYWx4yUP3izZ+CZLjkOdJzgCpptpt/Gk7HyiLJt4xvmKn7PrDzuiAml&#10;fjsEhX7wvy3U0D5KYcCXjJSxx474dFieQWICenSVAnQlJ+2GiS+0jAKDVE5aJuBU+eGTljdov7Ek&#10;ivpRT3+o26Bai4h1nRY41k5Rj++jhyYF4gDWKe0U+BhP6DNPvjIuIt617NNj/IzYEMyYmoDHdVyb&#10;2rC+alaEaH917UM+ZD8+nF2U8n+tu3w5ux8gz/niM9vt1RW9aOB7ZGAVlxSxfbKUvXavllo/bryP&#10;84ypgOf3hz3gBJtrIDkfEe8PK0NWm2uIo+1hufUxQquzS4S/+4uL6jNF+ME1zpBRkJ0YRqeW5AVT&#10;HipemBP7k2qofWKfzkyH9eXUYci6gTO8klp0W1rz1PVv+aQTjbEKQnI7yQLal5o3qePfH9PVImXe&#10;fPsOY/ji5rsw6U3VbJCpFfvVj0d7XAi9hbwsimymzVXeJoZW1pv44TJY5l3n9hYyuSjJuQh+JFUv&#10;2J6fVs3rloPHTW66HzBlItT9Ira70gdhMGLW2z6TDWDlJcroOhkgg9LiUHpLZdZ1muq/TGFYDD4Z&#10;ByWXpCA7oUgycHLYRImIOdeMcYK3IflGh9V/FWRM/1wUmRp7zQmuuPkYTrb58MGCowfES9DdfaI6&#10;rP7LkHER2DlxyO2ggg/+Ehs5k73mmkkQq+Ql1vwmb0FFu04bOaTKEIulRDsgc2sgBYidDPBm2PNB&#10;YjC5TPfYZpMrZ5egzX9bxv6aX0r+VBbp1ZqxWlzjTbxOKUAvIPd3s/Jw+TRcP0kIX4OMo5W2ETOQ&#10;ZaKksp7uzjMiTel040QS2YOV9E/jYKiNVOfIzQrCn2gyYCt092nIxE5T/VdS2JqPO3Oe5prxjvnY&#10;CHCEspfHUz+mhYhE0wnyJsOhrao5YbfTjgZTHue/PgX7eFOTxx1XhkvGoTV16eb4NJyq1MY4nYlP&#10;tbJ2tN7yC4J+TleUg2Jr/EdypJtwUiFEKuo2MXLB7LvjYrLsZn9HR+wPmnvQER4t4lR9zQsTVGXt&#10;LioJh5euJMPlvJtnbJPrao/OX6TW7RYkKUF2cp0kkoxViw2pit7hDqv/MnXISLY0Kwt+biQfs8ih&#10;aAz/ZEfJ+hhsB0ousb1A1vq23C5yYSZksLNlcFK159AGEhy9/Q22MYAtZpEoNP3YFrU85gBvGVar&#10;/Ccdm9Zbevt2zVN3IFk4804XbC/qI6rqlnS2ag9Nu+w7+1k/pWSYMPkgcDSqzFFh5lM7NU8I6mC8&#10;U9EYr4qTWKlH+e8cnceH0TPnzaO+zIsCmzSjcEyoP0fAmfPqK0x4UoFCZMBl2bN1FzGWnb+EJ26r&#10;TSH7zAlKxOuzO9fVDhLKUmmuRA2OmuwJ5v2DL8E1A714FIMB1EOpe/EmJfrziq6+MuMqV0gibCYJ&#10;SDxWxMij/NejSeQKlyPV4aS1ft8tZvN3JOMx+rlb+7eX2ZMut1NCX4Xng2IXbAn1fkfHV0Qu+0Nq&#10;7ws9t2277hHsNAENB39HJcgiqNqflQZxM3qFfWUbVrTAsCf/IdSPFvH1fJBnnre0MXrq0P7m5/NB&#10;+pTcH6I61bFVzcgP5wNXJFxzvEXddld7yGQmcpcPdZdhQxRJujDUeJOMsfHw7nwo4zQ/y8nCpgUj&#10;hWJOIhJiHB5lI3eYBFTTBIZ3fOoxalyZAxAaChrWLH/CP6p0aqCMVnOFr7u10OA6H8+g04XnA8Zj&#10;9erosi1Q2kgwAMhgu8mAUJKSVn7AuGEHNCJ8RNHjHVR5ond9PV/oCc6ZxiDZ9pmw9UUOkJ1EOD8g&#10;UdHx8ENu82LtqQiRSaWs821ep25wskXiaKLpKCNxoRv1cknWqdzccByaqEj2UW+4gTkcsywroPX9&#10;6b8Sf+rSkzCxk/a+AJBjbqX8dJ1WMVByn7/w8hNMFdZmTJGbt3Rd3bJOsp7Rq8dSEFlbjzTizG7O&#10;IoOlOHCH0n8lVSp9PdZJXDvtWKOPAhG3PyDTXMGcdUK4P2GEwu24Ju4FH8CVhFWrN2kzyVfaZ4ls&#10;51EnhE2cuj8cwa/xJswuztAd7yFemd49BR62LcPLAB/TZ9V3AQWlAUXXtNUg4zvevYMqg9IfRqVj&#10;d1cMyqIIDEoCbmF1vL7V6p7zn4nSD7D9eHEAFF+PlUiN86542JEGFHfyPLTNffnc02FrjpQapV+3&#10;NQz38gBIIFMkytPHLE9gMWrdmg8AW89PYv32eWLJsdcrUKSxnWzkdeqcXsMcrvSYLWGDroWpeiWO&#10;AioP9b5NPoFMh0x4LztOXq1z+SyCRbx1wd+yFFpp0PKmPZxIwO7NePsDprc2DjRZNvZi48LKcj/e&#10;8Sj/9ehK4CFVdDoZPOq4b7pNN0hMukdXo7Dy8AslgqXot/VwzJI4yYhPBfmxnhPMXysRjsqe9bsk&#10;U7tzje6HTe2puJiiDDlhNXH6YId6yckXCShnsyLF53XPQdCYh/lvDqdBAnUuce5kxrlK38P818MR&#10;90lqZL9nWsvHXSKvuuxZ+JOiNF8ng6TDOtRkCAySNPjDaM5h7MrkjMtUjttBoW6eXZo6qcHIQtK6&#10;4T4lFemjavzZHk72Xg/vSEBJCLGNJGtmJmTtMWmr9pFgThBVb0DR/FNUwcGoUrtnGBDMfLV2qsC2&#10;p1Q1NjZFjppSt5MoMEPfgMVTY8GBWO5MAyJ3N0yyy2HYHf+r0FETrXuW/Ku9in3ZeJX4uxO5VKi+&#10;yYn2VBenJ9l1Auq/8jgsou4kYpbTzUhY/0pQK2d4J4AAVXLvBHYRpc/VYqan1qsb5Keg7evbjv3C&#10;iZpI97D+sjnRgvWnlkBuLsZb0NhTw5DDz2T0UnUh3TrN15NOtBzGpzq1qHAvtTRIOVNKDsofrV4y&#10;YgM/lmNyJQOEQp61t9ro4ph5Krm4fVOcHtRjtWiI8/1W6/6qzMt1FZtGWod6J6zrVGuHfPjZU3Si&#10;I4LEUqNEKep/0TVgCum+mDsyseJNSqPecE/i86opE0zWtOc+gYTUuhV635JKP1ihfWVfrFgUyGzi&#10;iXmqoABIRM5Mr4jPXJwyaq4dgWrjPcp/PXqE/LQusuQVF4ive5T/Hkc/62E/5tBhd6DgDvxxtknh&#10;/2EVf+E4S5+HHMgoMN/mxWj6fOfX8VV9V3EoMlEaj9aMh1Kux6/f/s1pDf8DoYG8cHXRKjqGCHej&#10;EOW3f+taof7tvuuBVRL+gJHv7JWNJORybfB4qGYbhIz4oKU2zi1fL0Q2smp9AlqH0n8lTPyCqbdh&#10;qW+9HylYcd0hELYUVo4NrWFiQpzpqAK50nuWeyx1DWxXt/Fxk/Ucn1U5WlN78MW43hDLQk2RbteJ&#10;gs9347OokD3plVxRpPB4SBuwrdxA4ZYMn5CQSWn1EWbffdLDlcU8ThMe3Yqle5T/xh5Q/OUUC0xE&#10;5Yv+TCv0V0TW55RpQdjRhHspwSuo3dULdbpN4wEEklx8XM+JVkhjo/QlcEipa1ellHCRvE/dr8Ld&#10;aPrERFR9u/BBIkterHVFK/TGdAvBce1CWyeOIZuGB+IFDJs1YKot6XmdfSfIG3xzxn/gNp95OQo7&#10;VxGPualSuPjn5OUn/LMgZIjfojpFO2cUcz+ve91S7acbF9rDX2p/NzgdzL1yETuUDRdo91kqjb2Q&#10;DOczv1MxQq6IdP3q0+dvdkjJe5ClxgJOz84HEBQ0XIspq8d7C05zb6F9rnQhepMZpDSk1Phh0LRZ&#10;bWjCQk5fE6FO+R9XHHLk0oFDmk3eDP+gYa83V6jGDbljxCSCmX3G4bw/lqnd9Ukhmcb3BmKYIiLX&#10;Kauxb/p/8LWgLbeHC/+WQBlv/rAeeD5h2rEpmO9Icn3w43pg5ZZnI+/MkWPj6EQT7CVXNAQEqoJ7&#10;lJwkRlYbDyWshqvdB4BCbWcN/qU7s8cB+Gk94vuxPxx8iOr7enTVaoLXZe37eryu5OoQmlcClwoC&#10;/owr+ICXRk//8uj4m0dcEchMSwnCRXK07cWwMst9ym6l5yRv5HLBkk8dSv+Vq1pkgEpmOr3Ne5d1&#10;I0LnQasM+ExvR5jke3AWB/eCjEM+1rYT9sulPA8AMtKXpYwTdUMTtBxVs4EB7eLMopIYPFwBkdxP&#10;xGk9CDI55AcEkj76viGCaGqVD3GNNQSj37qN6+B75/UcYaL/pNlHUDgruo1DJZcawU9GTOtr8z0V&#10;YnmFHUr/ldxPzWMSk3h7+6UE9G+i1CXWOZodrMRLRrTdnyozrbPTofhsJDTKJy1N6Pn4OJ2fpTGZ&#10;AfJoj7kQGVFaU2zid3GsVrhI5HhNCRltqxTiVKsN7TKnVMraIkx01RG59vmUWMhZO+nrjXVCnsw2&#10;X0Xx3hyDCDDVFw+w6GHMoIHVBsZRQjTR7T9X2gH1XwWWSkd/GIfw9mEoNXVD7myATBvYf3GeOeJC&#10;KPhFniWuAYXuE8kjnWhdD/54PJLxVESzgf2wr319XwiDEL0LPUlwYxpXdAFDdafzestHDfcqDDfQ&#10;yPb0psPc/AARx0N2581lFupaal8yJkzfHEyfalhJoL77JX7B0VXZOCiGCYVK9BCcHWdJE6iIbizB&#10;kkOMzJWqoDdOVS1meXjEbIfyZWcIisCWxqTZ5DJifjixaueS5XV43uKc15TQkOH88UnUr6HbzIfs&#10;jTOhlBNwf25AKX7H8Vn2vvNzOVrJNIuHJrCCSQcDF5TRxjbYy92+qElQejaIssK91zOj/uHJ0NmX&#10;jS8hXlzmRL5UuUS2fTmkNOBuxjuT2w1uOzOUHE6uRGvsjTypNXNbQaLzHwzsPoOkP0J1Si0T6T7p&#10;T4SeeaJoDZ1NUiyPPhwvjl7RcbA7kC5flNycnitcFqqoiHc8yn9jalyq4eQrggzTU+FRHVK+wySd&#10;Uqsro9ohVtG/u3XpepiGX5xF/L+xHALPn3wUJ5jqfufPwnE6a+CC9+qkUHLR5MkdX/ReCJgl/a7I&#10;U43cUzV9Ska1hXNIBv6BTrzQrrxceVx0m8cLXYRYlU0hseDuntAtiQ5rPWQmrmWUrlgnLBlpc6KV&#10;E25VRe9EZRhK1K0bfTRVcMY59WxqtLGsk8YTRIUGTB2cD76LE0w6SBLCzjdFFe2zaogWnJ6w9dYf&#10;hcYOLhsnyj6zpDqU/ivoVs1Tk9FzfIkINZgcaDff4ZiHWWYkKD3HbVVgf0F9VzREAq3bD3PvvFTb&#10;BX2qLvDdffC/TkPEmtHNAkMYmC9wS9xRl8eJ26grZY83QF5O6OPQKJa8TgjLMTEEahG4evhYp3lD&#10;YBUHp2/NhVflJQG841H+69GY2rG1uDqfHaFO+8a2uV2Jmk/3LDTItZxNZJ93foOXVAn/AxOImghc&#10;/bAe4rsU/8Q7JFqFA/vjeojyObl42ivL6NN6qCF1tplcYFEZbVKjuNYphyMy1PxJZL9wQIMm8O2X&#10;n6ZD6b+S9tX8MBRQOX17bj0iBsdKfFYX9W0HA3MlcEjVXd5O8cDhEaYSOfKzaH29SIF4tutJ4z61&#10;lQ7BgFLptG+YcpDpkQ6PMNHpUerjTcnr9lk07yQ+Un7IMW8PobJUL2lylRzpap3o0dQbBEyIsZdE&#10;0njP7h469WBBrjCh3LK9/uXN83k7rRNFy57qaSCZhpANbrRISzpc2g0mqlx6cNAV0z66WicBUFWa&#10;Crewfdzo62flSrfZpSTuhni1G81dISsii8zuYGqbYj/V57rzMjQ/m9901KJwuE2IGfpNnBDl6e3Y&#10;7L/irEgGeraIn95vm/Q0x6WRYKiEK0xMQLVwHhhS6tBAwmOdnSNSkaiKkvGObI3vsUB1/stsddS1&#10;p++1f5s4EAQZDINWQdV12KO+GC5yL6TzB5c9LvOQBD8YLgwlR20shuSk0D1NlcSkUOFiL8kh6JoE&#10;DxUYGG+O2FbC6/vTf8VuUTrDZwPpajrUCA9rhJbI+ZBuwvtDxGpMCM/HCwnLZ5HWgVeM+a6lMSH5&#10;v2IpKO3tmFDGq3Yp8RDdeYjfB4Uc1wnO7CnlrsltKYpAekIQXpPquljYnVDguW+MJWS1On2IONXI&#10;vHWG5jwqqfLjwyP99JV9oT+UTsc4ho/2jv7QDblRLKaE9tQYAulvLCdoQQUKfV9IiHBaESGVF7V6&#10;1B799ctkbewWzSPInK/33DQsWLSSMVtY5gfvYcdY0jzrsGJTlDth0i4jZT01ol0cgQS2NM+ZT8sd&#10;/WGN+77foqKCCWWaw3OMe9IwRdXHvewr+0ILbCnqaOwq2uvYVeb8Ay+iCKi2W17+lVGjWpOlEH6Z&#10;Jy1g7amP+aB6FM57qaz0wAr8U8vUhIOyWe0EfDIq0MeAARMV8IW0kpGvHs+arXhRh0lQH+tuPCwS&#10;q01TY/fkRbQGf1PP9Qf+qcz6pGV8v+xCHhYxU00I261384CH8GbQfPkV7+hv+EniTYylfrY5uoqc&#10;CyS27yaU1Xk2n71yVqojeApPpo3wWikI7aKS6DlHfavVet8pfKW1XK2SNpBuZolChfaxwlztf/kc&#10;2lb/o+aVsdMv9bpVRYVou29lOAcC6wddUk0vA7W/xrV3yaW3k31ww5EGJyeONuygv+L6SAamasiu&#10;p1MC5wikOlF+0LH6DIJrUvIhZ9WASQ/BLgBWVwbE1fVX+vEpU0RvkqXC5K7XSUGrAp7jTeKQnYbo&#10;luIiqYOfg3ObsQhyBNGJ7mHi/bHn4OnnGPwiJkTFaNdOaA2mgt0xW3jJi7uiSVZQ++jxJt7aLnQI&#10;4+nCRD18Gry0A3IeLXrLp84A1lhjJxUIRFyOD8Jrfugthv/NDtY/KQ9+VORt31YCW1AJiUTP/lYn&#10;yuLSEXIIxnyoFtlUPtQxeTo1WXq4bB5RjHGzYB3oF7ushgvF9nmzcQo4sDREwUTFfXRUgq/kQ9ja&#10;C+saZUKCdHwWmuyyBv8fMdB8yGf7hIg/Y7yNN6npe3FqUeAVoR9vYh31uhZul3Vgh5O29wQiHchI&#10;IAD5Qr+CB2L3BUxEaucUS9nvP4SVulsDV4DSZzRbXJiUhx9Pbac45SekHv0PmKkuPh7lv9b9qm5w&#10;lksjWzzqRJ9oYPbY83lhbHH6wdlcTngonid5Jvm0at0DE1eSTOlzyTOxHNLqKNWD1AIHfghTbUYb&#10;2MgDQ4Hpp6wPrzexgpad5iqhojyBC1a20aiGMA3tknI3w65ZRh9xiLhPU0hWencQoxm7dhLs/t4U&#10;ovUhWHlh8y1vwh2695giAafso/1sYRicnb4UXLfUR5jrbt+Wek2yAbrEwgHk2gS0I5VGrYREalAa&#10;X4QfMiRyB3PWUvyHRz8wVLQyazfwGmRD3/mwqkFUqxiEdAVTHUGDrZC4rTjPshLUitSLDxUYONTS&#10;ioTMCJ8NPncFEq+YA9j4kDZ/P7FIu6tQ2lGn1gmRlWB9Uu7uKDu6g8kOxjIxP/a6IgLJyayoP8Iz&#10;11g2TpXcTTQ1EhjuzSDF54LX66sqqVhwuywF/G1FrWoOmG/qXvAgvsc6+2HmNCafIUxtvxLveJT/&#10;BqPgLHCMdPKhM+bmVXnU6egr6yZMMxgZjpa2nqWOFK+hCnaXxeIQhGUGNF3b4WBsh2LYMUM5BDNe&#10;qf7pP5Qc6ph7f4mt/lB4oPlkjBBPiWiKyS646vPK+dRBUfYlW7YucCl7PpQc6uTGUoiWZhPDx26e&#10;YI5yuHxT1QYN49AUHpeBVd113O0VnLI6O0I5BESxSK6wQ+kYl6s2c7zglT9d2zz4biCR0f+UO83f&#10;7JBSPM2yTZhANjMrHgZnz+gixywz3U8PCa9hj8aOdSj9l2HOzxLf7e56HBX2S3Ee9tQLNbcLovoi&#10;gI8wv8v1qRHgrQ8mVuvE2E1j+4uiYRznCnXFUTZOInuFvjmdmrfRqiiLfbtXnJBihEhFTVzpQcv7&#10;RvuwskST/Bzhy631KB0scIj/IbuXX9E+PXVxbwRMNI6urA3NNBahUOCmmQ5DcbzJvTjZPeYOJjkb&#10;mfxD7G2/R0A5g3HeiIxuIVb5PlJuYc6KT97SJ3F03+qLu3zvvz0yhWMpFP9u1g3J8WkaE0zKQP7d&#10;Osl1TL3zb3Db+Qorc1tdvLbkaa+bjX+Wf8aECJ9SbHO9TrDndOyn/bdWJylVvaWRkDlWhV/o0C9w&#10;+5e8JkFDM8xu0sTr97/MTmFqSv9hy+ohuk+ew2GO3/MbSg2c+TOs/LYUfM7uCqbr57r2jAmP8Thw&#10;q2TwUH2u9hPbxPlRqkvt6MPdYoP0lO9BRWWcz3Fq7te5ppFgJnaewOlx0hptHXZ/Dy5yB8TVP+v+&#10;rOiOtXQwQPCbdwoPLH27B/pY7+bXUvpR4vatuwxZb9VCkdZGJhwV5GzAZD9DkTAN0YMSaz8fMtt7&#10;3JKk7vRFgnpbVjCoxsKIzz79lOgXyRPeuj8xG1JjwDetUOJyHHhU0fKHP5YIF2uPCb1z88rx5gQx&#10;cdB2VtAonYXz9DuTYMNRGjCBHek7V0flv38JeOSLeH0aRHjLn+bFh0RMeWhjmXLZ3+8m+j2GacAc&#10;EnLFLJojbSgs5xRNWNCuVEQtToJXoYk3MOEJZvEw7e2zEFhSpmIl20N25f8XmkVdNcE/IzvcSuTE&#10;PIikb7XKW5yqAc8ua6TrVv1X6j7cGeXqDHg4ZLiiT7fhZZkbDTt7ay5sM6y+jNtiBFlr6lA23Qlp&#10;6A4UmP2oUUCD7DzqS/CO0Ra55nc/BO5Q7pW5PFT4yCY2Y2EpKqmLE8f+tTXDOBSj0WtKccoZ9lX1&#10;X4lJ5J1Db8SHGpvjUGCmB0DCchvA/5hMAGRfvbgOov+y2kogMB2wTLTxG5IHEI65QpbbZ6MmFL/S&#10;Piay+wYkodsUIMTFAbBSC/VfMrEG5jgy20O0kDyJ5Ey9sT+gQKfI1pu1kzBTF8yOFNk+IYKzU9x9&#10;SEM8oxbzPIN9tAfoaiNN1djqwC2CG0SuSFAqSPpYRD5jq68Y65pXgEHQHTc639KYhdtRCtVh4hJI&#10;TycqdmgSlzAPbxZusRPrs2SKdKolDOykKW4ZjofvYUJDnW6Xz1a+xjKhmVwBgY03L2EuORtIrU6a&#10;a7bHI8Lfkg50hUpwrE41/ZePJ6F4b9ljnVgIVUgnnbztJ2SDLhub/Q63VKCoNd4gE1NCoQ/HHJI0&#10;HmJobjChMCvsUNgLvqe6T1MfrKbvJ2kMdexRKvtZWRkGrO/FfvIlp7A/jyAWhMrEBh9S2mfHLd69&#10;ZP11su9oiPAfsOKzkEk/DjgcCUWMh0/GSGaDK1d/Kb59pCHLQEsT7KdV+c13POpIcThqbBgUnNp9&#10;ZCG6bczQk1ge0kgpxYUf3mGFlVEO8emzZKlVMUEuvGDi8/a1uzXbB0yvN7FCVJR6wIBGReEgYd7x&#10;KP/1aCJH6TwpKllGH3HInDAjB4SR4dyIB/BKShrHS1kv/SGkZmPZZ++xniNM/L1qFjo+++AUKjRM&#10;d/8zxYiYl/OUP+t9G1YoTlfbVkEjAP5DUbvuj7cWxehKKPI3z+v5H1gMNCk1ofVukRqp6qQBHs63&#10;5QKi4qYv7PN6zjDZjuRfT/UY/cF27zPnjHOmniFjQovfv0Ppv3xG57nGDbp5Rik3wJUwPvtM2cMT&#10;Vf1MQMIbzsd5SwwhI3bNBC0hPQOnh8UzKUoN9eyOPknPdC0s0fFfGxMnvJJ8pUysOuM09SILfiCh&#10;KhAvYU4ZqNSwzm25PpxChPHZp0FIvrZaDGs/pU+bR/Qd7L9yP4m9YjLEm5zDvk4cRI70KTesT4gw&#10;sO0aehx+sL98ZgwN7dRhDTRyz9Oj/NejWbKrq9j3CqN5mP/mcAbTT2IsRVHzELwL73sOR93ycPJ+&#10;NnGzD6fomZwEoRiUYWRvw4/YZRJLjeB2L4NStbiAKj6plOBej0pWWmW3K9fEHTE7oH2WpOD8nZ/k&#10;HogfcaC+YSnJEBdhMy0o67CMZ3I8Lfdh0yGRivxJmXHBJsEhWYCrqcDlE1xiEktGGYyzfHc64Kol&#10;WPF+bO4JuoWTGBcfVn+HrgFRfwFLz6es8wXzwVNFI8V8ldVuH4Y1eT0yK/tqyW0kUhjv4v4PHfxu&#10;tco68c7gb+nxZVXG0RM2Poy2vHlGYNHuPcT0XmUTYHbOi5yeRf74CdKTTw2NePK6t3TTYXtjUu9K&#10;N6kDA41+FaLZPkwSfhqfROTF7RtY9ZtLPa4cn5dI/lcO7Jjxw0+Lz1fNdeLpwzksC1nZFuIHBAGz&#10;uvMOLL3Z7bnikvstWqLOAu4opGuRwyyp44UQc48iNA4C0cmG+kntv/LcsnUEmmPGHJFeM0muEGlF&#10;sQXUL27ZjfKYqU39WK38D2ewGzOSm81+AXk0zME8zH9jfogtMp6DIdNLZ8bgPOy0KASUQk9jYjCW&#10;7FdkbMEBkaMxbRoVUT24Us76FM8eEv/GStFb7kxFcgfb5wIfz9N/c1kUd7mWT3dkJGuCUjzuuC4l&#10;hTqHRDVhXfEmuoCcD3WTjyrvoa+Mgo20iaVmJ9e6ok5lRtm5jNb8J7S9fVoB24FwHqOVNJWBt4f+&#10;McQksSyCUtcEKnvFGZ1kCohcO2QoNPPfOTVIzm3NROMzZ1Hs71OqsbHu3cG6cjSGSre05Zfd+Toe&#10;AWZR4nH+W98nuSoFsnTusAy+fR99PDd2NIwarHAZf6QWjqsrMJVwlP1t6his9zmTd57yb3mMf9bE&#10;hKx54Qn5HzKZZvZBDoMQG+vmMWT87TEpWUlMGJLvIFOlYvasEHN3tBDLG70OBiGS67DpCyTCEwKq&#10;iVFaceZoZ2yTDOawFyxLxXeLQOLT8/HoPtbklVLwtQFxQmDgH3jpB8hz1vPCrLmRy4Vuip13Nz+Q&#10;8UekQKNNyaTdDqv/SjrGMSoUxqw5XV3rA9uor/40vKsbaTxG2/fbJBK88HvxLr5840tQNnQuZKCo&#10;3saPEJFVEAHPyDj3gxNupxZdzYkH1IGOWxTY4R9PIfkn6dPAh4BnqumKLGR9PFLDGtngUQarA8Pc&#10;BSdPc8Ds+7HPVCleqTmh7pMrlm95nP96HznpaUaSk8PKzJ89zn9rvEqvPSuuytj50T5+xZy6q//A&#10;H/v+yJu3zb+v3rNqm+5r+uY5aCQDl9iYUqNGiOss9z9AXgnd1/QtkJdjgi3WVeTtBEKYbyC3ww3k&#10;7RysXAe20w2VjesA2fvYV9l/GduYe+nlUwafQv6NcFGySiOQCbBhG++Xs34l1cMJ/ziBZ8jru+T6&#10;9cgJWuLyaWkEO+RhkSXPeoltHeCUD9Imdn63PianKtxZkwxWlKC0hLF6uWZdfml+h0+xBy3YyGUz&#10;kJ47k1nfVk7w/3efle+67fMCWevrlgkTG00Ggn+RbRIm6+2ap0ykkeaW5MSnp0TF/Yuu3glwORnq&#10;fBzH/RbylIkUe2Nobp/G75RkMG5Q3R4vYo+IBw2kknt1au6/fKoWLsRtQVuuN9JiCi5cp/8+JOoU&#10;Jkofe6ezgcOUxiTYbXEddLYpIgh0bREszG8Uq5RTJHbKDDnJqfOa8edllI+QMqmIm4SkaMyMhkY8&#10;MmFWRkMLEvdM4m2SJ1/QNj03VD4yqJNtzkawdWCxY1ymyIpo1thJnyOsLOB4W22530DWzQWJbYwj&#10;1W62RSlnNymMyjwpaO3xYvSw+Dc+JOwpTqTXTLrvxh4xIR2yWO7Gnihpj8HfqzUrSznw9Y96Hvdj&#10;g7eHtIZ8TMrWJp+JBLtEmmgyMYWBkrvzrKCHdXNk5C6AV7sZLTz7ts8189xlHXhuMd3vaRvvbtUT&#10;EHbc+TY8XcVag4RQ0yDfvs9YBY5GcthVXHJ9qpSJas3x9GkaPcE9AvJhYpjsGTFUKta7Nf+EbYxZ&#10;k8FhMxYvxft9HlGZWBQ3W4bvZm6kcrfy0Knf3E76WEK2eOlSO31NnWttuq36b9oGwrWbFxxBlx7n&#10;v8nhyTiSITTmSJfwed+Ox/nvHE8Kr8fDaHfdvM+u3hqJRwkFc3Jzi5BEZ0cyklPXUTX+ArO3/0Nr&#10;Cp/L5VnDoPFZkyd1d0IhSawXYphtxT/cVYfnJbnTlz04rxmJb6c82hVpOX1RiFa7+8kgVMpeW/M6&#10;bxIEXsQiySJb0Ak330UUfTmzFx59bXGmd8jQDIZw7rA6kr045chppdHFPiM7e88mto7YvYmHuNK2&#10;GXju2ax4Gz7FNO75C8wY3pXvkja+L4qeLw5GqAtwb64Ao//Hd2ErUqFMg2vO9hdFvXYrsKQtsYVP&#10;s+ZECc04yQtv+0xbB1eZsCm87/PUaar/ylNFbNM3ouKRB/L+adZsyKhLUT1Z7Ef3zpg+UVqI3h3X&#10;vJ1/braBrhPP7HCVnnrceaZ09ksc4ULHLOwHHKcorVDHR4lT8NFtIaiZmRStIyo/4P3uMBrRLYpU&#10;ZffW7gvbi9iZH3MKnzXvrkXTeUz/3YPzeO3eF53m8EfwFhkF3lOP898crxsKktPjGyJM4/V53BGn&#10;iq6lDcZbf24N2/5HgVAFYWhiuEVwFJOQh2vgBYyn++GnlSEfVdIZb5FDFGb0Z+nSoaDo3K1snTo7&#10;HqX9Rbh94ag0nZgaNuGbb7z7XHXmWlC0WCCPMzEhI0rSU6xKLfrHtrOMw99N8mC63A85yPiB0/Nu&#10;EogwIZKWTB57/zSUmVwE+qfQqOXnEIyjVDIPEN5H5fOfTojpyXRHRmxmilPKQorKnvf9GA+7CV2B&#10;8VCUtW2P89/8PlEdx73Uc3FekOJx/lvjwUFIW8ZzNM2RPO6IObw5ov2gSdhIaKW1Z6zK8dNx//im&#10;ZcGfZe2Mt0HGKzkL2tXvI94lDLu5syhnIc0mHxP92LRprq63UYXaQbKuz0ZfpdeeOCIGKrEZMAk0&#10;x3I+n0DhPc1VlkdY1DTp73ZohsIxN7/GT5fysHBKLbkqHcYkoPJdpinb1DDp7EXXlxtqVK2Cdx9n&#10;FU2W8i3P1H89Rwq880YsyBJb7ofQbZ8VB/WKujhsqtvIpSqs3M6l2nSm+oxy+URUw74qKI+YOO8B&#10;JXXpDeDTVPd0XoR7wMmJokMSDvvEpMblWYULZ7O8O14kisk0InzY1Ph0ZkM3DNK2EyUE6XuLFBgj&#10;Vk2GyOUOxfN/wYt0iWJ20mc31YYp3/Ku+2/tPoaZ94V8i/IVe9wRp2pAlHakWNnuvKGFglU5EhdY&#10;SN9sgizu/8ljKMhz7LA8g5wpEt1VUrzljfp8YtHOfee8UivIR98w0aEZym+VluSmqDdnTyPAZ+V7&#10;lOUlQi1p1PIHzUfSC8NjjtV5ZWfIOD6tYZEmmtpZ8QoiF6VhYWn+F9kg8zHZMuY09NJ908pEKS2o&#10;wLFmuMxWZ8djJpZCkWLkzBybkEmaynweapURuJZmfZV9N2HaJNwkdWOSpxPu424ynuzO0JeBonSd&#10;bTf791X+6foNxtOZ1TvhcX123n322+rBxOJc6ooo+OwWf6TUE5Mx8fgZEx8gq6Ip34URsZecdkNm&#10;+Xw6RTpt/LeoPik79CYyZDSm4skdVv8Va0YQYlL4Xb7ddTV1gOR7OTFoP5Ig5sTUFduP5bu27tNh&#10;9V+GTA2AtWBdlLRlGMNiEE0JGSYTDroJmbhEJTGpwvnsv/N+GybGc/Y0otcVJtJ3aafsQje5ZLzy&#10;mje6O66MEyF1ekg7+ZF6HFveAldTRP5Vc5lCCNj03myyvj9Y0dvK6ClcWijAsVu2me7jZ8LiqJcL&#10;rWs5geeVYWKmD4m3uCRkmzoy0nvGWdhaB8h8cqI6bxOgt+7QYfVfuXNkJbsWAH+SOGA7IUqPt9pD&#10;xQZY2x6rCVnsyLg08MyljpCR3DT48LvUTfc1L+mo+KLIet4nRic3Q8bX+yaNj67eJfNQObGV+qJg&#10;CpkWI8jKGV+ZBvFEO0Z5zDTfrBkSta/gN/p8j4lSJlKZv8fN0P1FhTFwYu7b8dt/5T6jjVazgrlT&#10;dezlaDOj/I221tU5OCNv59nBDf/Jt76dBUUPao9USOT5epz/eo7KTU2tiUQONfwN3czjzivDf2Al&#10;l948mVk5V4beawMMN78aUrXd1B0VyVOI5Kl3VMDssPqvnC831CleOfiRmG4P2+uKL3eVIWuGo9Uh&#10;S6O0CBgJoeaBHZbXbph/E4VPuYImhP2y4WgfT57C3DnNYhvfoXknsL1rbkJaU8jww9Pr6kEOE+Uo&#10;4MUVQGn4Wa+0ewx9/AP1adPA/DQMzor1iU7xUML9YkeKjG8hE44wRynqm5AxY6wrzCOwPFbpkWnB&#10;GLuEvB6+A2Roy6YWuu92lwVMQ1aO14xw8A73ne2/vM84/m2HEU3g+q5+ONQ61ZtxEA4qRTC28S3X&#10;+e6w+i9DntetHdk7rpY61Li8u05IM2AmVpCZ+AuJpwY0hc6TYFlF2hMlkh2GLHn4gl/gxnfvUxxm&#10;ppFJQtjMRdu4c3vyLjOBPk1hCPkr+463EFdpDvOOavg6T934RTt/UmF3i+C8m+LBlkxii5uwnnVF&#10;hNThQQNptXAE2eRRFPx80MyOkDFZ8QIk9YPfTXDhHXEjUCAj1zbIoNyW5bhfxqvtsPqvyYkVjwxe&#10;QzFbtPadi2Krs6+bID8eE+vO+L4aP2Xk78Evtt0hcORAEW/xz0/cH613QoESfE783ePKyCuRbhEr&#10;47+D0mpluNfKgiCJBO7TmMZS9yfliQz2pLgOq/9KnKKBVr2DCux72JH2dNVIgk8jozq7wt+o6ETO&#10;2xN74PQMeVZI4jr3u3PNWOjF6g6PUTKK+9fjO8jL5SMsCgWkkyiMAGspFqXKlR4bxIlAXC7XzBww&#10;ce6xjSXoLCYg6w7RtpFLiSuPmcY2MdiJYwLz8eWaZ93t8dMIQWujaG9Ybn1ikIG9nvPxA7JpPGmL&#10;MJ5vyxJMGs8npjzOfz2eqyXts1Jbn4paeNyRjihIJPspt0vKaEfaqAVPRqks7nA/FpkRGS/f9NyR&#10;x8rOkI/vLp/m2qlklJNQfnh8CxlfkBdFf5ceyiXcj5MltYjJEBbIBLVSf5mH+hIy1G8apIIXpaAR&#10;CrfIIhJ2hjAhI76zllbhMrSspIiO3/4rqYPkTGX9Ja+RcbVBJoJpgfhkoUTyZo8B2gO8sdj/pLTM&#10;kQWyB/PduSgs9hJpz8c4OV3Hz5o59C+0RaSns8o4DhzLTtskz1f7udPj2Upiefuxzz5dPoXEKNAH&#10;Es/LfD3Of3O8ehQVo9a9yOaHHnfczVWwqMyuZ1UqpOlGbMhySce22b/Roh1KY1u5KemejmCh8j/E&#10;+p6qke6MKzJ7KlZr3yDEsi4RurdeIZ0yaErTKzoiK1VNomNih8e6OMGyth7/tJvk6JI444+yVz/w&#10;YHF3x+qkdpSv5ftu4qQuHb2wUitb+gBQbAcZd7tczZkKJkwhOPhjZWc6ml1tTuomHcRVVRA4JZ8N&#10;Q3f1RWDa+u4uTgiy3Npdh9V/me7n1V68a7qvNStFuRYl06Kveek18+1sHiGvWsTp2C9qwunxIuoR&#10;sTmxO2yTCe3+M8za784140qY2H6yK2irhENxszvISHmnooqLor+3jSTDwYl5x8cYIsUv6u1LyNzS&#10;UP6R55pJL5mffpIB4dIpL19S2KqbHHikvC3lDEMV2fxsQ2qZ9FkDmL/mVKuOS6aYYknt2KwsFGrb&#10;zBUEta+YwNMAyl7wSHA9pbzuIe+QyWlz/jcRB3wBXQngXhaX9XCxN56ZF+cZiaK2A4NVEKbe2xcQ&#10;9S5DCW+0yl1WlJClpY7n8Tba7q8XaybA55xbVdmr6rB9GllolYs2TirXa4+X6nrdphDWzB1tt6AY&#10;euSmU5H+UmydCnKVQTTInCSzOFrPyDbh8RVkgrG8m/giqo3AXz9NkhcSxY9149n2mBOZ2ePE0Bn8&#10;BjK1zcSzx04Rqs48R/Mwbv3gqR9DQWFMz8drSgBushd6JDurEsCEzPy7eUfqzh/FwyjSl9d1wTYZ&#10;VuQH5dsw36y9ucM2kTp1ch1rxp+rK6Hbp2mC7zVzbrZbGoj0kFqSKCEdgNDY/T6TNodKnJD/5Gq2&#10;Dpm8LpeO43sAcl8zOWjKH4h5k9MWZHC3ZpIlXJvKCriRdsy6NpL4qaukaDB3SBMjByIhg730r11C&#10;Jg/Xep4cpxEpm5CVNZKbwVYowXDdDBplFh9SnUmoLA/I1sdCG1EuF0QRmCKupK6YcRY9zn/neFI8&#10;PB4oPkEe578eT1qGsyMIrWdQh1l53ElTIY9NuEsoeLi6EsTucj+lJ4GI2nPxSOmxGQudvNG1sbzJ&#10;tEgTmNSAzQ3JQaRtR0Kmzj6NlrlFTNw7yFp1d0Jgs6+y/zKm8BiaKzKNzTYn5xCU5MTwhMpX2naf&#10;rEEHeshylhy9hkyOg2unAAx/6YRFtklZi6DnXxjCCvkXLDUz5jmJRLzfQCbZyBtJEyAy3PunEWvF&#10;rqkH2075H8T0nG+Cd1hKzfWa0UfdrYr/ILusn3J1lvKiMAWynVrtMzncHP2gT3IolBl5DxmJb8sK&#10;+1R68YpOKsgqEYbSRSTa+hiOw2ND/o88p3vIZMmQkWA5ontYGrahdj6dFKbY1qadkRipbOLQVOCL&#10;L/aZqJcyC/PdykYyOiF8Pm3IsOtwls/HykvMeUMQWVX44GynU6VmYirSjlnrPq+2z5A2mSie2DP5&#10;R3q5/WWE/sRfb/eZGCQNULwoNrIzqQgSJWQUqCzMrzWzsVjgMe+ZVHG3ZixSEpHyXTVh7SSEDiQM&#10;D5TIhN6wjblUXj75SD7kFR2x3ayWercWxb1fkKAh+9Pz8erlq7fv1ozGNdMiKjK1fFos1ZAfcS11&#10;l6rHMkNenCqVmXifp+djQlY1kjfy6eIg139G0evx5ZrhJDOW93CPKJm/yOCAEk671Ym3+0wnGLiB&#10;0fmI5SmSZ1ZB5e0e6sPhUvmW8/Hdmtkm6UVJvA8SUn/MGWS0S6g2A1Uajuu3/fgSMnbOROfDtlUO&#10;okW/GjJufFs91Czd5+M7yHA/tD3P+nFg+R+4Pf34QdvUO9OaLB+XY/IB2fpYaCMIIZUQ5Vu/udV9&#10;zx7ex8vZ6kmUaQ8Uj/Nff1/NtuxlwJlW9pDH+a/Hk79V1FoZPMv3j/wIVcZt+ojjK8jThKnYbpED&#10;tnnXqejACF8wtVQO2ANzZ8gyRY31Z+4CKRNlsz0T24hMTdeRcrju2RGpTerbH+cDBtAtcxRa3DJ+&#10;qh8rPoBKqbCfwozvpR0CvlQxfNVbQTgsbnIiHaOmeKhQ0iqNQqwv3Lg4VxApMWP08q0CnjioNPCQ&#10;/YhyuPSiaf1LOo61IYnEsG2vdhebopgQRtfWfwa2KjMnwMLS+2rVJs7HEQakMPitSkESP1uWH4ZY&#10;uzscLxNb5qd7NvG/6LiQd0zqnYeLxAQ20K+qbUNDI+pv9snEBcDuNWUDz6Xv9iN9+N1qYWuWMTPz&#10;2KxclcwTyXC4vrecgppybdDd3rI7PiLP1GXUSbkikqR2pQ55WyJVaUHhA7oCC5W4WprjMPj9QqtE&#10;Zck0NivCHb6psXK3WU99m1dMScf0zaOWdp7wf6Sd+Y4cuZGHX6Wh/9s6rJE0DWuAGR2GgdnFYNcv&#10;UKouqQvu7mpUlUbjXey77/dLRgQZzJTEtA0YrRpmJslg3Bd1lSUqStmxSkMKmfgxqNyGwJcN4/CJ&#10;OrLMFfMv4+kyYv2U8HyY76F+mkMMLQLzrvPZYv0p0j8dBaCzxLMhYGOjY0X4pubcmbqkGoMJR3Qs&#10;DE/rE0f5KRdvmU/2Egy13H1SZN58N79LNypHRlCbIenfXYSpHEOhycqKS8SKWOejflxzgYhIjoqE&#10;moI7CFPxX/N8LaRdShYND7ukHptZXjpiBQUTIuc5jguvhJxhXx0GvSMjKNKOB2fWbAFOgJ0EGzQ5&#10;BUJtZoG75Zwalm+qGx6cWYZb6E/TBlt+MSnoMTybmZXKT/Mvzay2KaGNEu/InJdEaXxgAZL5MBH4&#10;iEYLPOPeIhwyxAFj1bNPw5rUvP5r50xWEfew+vA6DCNS532NlvRIboEkU7//dCAg5YFRoVu10LFz&#10;bm6AYObZQeKti/wrko8NnHXmNEysc1yRJGCG8zrIBkzNuK2+yZWTzBZG/qqqsOww1kE7RddFnXlm&#10;mD1qn32awaJBxZ5Vj1D5rATasIKl/pLqU1hWjbaVHY4q2FEXpTIcBkGdmRzVWNjKehMCKXhW/dNy&#10;CyZWIZPR41rVHVRnJoM1nAwygVecM0I0CtzoA9KLWaVYusazIKTJz0PrsXWHejCG25Sq17wWsjqz&#10;Y1m9yVS6X6ANOuZ4BwEAtEInOqRa8WYOzgxBw4zt0725wlKeKlGgDDPaJRkpvSW4Z7juZjO7nDZt&#10;h5QhaezTR9Gh7d4U3vLn/K8/TzzRdRQlhRQ3XfP89vOH/faX3f/8/dAUSsrccKqtxlQgSnIrksLa&#10;kRZN2XA2+MYh6hXcmcOgQbK/O3doqojW1TUJ7EzUtHoMa6wakDOYLu8ZUqwqqmNC3TPJxg4SsZYe&#10;j2BOVXd2LBycmS4zkTw4s7Zp3MenHUXnCi557FE7Wp0AYzPLbxa5haH9xp5TatTCsK4K88NYyy+4&#10;H89t7iVWVO+LaYru6sKQYaE7Bwsd3DPMvLprOOesTgnd4yDnFZBE5L0vMyV7YuXjckFlPaHUIM2L&#10;Tzw2RfGuX+bFp2cCKwnpGB7bc5L/8W6dmY0EwS4NN3pLDA/OTEzGLeyqtcTMVP/XiqO5YpISemN4&#10;bGYdjpvg1QqpM8MqAnlDYa/DWKHhjw9rYGxmNWCsuq08b0kKQ82Vxc1nVnA0yH3tzGge1W6bzyxF&#10;2xmzlK3k7sCSaO0QHx7cs4wB5wVz3CYwQpt9Y+tzqkoe9TCVB2eWaHX2iPeqo2dyfYhv+sxOsHHO&#10;RK2rzvN13O6kKm/hbfaPEt2beAjr9ef8r0nhZzhb4lxCI2yeX5RIOIZ0REWBEDrneg2yLiKIO/GL&#10;bli78Y0LzabhQZi2xxXvBtCmvmAO8kDRGJ6M9JhZStUij+xgRPy2Zqpjhc06jfTPo2WEQA4F/nsw&#10;5c5bes85TPVaok1SPgiH+bCr/XVn4GZEb1biqSLyoQ6GtKyflp3gtDkvUpe3LqSWCHuFbj45NuLT&#10;7l2LmUU/Qbpz9YMCgqYZgXv2xvCIlD74qIEzOhXUmXEhB5Od61S0IsRv6G+7RjY489TAyd7F7Zn9&#10;C7iTIxdONmauIlQ2uXOU6WKfcRnfXKeOK5UPJ/Sie2UoxjRqVGp8426Rq9fPAflhXeGHtktojgte&#10;ym6pS+6DBfQTcT6i9hZ5t1xugoVk70aDkLFplYoVr85CCdjUsZ8IFvjhk8khk7wYMjy5wsuNozlY&#10;Oq2CrMNzfFjprP7hWa4GUK0dcNZlgajJsHuSawKJT0uxLzm/th+5dtPZUoEcbEcpVmV0CMhYtzW5&#10;BBoqWQUxLY6bCHuB5yXzLkZJ4XNdgrJBgLXIiZekD1ZjOMZVxZa9jiQRRkhUqd4ZpdRd2FkzeQlK&#10;3wTPx3a7+GrsBzxxna5+uI4SK7GTVw4JOx+eFr7njGphP4hsJ68FWBCpc7xYC2RMCLc5kTxdshQY&#10;pU45hUQiVyp2S9zD5Qm5i4YXY0AGOG5k12ZT8WEan7viMO9UBQHRxdIXhYdpBZDhTK4E6jbbnFHE&#10;dsIuWwIydGvkpTDGioCnInfOh+ioZm1JYrfIFZe7MjfKfmK0pQL508bF7guilm7VkymlHgQNs38B&#10;Tw7KnI9C8UFA2D0lHDp0thj0kagtJ3sOV3P/h18Jqaaryh5oFwWex7RQRIkPjk1LV0bXcCng65Is&#10;ETCRsoUXRTWvzbRqEeA+KtId1HlmlG6VHOcExHUFypFqP0wiqeMqDS/JnkmjXJHhHFselnJAQ7tV&#10;m1fXTOqrjjREnL2XcdNLs44qrbwQEMavOqeM7xYl0uStsqOyYYnz13s7My2O3uTYIDkrmg3Kq7wi&#10;ZIK7mooAWzHxxJK/WPfTABkxX2K3MarESeNhMlhWYLKyPeP0kPLZmU25AhcQ2qKItOYUlR+UAOvT&#10;IjRWuHWpcAl9SDcs5mgclXOqSpx4snTlHDYg1K808jK6LmdcGp+zc5YOZrS4StpF+M9lleTwOheq&#10;RTYIPe/Mrh/CZN1o5Rll9CRVbWpDQGymNvqFUWYXti7jdcFHoQWieRGTs932ZzKAvWCe7oJad0F/&#10;f8z/FtMZYRxdeJWHFSzJH1vSXcTlXZoTWeQ8202hdkYSGBF48mHSKJB2acHlg9W0zxPlX7ZWpLnr&#10;YuRD6Ma7Bpa6gNEjDYh66y3pdKKLON0ufYLlvoJOiGC8coUXp5U1aYwPk1bqejaQ6DpepkVBYwWv&#10;ZpjjwLZ9Uv3jxEX+Hf7Sbx8hhQYecKWhJJype3wRlrpxpoRtyFZHbKUSbEkYi/8yP8tOxKIbBi0i&#10;jqMGybOMl0vT6lpEC++Sbk4+YZpWFyRaOFLZ5vy/PWA4nUrBRPzSJtElbJ95ogxLLqDzjsj5JX8s&#10;v1wOAOvHWxqRmo5hkbdPowljuUg83duRVin0LnwTWQJtLa9ycVoEpnE3qkgATsJvxL/3paIcA/ab&#10;pwUxTffDD0JQeMW0U01tgauS17KMl1wwmUhaCun1GRagkWk01EIhT6Ylz/B7cbeQsAkYtRjAFdeC&#10;UWhnFQHqyMWvPEreTRHUcotaIuPQtGB7XB2hVuLZoKMVseeBq3sgh9BOS3VP3W0seWhaDHn3iKjU&#10;TxHVhndRseT5oMgmylzztGp36iil1OoVZyuOGa8q6pimxT3kQMb91bXKAUzePOVbKOWEZKSDMm16&#10;NxiK7vjt/lgUQb2wrk5oI0QEet7VfR1UNF8KyIgt8e1+B7r50ewwUAw8+bYspLZGatvEYCiII81W&#10;wOJ4fRFLaAwL8OZ8HDG1J4mjsakAB4U7MIsW/qCYV6PqqgXo0CbME/n0BcLchs6FdGWVrJGMhG6V&#10;/ePYgSVFXFhEA4zu8TyXzYFab9YG4dHpwrkGW3XXsWnn8jniG0ubgns6XZOKQLrPyKZQhMz9qmtK&#10;0dW6VXab4vGnJTOAx5HOE1p/76Tal1AlsiINT6+fJLCVFTVJS3MV4EeVYra4qUVYwkBNfaD2TTl3&#10;GVr0Yy6KND1/gFw3SgKkYaTa7RbLYIjhYEaIUUzITCaOXTjgWguxKK/ARuLiN0/sSBEdywKkRxgc&#10;ZJyrk4zgDcD5MPvJXJ1oke8W+HcmFPlCus+hLBklbYUMS6eHk7g/W07bwYisyYojKOopKqvPFv+5&#10;1Uc0rwaQ1YfdzzaQpo5yQKbOrEUp7vtDIE6AwinaYzK2mXn9IQ7AmM4WSWpZMZSg03vXCS2jbv5V&#10;mAI3QrrqRsI+LcNaPCZE6JwW735nP3EglvdE/Mev6RzCYvQYM9q4poD+t2lOlDTXB0k67AKTdPMz&#10;u4uMRCA9jsKv2JudC9Kpq82AgB2T8GZ1WSq4h4HndCwYQZY8M7RP3apqB1rfdEzhjklHo4VB4Omr&#10;XTnnBBVbLXtOaKJmav5Z8KugSSyIp321627tRuFydRFRi8ekxSFdS+vg47G8oHYQal/BgJs3aVmn&#10;lPFGljUL4lqWrvsGyp7lGYoj2pUCY+dZYYsJr6yUZk7+g9MnVf2dmxY+4aRNlopqzYsOkikyi0O6&#10;crpGoHumQz/0p/xvoWO6KNMAcDp3+REL62dX/lSeyd/x3G1iwlyrlQwz8BPzcfogJlt3gUiD2eg/&#10;6o77/f2IsAy/UJHsprNmhb7Ssrb0tLKZbAZ/anE/lVJlfORmHA29qcAui+TmfDDDZK8t7WdxzopN&#10;0gSzmdXgIZqt+vs1CIM6wjwFwHRq/ApOLM2JcHDOS80BPsr0Wd3XYp+FocNjmjlxebnmwWmoandp&#10;nw7jchLopa4kIQ7JhrV3/Cn/6097HJFKDsJ7/dNL+1FZuWNGrMrZEhbMU98PtJylPMaMuWlkOitD&#10;fWk/S3Oi1DvLl1WabTO0I3eU6Drbbs5mkJ4Ua+bkaOzE1figeP5inxyqAQFyV2FPc25wVXdODPOP&#10;5h36M3Dy3bktQqXOQ99YbMevLAKrF5mfBuvyCdGsKb/SBUMhlLgWIxlTzUlw/2BXe9UOvuQ83czM&#10;O8u/CpZCeSHT4RTZXdAAjjgf5m67T0SGS2bMNIw2g2qeJf8qc6r7mh1wfdNP/9uDUK1rnOvmRBI4&#10;j8EnIG7fIFU7CEPvOmk3b3Jt+ArJ3H5WcE5oIg3AgEDyRVfP2LwJO7R+EUOSGUbnSgaRJf7X7rOZ&#10;E6d2Fy6GgkMbgEaeupzJJ5h5nHQcs9VFjcVn91VJBh356VXCbp7OMxmu4KsNTsF2EhPHBozBYECB&#10;SM0gF6oV2TAGw/omLsn+qtEKprlobXYIdImNjNNEhQ2GpaowG/xsaKKKkthnpSYiMGbqju2zUjDU&#10;rQ4Q7ZzQgUsbSL14LGJO/LdGh7ix8eYO77NhKarqzMoH/jqr8lCDta7dFv5hl75crsd3FufM+An/&#10;danI3aU0/rN3/Cn/axIb3dR2RWmmTFDg8R38lH1g+EmbXVUPNDBsJPYTEgeyJ72Ru6TQWXhy6NyQ&#10;OS4g1YyrUGoczcSiijJF+6bOEdvgCszgK1rPIh02+PmMo0n7bFgH1ihOzxYIDZGiZpnHZGif7Zvk&#10;PHXxgso/8dL1MYxmMPSosTmbN2eKKiqQm3dzVanlvBiXaJcFezI08y/jcQ3PhtS6fdY5AazlQsVh&#10;19VSx0ltwb8058yCAxkt4kbYArtw+qzPiRfLXSHc2WitJMdgW/eJOOyK9JvP4ihXalJDSO1gmOtD&#10;c7Zvyn+R8LYdlLcl7bPBPvVBixztfIL510xm1TcdfA2tLAxWKquDQ/tE1jhHxkzpIiwN0517zBo+&#10;hJ9OnSlH8baxOeae38aUmTt+Ueud0yp3M9zhGZr5l/Fo9mlq09yx25iDZLQroajBocZPAr+odnSe&#10;Jf8qc9YepbKAdCNX81nF50xOEn9QCVgzyM5cZqmcj+j+EmyzFMKBaXfjocmh5Lqc86f8b1kbNrrl&#10;DCw/vbQfPI3OxnDokeTVLpn8Lr9JEpOaBNBEFITNvZUGPjKGxyW/PG4u3eEppkg7WWAje+kdVKmc&#10;4rQoRS8iIEpM3oGSt5d/FQDRNNzzcZT50uWg4Bv3ahmmVcJkmrZxNb9Etys+4SF6JPrv9oZSYbMn&#10;EJXeQ0j4f/uE6urZ5T5e/HKLOLO0VeSVx8iVH5g9MI2rmcvS+9xx+I6DNxY022fGPG6stDtuwQKi&#10;+W5z+lP+txwDmOx2O6p4TYvxp5b20/jWuCzL7qt3hJEz2OkOd1o+uMaLpaL4FTytYSFkjXQ9hWXO&#10;m7JH6jpqR4ssDcND5VCixxKtL+2zUXupxlTyRcNCGt5NklrnOWts8CnvaJx3N6YgPWwVu2/mbAcx&#10;RTt9ruqQNcY1w5WlfTaiD/luVoOfZ6NbkSSni/KaBTX2MO0qavg0z5J/GflXbYVMd7uzw+ck6uke&#10;QiSSirHbOfHGuJeCla+gQ5iKy6h5sAiby7+Km7xoib4eTEv3/4hFjJ/mJazNLBfwpetDdKnMO3OI&#10;o0bnKZu1UqFcLfgMy/zLGavfzYAJiGKa5cQU/Ohcur7NRu2CdejKFcA+hEHSGg1C+FPAinRgk9ZY&#10;5gQzi3s25uR5f3OdlSzHl9u6M0MYavXPzi3WRoOklEVdwEb32VAK+kaf1lKVRPhTF/9sXAWY14bS&#10;Q7BF03eGSjsPSa+GGDD5APYEWwiX+rF2sLVH1ctunPNVm57i+e6eWvQqoyKcN0LvZjmVS+N1XiOW&#10;qxKI4iNva/NRDCjPKMCLovhgOxirearoYAnezeDq0qxQiFZphKdWe1R88kHe8af8rz09xWIFYrqc&#10;6Dag/PASCba7mZqCNAsmE4ZcmOlzZJPnW+9rwIVsWruGYLaXpQkRbOa0JBDWqYY17EduI+pdC70q&#10;rH8Ek0oy5tCEVW34EedWuX3ISRqSMn2SljydAoAtZ4EUVUKs8IerTLLwCTxHZlD7hFWFQkCBd+0O&#10;q75Hnhe9duz0MhDzgeNFMXVNiYXfiSY1arlKk8K74J/MExmHrso6vi+abrULbvRiGAxrzoOhjcOe&#10;X0WmWJ4l/3KpEOlA5Jg940a0BienpJ2iZ2I20ecjD6KK+yAh2Am8Q0gi/doMGgoiXnY5OQxZgqeu&#10;EejmJG3aSkdwDdgFgWNzghxmwuIctfsYHVF0z4VtBcW178JKQNdMA5oi677FQugZmvmXwZaMQKus&#10;goZmGaV8toCPzvNdWgdRcFWviBsQ7lEYcXROnISexorAtVvQfZ+oo4SiymfhWUVFikE0OkuVhN9Y&#10;kGwItkgtL/eBq6nNUoNDuoXCyIZKJeMlMScuCd8nWV8rrFMlFphNRjc9ji/NWTOX8cxjAadB/ScD&#10;Ar7wQmVj+wSHTDOjySTKX/oskDXftdpIZm0GLPfL0El+s7SOsTlr7jcZTXhJ0pywW9NAcct0JQZ0&#10;VHN+RdB9zU0tTZI6yITGkuaUxVOkJNqnZffHeSqfvsAWD9OaQtBJzNhncb3nS0fJAsdLPeGtTIJO&#10;m8EqMJ1O6bUrfFOkv8LTy2dBohJt8K2Q5EzVpA0SW0hAIPOLxG0bhBlPg7PzdF5fuAETeO6t+mBT&#10;SVNo2p/yv/a0erEWDY4edHbTADP4U0v8RoF543Fct2E5BbEfrCkHk1aftCXKuECWsh8KCFbE3sjB&#10;w3Nhb0LLiSZoRk9N/zSodIOsE3LhFD2zbJCslmlB34Ohkv8LfslfGH4Ch4r/NRiSE28sFvZLTkcH&#10;8UUYYsgZR5p4U+Ir6BruS6fnidXUOYAVGrdKCwL++GxstjxL/lXWqSb0pniSRKDr7Bv+yUl6xIqc&#10;RrsoI+YES01woWNYdG4Gw8U5p7ufCvTx3+cb4JXDbIwOGWtFfDGnMqztDPCaBFTzLPmX7bPWvMG8&#10;OyuprbQDV7JtD+a6txHHuVL0R+UhHXCiK9tLanQSflJRiS4yAQEO3V15ID+UOYMx0kx6z2CbMQ7x&#10;h0u5fJBT/Q5+phpNiqV9V/7NJRgSkFPIWJoBXh8aW7S4QsqC6GgaVLpzQl684l7UwYvktw/DEG4l&#10;ljB9FtGWVU+RtftddIN5Ql7a7fltpaovHsq2Uw2I8QVdxBHWqUPF/xacUpjWrcBXVCWOwBD8ARWm&#10;/ZDPB9W2MOQOFwwQG2RveT/UEloJJBV9a7I+iUJ4zy2J5YyHFE1ghpc5OaZSE+H0hpZNimQZhDt8&#10;RUfqoEI1YgRs8LZ+W9bIp+1HqOz6ERgikBVMEE4AdV2r1fCsqYF3GcQnkHWzHyER86hNysUiFubd&#10;UNSny6s1F21UQtj6Q/63IAT3iSlWpIfJkIj7b/2hJZpCaZBELO/oDvZ2LwyS8Wn8DtpL8SJ8C8jZ&#10;opnggxmrLeE46CdSZlOPWIOAr9D/lu3QCwC/gMlQMeru6eX9qPdHIVg2lnOKELpIsTL4ks2mvSJS&#10;PVef2uZxCUY+Mi6WsifagSaCgoThieVE/KOO20yGtWpHW0MSeVP5l4EFuEnETjjR3QAlB6Ds4+Ux&#10;ZICr6YDGoJmn6E5AUXyThnhmXE3xh/yvrQtmGB0Xau6EP5Tn8VcITLjaZkAP+FD4hNY/bQUfU0bM&#10;56SvmOrlBzkTT8sTyltYPop6332Ukn7nHKTgJLImiZYXjU+Bi0PQm273NFckfK7HX4eMwwJ3t3uM&#10;wSPHQH9qeTvfXDIUZsk3HEdi5ljdaK8FMV+gsS3iwvKMdBIyhjnDaMQ+tFCoG4GUyAujuinVdUzK&#10;U+RfDpb5ixVF6hin+bX5vuLLvj2cdkWVeticbyZvp/7x6+lsHv7T+a+7w516xZ4Ot/vr9/vb2+nH&#10;9mZ3t3tze7z4fXP7+tFmu93dnz1bKz15e3/xBRfppJdsNw+vH3283Zwf6Rv3B32tiI3j6fx2c7op&#10;X5veLxu52593x7LA23uW9OXhdHV6+O3401/0rw+H63/+drw4nm/fHFgFXHJzv705HF8/2p6P+sD0&#10;/JfTw09/edhvr/j/xR93t/cn/ev1o5vz+eHq8eOTtrI5/enwsLtn9OPheLc58/P46fH1cfNlf//p&#10;7vYxDpkXj3nr/Pm4e2QfuRv6xt3m+I/PD5fbwx2A3X/Y3+7P/5w+Bwy0qPvff9tvtSH92P7n7+xn&#10;f41yx2buN3e7148Y1qwXMoCvd6ctu/vrb/99sd8e7rVFf618BKzYb389bP9xurg/vLnZ3H/a/Xx6&#10;2G3PiOkJIPlxbSmv4MPt/sEPWf+2vTLp98F1+Phxv929PWw/34ENBWbHHce9P9yfbvYPp0cXx6vd&#10;3Ycd+zv+7Rola3s6b87skV3tdvcTVuz+OE/Yt7niXxefj/vXj/732auf6STw7JfLNz88eXNJ0P/d&#10;5c9EHC9fPnlHoAFvwZunb/5Pbz99fvX5tGP/m9u3D3tbO/91tvq7/fZ4OB0+nv/EwTwuC/fjZuFP&#10;nzy+2+wn+MJSWchEDb40/pNAM9HBcftfQHdC4tP5uDtvIaLN1UcQ2/47D8fABO4KYQFfyHzx4ct/&#10;HK4Bw+bz+TAB4Y+Px4nmWNjFH1DPZEpInqF0wp2n6QSeLYNqcSiJtmUYVifdWZi/ufKPPEBcIuIL&#10;/QPIs95pks3vALo86o90ZCmSa+iUb5b/4oBozwi79d2rd6+eX5LO9I4zevv28uf3b55fvnhP+drb&#10;P7998+btUz+jm/319e5eaPbvH9F0Cok1HT99CMb0fvqfAaThS4+FKnUZfrz6mOBa0A7r4/mTX579&#10;ePkeJ9zl8/fPf7gklv3qEt/sL+hkOB3fvs9b+nV/v/v3txQM89t7ww6UKVhOsNnb5mrimhe3+7vX&#10;jzB+7aHN1c1uc/3u/nrCnvNmf1v+3YBCy6+g4Lj9oCfELXx3+ieYy3NfHj5dffkEHfDkp+Pm4Wa/&#10;fbs5b9rf01NXu2eHm8Pt9e740/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s&#10;rfzn2gAAAAMBAAAPAAAAZHJzL2Rvd25yZXYueG1sTI9BS8NAEIXvgv9hmYI3u0lLRNJsSinqqQi2&#10;gnibJtMkNDsbstsk/feOXuxlHsMb3vsmW0+2VQP1vnFsIJ5HoIgLVzZcGfg8vD4+g/IBucTWMRm4&#10;kod1fn+XYVq6kT9o2IdKSQj7FA3UIXSp1r6oyaKfu45YvJPrLQZZ+0qXPY4Sblu9iKInbbFhaaix&#10;o21NxXl/sQbeRhw3y/hl2J1P2+v3IXn/2sVkzMNs2qxABZrC/zH84gs65MJ0dBcuvWoNyCPhb4qX&#10;LGNQR9FFAjrP9C17/gMAAP//AwBQSwMECgAAAAAAAAAhAPJot/fiAgAA4gIAABQAAABkcnMvbWVk&#10;aWEvaW1hZ2UxLnBuZ4lQTkcNChoKAAAADUlIRFIAAAAZAAAAIQgGAAAALMAAowAAAAFzUkdCAK7O&#10;HOkAAAAJcEhZcwAAFxIAABcSAWef0lIAAAKHSURBVEgNrZa/axRBFMezMSEhQYkIgsj5Aw0IBk1h&#10;kxCLgD9qO/8JBSstFIQUWlhFCxFRMYUhoBhInSZoEWxiFUVERdQi/uDEQBQ9P9/NXDYzOzO7e9yD&#10;z828933z3u7e3OwlHRFrNBp9yDvgCBw3HGJchgXDS8avSZKsMlYzGgzDDPyEmElX3nDpDiT3wDn4&#10;AlXsM8la1xNtRsI+eAJr0Ippndbv9TZC6INZaIc9pYi+T9sIXoFW78C9MNW5bHUgMASf3EzH/4H/&#10;DB6aUX7MVG8obcSkFx5EslfRbsJu6IJOM8q/BdJDdh+ht4OPGvwCn+m2L1q37TjSIfSYVbemJqcg&#10;ZI8Rup26lisdtKNCdrKTFaPWKtuZ5Jf8xw7ZntEn7ajljarJiBXKnDrTV5kbnemYUb7PRtTkmE8h&#10;tgJrAc0NK0/5PkubLPoUYjXYGtDc8DYCe9yg8bt1J1Mhkfh4QHPDyutyg8ava3ftgo+BrbFM/EBg&#10;cRqWDsoL2Ws10al7N5RBfA706HKmuNEZgvYi0UrkswyPclWywBJTbVPtou+wHfTyOg9HIWbXU5Em&#10;g/AheC2ZoF+w8kInRJa5PvvGMKgvXvYWptNZ/EPHtx5d/hj3r5sj/H5DouNOWFy/gLZ86uA8sdGg&#10;OSE4BkXv9DJX8JukCdjSrG2NCNfKVCnI0cHabxXe7CDqPfG8oEhMXlKNzTW9c5JOQyuP7R3rYqd6&#10;1o9EvQFvQxWrk3wmq1JixoIBmC/ZRW/GCyXK5lNYeBjeFDT6iz6RX10hQoFxWIk0uorm36oV+uhs&#10;uwT/PI3utaWBLoZC2gh3nCb6kz1Q5WILcynYD1OmUfsbNK+ABvvhBhxsxsqM/wH9+DBpvseTHQAA&#10;AABJRU5ErkJgglBLAQItABQABgAIAAAAIQCxgme2CgEAABMCAAATAAAAAAAAAAAAAAAAAAAAAABb&#10;Q29udGVudF9UeXBlc10ueG1sUEsBAi0AFAAGAAgAAAAhADj9If/WAAAAlAEAAAsAAAAAAAAAAAAA&#10;AAAAOwEAAF9yZWxzLy5yZWxzUEsBAi0AFAAGAAgAAAAhAJDK44d63QAA9ukEAA4AAAAAAAAAAAAA&#10;AAAAOgIAAGRycy9lMm9Eb2MueG1sUEsBAi0AFAAGAAgAAAAhAKomDr68AAAAIQEAABkAAAAAAAAA&#10;AAAAAAAA4N8AAGRycy9fcmVscy9lMm9Eb2MueG1sLnJlbHNQSwECLQAUAAYACAAAACEAbK3859oA&#10;AAADAQAADwAAAAAAAAAAAAAAAADT4AAAZHJzL2Rvd25yZXYueG1sUEsBAi0ACgAAAAAAAAAhAPJo&#10;t/fiAgAA4gIAABQAAAAAAAAAAAAAAAAA2uEAAGRycy9tZWRpYS9pbWFnZTEucG5nUEsFBgAAAAAG&#10;AAYAfAEAAO7kAAAAAA==&#10;">
                      <v:shape id="Freeform: Shape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3" o:title="GPS icon"/>
                        <v:path arrowok="t"/>
                      </v:shape>
                      <w10:wrap anchorx="page"/>
                      <w10:anchorlock/>
                    </v:group>
                  </w:pict>
                </mc:Fallback>
              </mc:AlternateContent>
            </w:r>
          </w:p>
        </w:tc>
        <w:tc>
          <w:tcPr>
            <w:tcW w:w="2312" w:type="dxa"/>
            <w:vAlign w:val="center"/>
          </w:tcPr>
          <w:p w:rsidR="003D1B71" w:rsidRPr="00380FD1" w:rsidRDefault="00BD32DE" w:rsidP="00380FD1">
            <w:pPr>
              <w:pStyle w:val="Information"/>
            </w:pPr>
            <w:sdt>
              <w:sdtPr>
                <w:id w:val="1645700282"/>
                <w:placeholder>
                  <w:docPart w:val="9C71A33B57394DA78B86C0AB60A9D8DB"/>
                </w:placeholder>
                <w:temporary/>
                <w:showingPlcHdr/>
                <w15:appearance w15:val="hidden"/>
              </w:sdtPr>
              <w:sdtEndPr/>
              <w:sdtContent>
                <w:r w:rsidR="003D1B71" w:rsidRPr="00380FD1">
                  <w:t>[Your Address]</w:t>
                </w:r>
              </w:sdtContent>
            </w:sdt>
          </w:p>
          <w:p w:rsidR="003D1B71" w:rsidRPr="00380FD1" w:rsidRDefault="00BD32DE" w:rsidP="00380FD1">
            <w:pPr>
              <w:pStyle w:val="Information"/>
            </w:pPr>
            <w:sdt>
              <w:sdtPr>
                <w:id w:val="-798381348"/>
                <w:placeholder>
                  <w:docPart w:val="8D0E512EFCCC47F7BC049624CEE4C01F"/>
                </w:placeholder>
                <w:temporary/>
                <w:showingPlcHdr/>
                <w15:appearance w15:val="hidden"/>
              </w:sdtPr>
              <w:sdtEndPr/>
              <w:sdtContent>
                <w:r w:rsidR="003D1B71" w:rsidRPr="00380FD1">
                  <w:t>[City, ST ZIP Code]</w:t>
                </w:r>
              </w:sdtContent>
            </w:sdt>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bookmarkEnd w:id="0"/>
      <w:tr w:rsidR="003D1B71" w:rsidTr="003D1B71">
        <w:trPr>
          <w:trHeight w:val="183"/>
        </w:trPr>
        <w:tc>
          <w:tcPr>
            <w:tcW w:w="720" w:type="dxa"/>
          </w:tcPr>
          <w:p w:rsidR="003D1B71" w:rsidRPr="00376291" w:rsidRDefault="003D1B71" w:rsidP="00222466">
            <w:pPr>
              <w:pStyle w:val="NoSpacing"/>
              <w:rPr>
                <w:rFonts w:ascii="Calibri" w:hAnsi="Calibri" w:cs="Calibri"/>
                <w:color w:val="666666"/>
              </w:rPr>
            </w:pPr>
          </w:p>
        </w:tc>
        <w:tc>
          <w:tcPr>
            <w:tcW w:w="2942" w:type="dxa"/>
            <w:gridSpan w:val="2"/>
            <w:vAlign w:val="center"/>
          </w:tcPr>
          <w:p w:rsidR="003D1B71" w:rsidRPr="00376291" w:rsidRDefault="003D1B71" w:rsidP="00222466">
            <w:pPr>
              <w:pStyle w:val="NoSpacing"/>
              <w:rPr>
                <w:rFonts w:ascii="Calibri" w:hAnsi="Calibri" w:cs="Calibri"/>
                <w:color w:val="666666"/>
              </w:rPr>
            </w:pP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624"/>
        </w:trPr>
        <w:tc>
          <w:tcPr>
            <w:tcW w:w="720" w:type="dxa"/>
          </w:tcPr>
          <w:p w:rsidR="003D1B71" w:rsidRDefault="003D1B71" w:rsidP="006D79A8">
            <w:pPr>
              <w:pStyle w:val="Information"/>
              <w:jc w:val="center"/>
              <w:rPr>
                <w:noProof/>
              </w:rPr>
            </w:pPr>
          </w:p>
        </w:tc>
        <w:tc>
          <w:tcPr>
            <w:tcW w:w="630" w:type="dxa"/>
            <w:tcMar>
              <w:left w:w="0" w:type="dxa"/>
              <w:right w:w="0" w:type="dxa"/>
            </w:tcMar>
            <w:vAlign w:val="center"/>
          </w:tcPr>
          <w:p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57ACA9A0" wp14:editId="15F44209">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E9AC97B" id="Group 22" o:spid="_x0000_s1026" alt="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Tt/9TUAABENAQAOAAAAZHJzL2Uyb0RvYy54bWyknVtvY0mOoN8X2P9g&#10;+HEBd+rcjxKVNejKS2OA3tnCziww86iSlWmjbcuQXZXV0+j/vh/jckSGlClGd2Om0vY5jDhkkAze&#10;gvHDv/z++HD12+7wcr9/enfd/GF1fbV72u5v75++vLv+f//x6Wa+vnp53Tzdbh72T7t313/dvVz/&#10;y4//83/88PX57a7d3+0fbneHKwZ5enn79fnd9d3r6/PbN29etne7x83LH/bPuyceft4fHjev/Hr4&#10;8ub2sPnK6I8Pb9rVanzzdX+4fT7st7uXF/76IT68/jGM//nzbvv6fz5/ftm9Xj28u+bbXsN/D+G/&#10;v8h/3/z4w+btl8Pm+e5+mz5j8w98xePm/olJl6E+bF43V78e7k+GerzfHvYv+8+vf9juH9/sP3++&#10;3+4CDmDTrAps/nTY//occPny9uuX54VMkLag0z887Pbffvv5cHV/++66ba+vnjaPrFGY9kp+v929&#10;bCHW8x1rd3W/3T8Jvb4+f3kL2J8Oz//+/PMh/eFL/E1I8Pvnw6P8C3JXvwdK/3Wh9O7316stf+y6&#10;aW5Zjy2P+LmZh7gS2zuW6wRqe/fxu3Bv8qRv5NuWT/n6DE+9HMn28s+R7d/vNs+7sBovgn8iWzN2&#10;mW6fDrudcOrbq/DqVTO2gSdA+s8vr0ISQT9wxd8+fWp/Gj5+6m8+8dNNv/qpv/npY7+++dR288d2&#10;+vS+7ca/C3Qzvt0edptX5OtfbzOHNqMPlSQrwlv9m8CjYan/tp7bdTt/6G8+9B+6m349/nQzr5r1&#10;zcd5WM/r9sN6Hj78XVYEyvLN+d+ABTRO+AsrhB+FDwS9l+c/77d/ebl62r+/2zx92f3x5RkBRC2E&#10;oczL8stLAvvHGWZZ+M3b7a8vr3/a7QPnbX7jS6Nk3ybKf7lNzA0TP73cv+7+E+77/PiAsP+vN1dT&#10;36zX89XXq3ZopnnOaqGE+S8N0/b9sBqnqzsB6sfVt4D+s9ETzeM0Dpcn0jBtP7Zt016eCIFdMJr7&#10;cZq6yxNpmLafx/XkwAiOP07UzI2HdBqGicCov4xRryaanKTTMJBunqf15YkGPZGTGTSMmxlGNdHY&#10;zmO/vrxGGqbt+mGe58sYTXqibt200+WJNEzbIQqtg+vY4BdmGKehA+aiHGmYtptAyTHRWk+0nhtg&#10;Lk6kYdpuzUTDZdI1WszHvp97x0wGCOXdNYMDp0YL+tiOkOIyUgYIhphYXQdWWtS9rNdoIDfvNVrY&#10;B8TJo4kMUNs1K1GUl5WrFvcB9mtWDgJqoLZDpDxar9ECP67WqHzHVBoImRp7FwdqkR871JhnKg3k&#10;lqpGC/24Gqa1ZyoN5Gd2LfZjw1p5mF0DgRUEdOxQjRb8Ye7nzjOVBmKtpr5zTCVm7KIAh3E9rB1T&#10;GSC3CLdaWwxD3w2eqTQQzD53HgKK9b9g1Y7NvHJsVBZoNTbT1FwW4VZrixaQyWGJWaDV3DWNZ62M&#10;4I89HuRlEW4N0Goc17PDdGmN4Av9PNaYBmrWq74ZPAS0gt+x+Tiw0kDNup0w/R1rZQR/WK9mDwE1&#10;EJtBO7aetTKCj1qaPVgZoNVqxtB0YGUEH73eeabSQJjAwwoRubhfdVpbtGyNHsVkgJr1MHedZyoj&#10;+K2os8ts0Wkgvq6B3R1YGW2B39s4RLjTQDD7CL87pjLawilXnQZyy1WnBR9JxBJ0ENAAoWy71mHG&#10;dEbw8ahaz1QWCCsLabzMgVrwW4gxOTaRTgM163HA+nFMpQUfM6FtHdqi00C45VO3dohwZwR/WA0r&#10;DwEN0KrtV6NnKi34LYYgFt1FR6QzQKuhQ3deJmBvtMXYtG1/eSoLtBpXxHccU2nB9274vQHybvi9&#10;FnwI6FK3Fmg1rLuVQ656Lfis76pzcKAFWrE1Tg626I3gr9GBDrYogIZ+4AMvinBvBB+LyRNSskDr&#10;Bm3hwcoIPm6jxzjrDdA89yvc2stYGcF3qtveAHnVba8Fv+k6zyZsYdgM1i4G1HK/HtgLLqqKXoM0&#10;iGKDT3uReoNWFU6ULEy7blxKadBCLxuwI7JkYbqm64G6jJNWFP1qPXhm0jBNj2x4giOD1hNd33qc&#10;YAPDTH0/edZJqwnvTBoGQwQfxCFPg9YSA3kFD/U0DHZcSxjGsU5G3ttx9ITmBgM0t93KExkZtLyL&#10;PDn0uYHBuxxnz947aB0xETz0zKRhmqlpcDEd5NMCHwJLl5XEoGGacWpdojtqJTGsCMNfnsnAkO1q&#10;XTHUUSsJJINEyUXFZ2BEbl1hYZJsx0gFOzxa+fJMGgatx0wO0ZVM3zEmAvN5cNIwzTCITF3miFEL&#10;fIvi8+CkYZoBtexRfKMR+KnxxJ8tTE+GBcV8UZmPRt57LAnHOlmYcZpXHuppHTGNHqdj1CBNDz94&#10;nI5Ri3s3e0LPBqTBOyQV66CdkXYxPC6zuAEhJIQde3miSSsIOPzyPAaCfb1deYzlSasHh2I17zfd&#10;CpvIsQNOWsx92GgIt+01aSH38YEBwa9ribw7lkfL+DxA6Yt8MGmQpoHhXBMZtdD0HrdpsjDjMHti&#10;BJMRcZ8pbmG8pvikZXy9ateYa5fJp4HI3buESKsFHCbW1jGRAWJpHbGwScs4JR3ydZcx0kDNihy0&#10;I8BHScRx60MLu4x+A9SwjXmqJWatGaZu6DysZ4BQD71He89a1iciYZ7EjQFyz6T1g5t6GqhBPXhY&#10;b9bSToqcaPtljjBAa4TdwxBa2OcOdvVMZID6ybNTzFo/zMNAstaBkQYideBRebOWdK96MEBO9TBr&#10;ScfMRXAdsUoDNYyysBdNrtmI+oj55AkrG6gRKIcmWmv9gOOD4DpwMlAoFU8CZa31A/NMnSc3bqDW&#10;OHMOo2ut9UODTys2x0X1aqAIzXmqQNZG1L0cYaCcHLHW+qFp1wMOkwMnDdWhIDzU07Iu8Z4Rml+m&#10;nobCGPAk4Nda2Jt+hUntWScNRQUq+uuiPK21imj6GRfLQz0N1SNPHuoZHTFhvVOhcpl6BoqIjyf1&#10;tDZKYo2H5VHlBqrtO2K8l+nXUCR5NCPaFFm/iFYBNuF4O0jYrLSmaEkvov4u09CC4TXNmAUXOQM7&#10;ymBG1tQT6i3A2Hs9gb1mpfVF20yrybNkFqxbUwriIqMWfgKCI5WlHjJqsJ6IqicagZmjydiOxKgc&#10;smzBKBAaPeEcwqhmMmrOPHkAC0YNDqXUHgbRWgBjk1CQixs1WI/T4onHNiutCEjG9ysf62uwDsb3&#10;yZlWIHAjq+bCTINR10Vtl4OMtsySSA3zObjRgHWoK8+2TJBBM0gHg3gqACwY7OEKzTa21JKQqU+D&#10;GDByEJjIHjIaDdITa/VYUY2p0ZwGjBsP6zdaFVD7vfZV4xkwymtc0WBsNL1mw2paY61c3mIM2BoX&#10;qHVxo9EgBHf5Ss9kGow9gHoKFx21LpCTCtStembTYGiveeIjL+9ojVYGFbNpMDKXZAtcuGltwGwt&#10;hZQe3DQYJYANJcAO3Gz5JZtM0zpqowhhKN6SYgwypp7ZjBrp1/iwDrOxMdWeJEPYaTyUtEWY5Fl7&#10;T/YAbAxu0TO4zCVFHebQTRy3uCxuFozSoGbt8DKbohQT6W5dsxkFhF3c+7jEqBKyZS73mZVSlIRJ&#10;MCE9tnFrlAIqkrMrHkpqMMlSTj7cjFKYZipNPWqy1WCgNhDl9UiAUQrTRHxu9OCmwZhtZr/3zGaU&#10;Au4CyWXPbBqM0kwit45AGDFAtdwcs8Hp8mguA5ZOkDlwM/WZqJ+JhNhlcTNQbT/gCnm2N1OhKSXW&#10;s2fVDFRLom8ePLJtajQJtqx8ZLSGDGaMpw6ceIRaNIjBCVQPGTUUHEJWzaP/TXHnSNjTE3PBF1Gf&#10;6D4iwDcpsHHVQX0PZhoKO3eQ5PZl7W9qNYHhRKRnMqNEkBhX3SrJUoVZv15LWZSD9TVUK8diXLuo&#10;qdfsKUbzkdGoEOpkff68qdjsGybzYGag8IOIA3j2GVOzieW/9pwWaAwUUQCsag/rm6pNqNi5GMRA&#10;tdQTrQG7zI2mbpMFk53wMoMYqFYMXU+5HUlHzY1ygsy1ZhoKMhIFcJFR64KeRgErz4ZmKj4J3LCf&#10;uciodQHn9Fk1Dxk1FId7g2PuWDOtCzjP1HpOeRCsVcQnLj+KjeuYTOsCXDxXWhtpNJOh4zw1uo0p&#10;4+xEYDybp4EiccxW7TgBRLmP/kbsVE91jYWSUvt179mpTTEnZ1Zbl5wZKNJXE1WMjjUbtF9CFJf/&#10;c3CjgcKSGzks55lMWxPNuJrJfV3WILYQFAPQlUFtBq0LGvZpl8dbQCHULv/aFIOuCcd67B0DROVa&#10;x2ECDxW1KhA97JpLAzUdxz5chpyp7Rzw/z1a2AAh3yGPc1l9mIrQkeCoRy8aIM68Ipsey8rUd0oN&#10;mwsvbX40HHtduaLFpsKTtIAr5G6AyI5ixXl4w9R4kvJ12XAGiBNpFGx6/EBTGSon3j3mgAEiO09E&#10;1bNepjbUy/MGyF0cym6nlD2Wh6fA0QL5ed7UehKBctkCBogs8xpvzqE3TIWoey6jN9qhJ9fkmUtb&#10;EO65NBAhQ4nJeebSBoSEulx8qIGIBbLzufhQqwApRfTojVEDYU2NsytZZ0o/OcrqkmUDRNKDekQP&#10;b5gCUPI3nlIMLHklKLiLcKJnvUzZqCTsPXreAJGAa1eujLipA6XYzRUZNkANExGEcvChKQV1nmgg&#10;yaBoKBlBzxHJxtaCsg+54isGasLD9xRlNLYadOIwl0e+DBQ1eRyP9pDQaIBpoNzZYSCaytMJj2p0&#10;zaU1gNvynTQUZS2c+/bgpTUA1e9T5zF8Tf3p2PVYzI65TFlojHw6aGigRrSN57QQBZCKeyV/68qY&#10;GSgi3PSx8OBlPBXsDc+JIar/1Bfi7eE3e+bSjkrLcT9X+nbWUCNpQN96aQ0gvpSrHZIpKsXXm1we&#10;On0AVYEQMWBXeNtApQDrZXPeVJZ6zwYTAldf6F8vrTdaOjG49IapLiUfRFWlhze0BugI1bnseVNf&#10;SgDS5+qZWlGaReAiemRZaxv3XKZalCMgeLGOuQwUCVuO7TpoaOpFyd+tXJVBBmpAKj1FuvR6UBxF&#10;OQsJQw9eGsoty6ZmNLS08FQQGCiOlbkOurI+Gi+qZzy16BbKXWKy1noDo3flKq4yUBLndLl6pt40&#10;1hJfjhEZIHptrlxRG1twSjIHv9cxl1Y2hL7kYNpldbjWagO7XIpHHXNpqAkfwFXFZapHwxFy11xa&#10;bVCyJJv5RbyInCg29G6VFmoYSaM5aEibVT2Xs7uPhQoHtR1qnupZPRdmr6cs00LRFo1iIA8NteHQ&#10;EiLyJDtaU6ZKpkmCPY710mqDkkzOllzmQ7wtRQ3irzh7nrm02qCR4ohzc5HnicrruTBtPCYbBryC&#10;wl5zVbZaKBw9OQrsoKHWADSmkr42Drw0lBRg+eRLawDqfyTW45hLQ9E9lWpHD15aA3i7PXLwTFE+&#10;5i4dc5mS0ZGKARdeBgot4uqnSwZLfSHFgHT8ddDQQMlZr9ajD03BKLzrqkOm/7D6wmSkXOZDUy86&#10;Uq7iCdugo/Vc6F5PdIOUo4Ka6A7k0ocGinjD6Nm/yNuqudhepX/oZZ43UBTTuPq6kLdVc5GiI83v&#10;mUtDxZ4SjuXSCoDjAoSkXXhpMEIiLlE25aV0GSFs68JL643Y1MSBl1YAxBzZLRz2Bp6TonzslnF5&#10;Llsj2swcevXIsgGLMX3HXFptUJ1KnyrXXBpMYt8e1VvUh1Kc6JtL6w18AE/UhiodRXj3KTUL5jym&#10;Rn2mmQsF4EkhWjCPWWOqQskDilpzyLEBc+OkhV/OFFFy75lLg7UkHV18oYWfGi3q71x4GTBO6Lpo&#10;qIVfgl6uU6Zta8BCwyqHbGnhhwfJLLnwMmBOvEwtKH4NcuxZLwMWu8RcxsuUgqIzCIl48DJgiLEn&#10;QUSCTMtWg3dI5/rL+6QB8+oMUz5K/oUjYC68tKpxHjilGFPjFY7me/YTAxbzgI710qYGkQ3Oinj2&#10;SVM9Sg2uJ2tDGb7Ci3Kg1lOBbqG824mpHKVq2ql2DVihMrgM5Eu+7mNzl28A2f7+lK4A4acrbiWR&#10;u2jkspLn/YtcNKPvA+Eymvzrf4XrPBgSKHn7AjA7qgaOF554gZESDdymi1d8M8O/GrirAoaPNXBf&#10;BQxjauBwg4+bYHCaBh6rZmbv0MBTFTCbgQaeq4DR7hp4XQUsvqGG5vd4xY5vpcXdM+B1XCYenAGv&#10;4zNxygx4HaeJn2XA63hNXCcDXsdt4kMZ8Dp+kzsSDHgdx4mrY8DreE7cEANex3XiWWhwfq/hOjmF&#10;ZsDruE7cBgNex3XiCRjwOq4T496A13GdGN8GvI7r5ESXAa/jOjlrZcDruE6sXgNex3VtwXX8XsM2&#10;Ypvq2fm9CrzgOszPKvCC67Aoq8ALrsO2rAIvuA67rwq84DpMuSrwgusw6qrAC67D4qoCL7iOQztV&#10;4AXXcQynBlyOxGiu4/cq8ILrOPRSBV5wHcdYqsALruNgShV4wXUcUKkCL7iOwyNV4AXX0QK8Crzg&#10;Og54VIEXXMeRjSrwgus4hFEDLocvNNfxexV4wXUclKgCL7iOow9V4AXXcZihCrzgOo4nVIEXXMeJ&#10;gyrwguvoKV0FXnAd5wKqwAuuo9S/CrzgOkr+a8ClAF9zHb9XgRdcR419FXjBdZTNV4EXXEclfBV4&#10;wXVUxFeBF1xHvXoVeMF11K1XgRdcR+/hKvCC6+goXAVecB213zXgUr6tuY7fq8ALrqNCuwq84DqK&#10;rqvAC66jjroKvOA6SqOrwAuuo9q5CrzgOgqYq8ALrqMmuQq84DrKjKvAC66jcrgGXIp/NdfxexV4&#10;wXXU91aBF1xHyW4VeMF1VOFWgRdcR2FtFXjBdfGmbXecTspdDeXruE4qWA14HddJUaoBr+M6qU41&#10;4HVcJ6WjGpzfaygv1aAGvI7rpCzUgNdxndRsGvA6rpPiTQNex3VSWWnA63SdVEsa8Dquk7JJA17H&#10;dVIJacDruE6KGw14HdeR47Hw8ocavgsdLPUHyB/qBihYT9pU1g1QMJ+0nqwboGA/DjlVDlAwIDU6&#10;lQMULChtH+tQKJiQGpfKAQo2lK6OdV9QMGJDIVzVACcJi+qMRaECpTVi3ReUnEgWo26AkhPJY9QN&#10;UHIimYy6AUpOJJdRN0DJiWQz6gYoOZF8Rt0AJSeS0agboOREchpVA5RJDGnFVzdAyYnkNeoGKDmR&#10;zEbdACUnktuoG6DkRLIbdQOUnEh+o26AkhPJcNQNUHIiOY66AUpOJMtRN0DJiZV5jdDuzWyulZmN&#10;Ripp7ACVnCjlMXaASk6UUhk7QCUnSiGLHaCSE6U6xQ5QyYlSqWIHqOREKSSxA1RyonQjswNUcqJ0&#10;GLMDVOrEMtlB6/s6WZCeXuYLKvMdHC4uB6jkROm9Zb+gkhOlC5cdoJITpUeWHaCSE+WuUztAJSdK&#10;Lys7QCUnSn8qO0AlJ0rPKTtAJSeWCRBpLFWllaU3lPmCyhwIzUvLASo5UXo42S+o5ETpy2QHqORE&#10;abZkB6jkRLlQ0w5QyYnSFskOUMmJ0uvIDlDJidL1yA5QyYllUoSOBHWcKK2GzBdU5kU4Al0OUMmJ&#10;0hTIfkElJ0p7IDtAJSdK+x47QCUnSiMfO0AlJ8p1jHaASk6UaxbtAJWcKC1x7ACVnFgmSji2U8eJ&#10;0rzGfEFlroRDWuUAlZwobWbsF1RyovSOsQNUcqI0hLEDVHKidHmxA1RyorRusQNUcqL0Y7EDVHKi&#10;NFmxA1RyYpk84bx1HSdKOxTzBZX5k9DjxA5QyYnSuMQOUMmJ0o3EDlDJidJixA5QyYllIkUaiVTZ&#10;SGUqhU4slQOUnEh2pe4LSk4kv1I1QJlQaSozKhwgKVaBP9R9QakTybLUDVByInmWugFKTiTTUjdA&#10;yYnkWuoGKHUi2Za6AUqdSL6lboCSE8m41A1QciI5l5oBQnsHLc7yh7oBCk6UJg51AxScKJ0Z6gYo&#10;OFHaLdQNUHCi9FCoG6DgRGmMUDdAwYnS7aBugIITuXy6coCCEzlDWzlAwYnSbKAKhTLHQvuEygFK&#10;TqzMsYSj/UYWKnMs4by+HaCSE8vDIXKWv46IJSdW5ljCIXuLQiUnlkdEaONWiULJiZU5lnBa3aJQ&#10;yYlljoVj8nUonBwVqcyxcAu63d7lD1V8cHJcpDLHEo51GyJW5li4P6BEoVInnhwaqcyxtCfHRipz&#10;LOG4tKVBpU48OTpSmWOhiVxBxMocC40eywEqd+cyxyJHmas4scyxtJVnSMIZY7MKladI2jLHIn+o&#10;Q6HcnStPknDXSrkKRifGGrR0OPew275ePby7fri+en13/Xp9dXh3fbi++uXd9S/y1RzX3bzKmd78&#10;49XXd9dyVwd9ua6v7sLPPT2Vwsnex/1vu//Yhzdf5YjvRCOuVNNDp6GBhk2JEMcXt7/+cr/9afff&#10;Bmygh2cUZ8DWXNOdviQOSvvMFCChERlXKgUG4Tvj05nLwDMsjRSOW6qZ6Ny0nFune1WgHH2A6IsU&#10;vjYPTNeNldzuCWvQhm/kGhz9UTMAy0fN3HibMbUT2d/iF4c73PPA3LYYS2uP03JZezQ4aU9Ao0f7&#10;UdJ8aIEF22X7dmALpfLA3NUYS/DztKEHcB6Yi+yir7Q8NUTmyotlw7s4LVeQ0X8jE5kr2wwZJzgp&#10;VbCxtpyCN9h+k50sWbcP+5ddYN0jm0VSSyv6lHNBzId58cOPL9qhEhg9jVKWAbCxj4WgmRgj1/mm&#10;ckme0tjNYDTCU2ljQA8QGlzU2UVSjTRuS7qEo/7CfprjuJtnxOgO/NiNMytink5DlzZ1uXmJGzzl&#10;qQj+5WlhqRQvoN0ErbvtwDPo52lnLv0y0jeu5xxzousk0y6azzEt1wTkgbmlLsbKFiKP7TqlXcFn&#10;oP27wZa7AlJKFErRPakC227gvotExoG1tQNrhkE0Yyh5+SiuYElpTFaeBlEV09LNO0W6haW4LsLg&#10;YwbmIttg1h+n/QYXF2v7TTEYUMtZ9Duq45ZTGEcxeHjSCjk2fEtEQnAW7ZZfy/8meaFXBswaWXOh&#10;KcyXX7MfqoQsKW5uhZ9iicyCsyxT0kdn1r9DYecJK7ldbqc4AV2mFYHNT0+FjI1okZQ6thvQE1kN&#10;0rmDJs16/WPby0RALnQqRJAmRulYPrIAywbeOZHtTOxIXu4k4WbLvCYo4QyUX8v/ptdpQpgVsWHt&#10;/Fr+N71Oj56URsXekuaWSd3k176tk9uxoTFQ/LDVSMPvbDB+ixlbXkmxfYIG3I14MpfRNfEDW4yG&#10;1MaBUMXA5aya3lx0xhWv6RumVSJOZoKWvtuZnbk6aX08B2Am+g6KgmHc8wi8cuHnKYrnJILtnBsG&#10;wlcJGDczmm9GfyRbl+istJo0T+mok/KZ0p2QK47SgtiJ7G+JVHJxZBQ1egJz06jR8Ny80SX7Sm7Z&#10;W8VjhwupuHE7ZT1gWnRcXhs7kf0tTUv78MRx0mIeO8DgQ3fmxPPsTiN9Ru1Tpk1GBUYappofW+nf&#10;mhSLNC+OwcAFH+6gSEvPtOBjp0XLLUuwfPKJIJ7FVpMRGY7iuEyLgZmUEkSmfaNdgtDeNvEFiuR4&#10;VNvyo/ktETnYEQkUIbBGA+4f12jnpyva0xkic6FBKhviTjXuKqlgKVzbZNDDjR29Oc3AcHfKN8LJ&#10;mH3BiF1oQWI/aX7eGxEE/9rK9XTRlxIBmmJFwXHgKVwYj0HPUy6lC8728ek3ZNau5reFPvT4TmKE&#10;QuTKmvTdR71mh4orRN3EKu04zYyZE/fm/FXksvGH4gpxRdoQA0XLU+lEmp+ywx/TjYYVzk7LzevJ&#10;92ENGMWukKi9rMBOVYJeP66IOlZ+XJyWqM2Rp3CgYloq4xOujUj4rLnnquRWsYkTt4LtMaF0edqj&#10;BKHZkS+LLTfPZKdqxWVxxUchItkPRERo8OvnRxqCp/UhZ7DuSl0jF1cEfIjnr6YY+FhoQSvR7BOv&#10;4Iv4UT5dQ8fDJLgMjBVgrEn239C/UfxannIHqpFNeRrTFeQIYL4lOmuInLf5rMqb81t6fi3/m19f&#10;1ChfAFmypOTXzjGsdAXMBiGfxT0y5rP1Ep5SmmtxUqQLfc8lxBVLiO+/LBIfa8WTDZs7KhNLEkCI&#10;CcK8hKjy0L82KBwCF8fYmqHlOWzpZjqkakO5fUGu4YyxmRDzwOUK0ZgwMD/a7UJMqmXHpkdkhSvI&#10;PU5EbRI+oGZtDLYATOL4dMbZi7vugi3OdjLTaD7Y0/jVLSdyCXKqaCNZT5bDYktD2GwozBKZMKbz&#10;N9WuJet39DaWU9oDuYKOPpLps7+vtuWiwEgJ8pHp1FamhHqGTWY/dw2mCW5kN1ri/pc5gv0suq2E&#10;FzqudTcMwY0K+XPo4WzVG+07M4IthmOFIqHsmH1B3DqK8VdScKeZUHglPxyZ1TxEH2RIGnrH/d+n&#10;vLhaMkPShb3YArjiMs9Jr1Xru/dEkhJkjwRUOOfh9raICtGegsFCn8X8cMTq03h29GBOhO9prHys&#10;PLu4nqHbZhqWK8ziqmQOCu0x00NMchshVHMOnJWLGslF29AJMw6LNkW+NSrhqrf0kJ6eVtGF/s/x&#10;ocRYj8nfi3hOmHdpVeLVlXrO2GUzjottitYwT3HT5NIm4b8ZKzIutwtTbtHm5soEeqpRiDZnxj7V&#10;NyKiaU0xQWSL9kbSYMj8vegAYp0aG7aRzJ5TN3EtgXlI9CzPKZcs+zcoODI7YBgxXRFXQmekYXmP&#10;zrp6ztCrPK0p0ZcKPMPtrwlSRjXDhqv10kMJ1hs8Q2/v9BALuWJFwy3jCZKPtSpOrg5Mq82lj7J8&#10;SlEhP2iRwEUohZrIaOjmmiDZ+2OqO8soHJYN6AFX0e7QGBzZsRICVRjmWkaxKOzuofQCYTZRdwpP&#10;rI8UeE4XnMpDl7QgZ5lNuFZCdgs9rLQgjkRAlAuTIPRCTg/R+BU6FzscczisilzzbfFsjtsHWHKz&#10;nv6gYKREyJ5URCTCCZ7Zlkxe1nEnI3FDkDvRJr9ljYUEIzfzpHkwwO3qE6nJ2zGxCUkFK5IdDQA+&#10;fa7wUzCw8g6GFoimyMJvjBq/Jl7ZrCeUDSw9mzvyZwk7i5X9LZnibKgJEG/MooiSzM9IPZSmbWZv&#10;LBxMaveEuI55AyfoaZUg/Ju+hRCn3QrUI8J5fvyOcEQRrbmQCYbRZ/VFfoBdFwlywlvnKJmgMJgK&#10;12T5BC6jYyq9bMdHlbbgQkTUzmRDyUcCk2fAddfzHdmEeg/ZjbwKQhR+XJp49YEe9Miz+Dvcqqqf&#10;wUFpSRv4smJCKJMmxJsRE0tJlxI9VIEYhPrh0RLGCSJfJQ9dC6iHhTWtEgy3dEUKEHoV21/PeTSw&#10;jQdh2eTbHshacm6Rf8hlL8L0fQeEAChbevgkZNPGDhhQfABRrmhzG9XDR2PpwzNZHX9wbZbMZhyU&#10;oJ2Nx4ZseFxpfF4b5iCbLzgFTb8i+eKPIrLvEARPkOBodSx/4C9hWPJ/NmiNCC7+B1tUdCJcXDAR&#10;7cl7YbhITy80nDhmQUCWrNvNlZFddsLYz76h9fOGE9UvVzhxUXJEQsPktywHJZiO4HFCnGiajVBL&#10;pjRV1KC8vkMVsFwYzc5if0tzYohkK1Ma45uQ0UyqIm1Np4sv9QoF07jWYWbCFMQgFBIrcvJOiJWb&#10;bd6ZDdOwRSiuiBOStq7YKYiYiYEn/ER0xbqdM2GwtLQYJtYNnqF48oOjhe/VN0oQKfiwRQTcZSPB&#10;QvmYRSNk7L+hLeyyfVvZ4BgjkTGKM2As503g+9qmQbNLXDR8EZaboTmKludJF0kCXcsMQSM0TpxP&#10;torzCiczfGQ31DrSFGGQ5KXQN79lcc0wcp1nWkCE0yRuGI6obwzURSdNq+/kjglu4ZJJ/5bBwhG3&#10;jUyD5i7mxKxNqoR8QPFBOLZiXcichOsq6hegp5iGERLJK4hN4iHlrwgCN8UynV95S83vcA4OBvZ/&#10;mDncj5PodIFzOnyuJCAx5qFJ32FzJgV45iFihxoVGkXHxytaDRm+KdWHxGiJmZONEzMlDIsAWPOh&#10;J06ftlWKEqJT51JYsiXmitAYidJz9lSIITQyZ3RHzcMZzyl+UHRk3XiiBrN6jd68HhbNkZeLq6SL&#10;+Jz8YdlF5AZSP9OjDdlmAi4peaVnxdvlOsPwlJyHlCCYp7heKRzUEnCK1qKPvmyUUvkgJEw5aTWw&#10;BGGlgig8jYll8zQG/cNTAlIV2wJHNUj5JHwwmKyrIAkU4oNxWjaGuKVmTU0ChTxFYmBMn8hqLmwx&#10;WhpSn2FgypUQXE1GnjJtpEWHwX8meZc0IQFfLqVyr61E9simx2nJ4cbdYcGHvhdUrsSnxItsDJo6&#10;fO6WS0+pVIif7MOWzCf5vjAwlz9KGEOvHoubS6V77q+Jq7d8FCcKcOkjLNHYmhAE+cZFKgnvWH+b&#10;NBgbehJLkpbWdWtbEvZJrcGWqXrNh60emBK4Eh/qE1LAhSq35A4cseWb01ZLBQ6XZfnXlg2HophI&#10;KOzO6I0dB+YSwmQ59tjd1qGQ17m9MsLirVTEfwFl2rhHololZ6DXlrOVEiARyaR+sPC6qAPoV5kd&#10;EZ8auW3QNGlrRs9IfMRMi25MNivbZBnUogiM+qD4UWzr0fHwrS220CqRkWuCU3B+ITKBORK9cWB8&#10;6kJuSbcwc3yKcqwwCvDmIWNcWwLJ4jxrbCmGotA2DBwuPLS0YONtUq4RhqqJA+fKTFk9KkPXMcy5&#10;YNsjmWltqa4W7tIfxT7IXhE+isAIZrQ89RGZ1wmzJFDwLQam6jaJyIQFYY0g6gabNptPxPRqKofI&#10;w2SdTKoixRaO2OKupgosamKTYa2eisoOn0wKqSYI3bLd9mlHRTcnZ3YZGC1EcCIMDIkhqiEy3LZO&#10;7Ih0pQp3H5GRdwn6ydpSbCFfoFdvYF9JyhHxwaGwa4BDsFQW8VSkyb26LB9cGiYmJsPQBUr6MYEa&#10;m4WWkwpHaMzAqNS9KCtYwiQ2mMXQM7tT+jDSct+Zmb2kSn41vbgCsdQbMCop8jizXO1bbBlqqdDx&#10;OSTmxFlsiZTUR1WnUl/FXmSVEs4hklKwwZH7pG4kpUhOZs6OW3TVeA+fOQ9KaH0Rwvxe/nd5f5GA&#10;dEdp4qb8nnVhzkDhd4Ka4WBKiHMpkhgYRRwRy44oSypTpcacKoyzHJy/IM0pdTy4gcHQxKnvY3AS&#10;euT38r/5fTRZrhAS/zVqUPX+OcxQtNQtRvq1hA4l969kUwzCnA9QZep5SYnEDtwpG78R5Znixydr&#10;dnZmPha6lbDHoRGZpOVIaK45HWE+DK0prm6gDpWkxGcdNCUAzC4Sq/ogERZE1iWZlvnfSNMGA59s&#10;cZol2BdplvzeWcxGjPW0L0isq3Sse8zo1BMBPRB0nyY5/oWkQQNmx8c+mkISypNK2IWmRBHC9Z7i&#10;90gyzFoyIrEpUkSuEHcjMPnJxBn1SCIpok5dMqj5JCCSeTu/lv9Nr0uZU0KuZ/Ns8hz5tXMEJTwq&#10;BU9xrbEwoK0iGFEdabYcn1Jdat0qsMA4yk/JMPltA8qdqD6KoGQciqAxoagme4liZdvdEr8xF/8q&#10;uTmh5Tls+cSlOu1YD5/XkFqApf6sk13VaKIRNzmFHKATej6T105kf4srQxVDDmsRiSLsYAaGM3IR&#10;GWoCE9Ds0UyUa73wW9kDwgK5sEV7S1FhWL3kB6m1lUNPuWCSVHxK0GZacI5Oyp4iLCeVFt1v8bO/&#10;RWyx4qX+LoJGP0hNi4AuJ/LEQYa99FOkMhOZUWqcYjZ6LKs4LcUFo7WEiA4svAqTY2qbaSmvzAwn&#10;Uc34US4i4wzBF3layGgHlqKGTAtqE2yKDCOXCHKiFOJVEd5h3Fz+QplocEU1GXEukrWQ/WP1FBqL&#10;JCe+gM8rWAr2zBX9kJgrcQ0ZOVuQXFccb7ZJw8mhNCTTAu6LGtJH5OjYxy/G/YJFFD6QETWV8MEQ&#10;tY4GydxcXUNJFP6xX0tRysrpnDSwRDcstlTa5frd5AHrjxLNmdkRhRZX3oUthbFE5OK0xF3lHJwa&#10;GI+TqGB+SizH0KJDdS4fFR1VYH3Toofyhix3iVvJ5IQC1fhpWljP0oJTRpgc6amU9/uJnPzvsLbi&#10;y1j/E33HJp8GZhYb/MFVyhWVFN9KgYpQyoctSY5FXWBs2Y2PcPSy9YqZxjanl0BkNZk6bLmEhc9O&#10;m/fdqBaRBtzhgAnZxAnHJAHl1/K/6XUCaElz4KROFBAWr59TvWwVXeo1KGeE0o6cdbpY/suQaHd7&#10;fJEwqLSbkXXAGhupPHQghSolhB+BsK1SvpkFyMjkfyNS7Pk5jwB5qfQobcRzSGHG5RR6w1EkCQip&#10;tQj508h5EiXE7tVPKcrO5zIIEFEpfxanc7OSM0qBXQwkls7IIHo78Q5cx4kAI4Ki5yLHNscSIBdP&#10;KsietbJ+rSrYO51Tlfr1MU3hlQPEPFkBVEwQVTLkk4PZUWNLCEaOgCvKs5EndaEo5MJTFUNygFt2&#10;XjWsJjyBeVvDwa6X7NGGk5MpwemaU9LTCRXqNlNJd5YMKsMJQUQ2Pq3ARB2nEDLJCzjMz0RyPDCx&#10;AqW6EgxTiEpdR/4iibHZh2J5pw9in60wv6SSN89JhLFgXFWGGlPF6oPUao9UyHzDRzknLJxPSXsD&#10;+5VECTWeinEFY0sExfJszaRmBNK1oFKjmuQejKVGS6ESzKNIvlOuRnzyqYBKYZG6yrRkWMQS81Zz&#10;SvQhPeQcUOp3lDlMytPT17aUoVbYPhqS6ixruOqH8JeNMOiHiNnikNsVtL9FPa0hCULEVTmHChuw&#10;1RgaEr1Y4RJqSNYzmmnLnEfasjEXDqEiPIQ9VmZZzOxvCU9yx0lWTqviJLGcH2IBFOaQpCMig5Hq&#10;l9JbL99K4D9xAkq1yAFISjrPya5ja6lUKTOx5BqzXSqk85y4fZZv9UPKZuz2qo4boCSlCuocnnaX&#10;l+x4mg0RSeFZZDq/dW4llB7AU0OHaclSog7tklOYWUOpF6aS6yjOfeG5OdntUrwE/0FcYD1niDKE&#10;BeZguTj+StKPW5QkuyLBXDqLcZLOSrV/alA4LJfupEIm/RDNk0ItoQVM+FTXlHgDSFZAZKYW0Yak&#10;cYfk6KDYfAwr5WF6TikxjwqNQj0OhJ4lbF7UZOBxhj/pVgpscQQSTH4r/xvfViYnspZ2QMUoxdvs&#10;ZemiDcqcUqTqO29L+C+gNiI4cQHV2+cYgrilZEiEHKRCCkOT6F5OK1DbU6Y78BRTMoRwKbHQs7Q6&#10;O6eG7HGG9BKIDZoyaGNHywuzPjBePpiKC6L661087KPxlIiYnTPkvRMRqFg1xhmH/sRTChTCXayw&#10;pwnec4Q0QiJQNqTHo1wogQMoHKT5EG8kVQnhBklNCw99vC8uV5yT6GtxYAwHKR+tPpP2JJSa4rUp&#10;3Oidk0R6PjVP0ktYUKFCfC8niKhQLQv5kfFEodr1DLHsQFtKjYpOVWQ7cxMe+ncV3bModpcVlvXE&#10;sZJ8rBtPvN5EW0IqxZlp4sh4W2FYdCd00EToINFSksExb7/CDrVnaVi2CBt8IsMohTCCCvmc8qH+&#10;oLo5CT8nCqXAplpPirNycyTZwGIaKW9MHPDE/YwfRH1PRQCIzOJSoxZDampOWDo3mCLgkQ5J5znJ&#10;TOXMzoCoRgq5ZIU0GHtg5ATi8XYzxOmS1mlB7NlQyn1CUmLxYZ1OYH/IhVfU+pU6QQ69xw8aCUZH&#10;1sx4huPE8YM4zVRzoBPHRk5+CCps3UXUu4EIqX6GxgXp/qBlTtgvMdgEy1e4Kg0cn3howoO1Lhlx&#10;GEl/hA9isaOVvsyJw5E+SOJ6FS7Z0d8l5VWUmKJQk3QSqk930+QZY2mtfA1Fi6nJjIuBJNSS0YA6&#10;Zk8h7p12jVTyr/gZz1EcjIC/7J1+daApx3ZtpS/EhdKwMKw1ecM5kWTaSCjHv10T0sl1hmdY9tgk&#10;RIrdij1ODsslfoZlo7vvoizMQxo2UIjOBoTdtTbF/8qlgHS9StcA5sVU23XqXeVW7+iDxJWYiLiz&#10;Zk5yHugAWTI8vNQYYpkTaytFWsJx5IothYmSwXlUXsuwx0YbKTeleIgSMrGc5IOk01/0kV20VQoz&#10;pVT0sNjLSbPhBRe1uXR/61LMKCUgvLSl9HuVaEu8VsKMak6ClCjRiApMUrj76PRUeibnIKLr7cKT&#10;ePVSQ0l8qPCu+YYU7OzFXzCyS5sx8QkDbSWJ5pcVuuTkpqtUGRRZT8xIyR7JsGhVWNwQAUHKJgK7&#10;aIXJx06E/RWHhZ2sOU2GQI5ghTlxaEonE7sgPpTcb4V80sEsF9CR9UquRuZbFNOMMpQ5T+uhUfwS&#10;CgoPQ6GdEMG1nkkoA2Roy6fJFw6MRB7CKCoSOeCd7V7yYSnd4ptT0tiJQmh4q4eoN5CcUPggrCKb&#10;lRopect4RlPCiyfqTjJcMmwy2JWsqCaekrKwW2fy4AIk21zckE7wtC4m7J3rZwmTiFUTvzO/lf+N&#10;7isNiiSbGGbAyGZLtW+fc/eosc1WKhFsMXAUPghXriGBvrgD5iF6Nuk4DjzgDqbZ7Cz2t/idGDkS&#10;SQrfGQ0cPSe1iknpkn2TRg7qIbuxxGsDJMWSFXszx4tyRJ0yKGtNYgtly+7knBaJMdI4YcblqMTJ&#10;op1DknCcBHECpFgRBg/iO/SBjIiEggqNJAYIcZD0ECMmL7qdxf6Woh0rdvmkxGIYStGOSCTRqCgu&#10;Zx5STJsdL7Za/2Jy6TWETV+LsjYMxApRnv3Nh4SskyxJRK0CTyxhqecSPkCpRkbPCo4THST9s1dG&#10;VYKhLR2Scs+HGHaHQr71bLA/Eyox8KlpSyIxx/DhaCso2EA8jF8rQeUKPIOdHlE5PZCEaOYU0nLO&#10;aSECnn62YpcTUj48afQlgiW0JRRkXWV6CC0FaxQO2URZrrE0kKdzfrPdLIOTII4zZ9V16ZAY4b30&#10;rUY3EWojMZEC16K5DA+Qk871DAuGp99polZJvlDG+ZjvKfpEFqYULJceCJbvCBLPuVkcLlcFD+Bl&#10;5cR78IkNKlK7leL++MSFkqFWgZL2sJJyvD/T1GoO+1vCk9adubZsgVxYizWS7TQo4dBwQwsCdm8+&#10;gonAoIvc8kW8JJ97PDPnKrSKCnNmVJYPQkVKdYB56FtPxc6ncxKooq1fGPaUtlhR5C3SwxqDEFeP&#10;+tYEyaSBQkdUxDGPIoDslw8JyOcSEYmO+GnbIFm5/ipz3zInWo3HEZUTvm1wR9PXVuoRNtksDgvk&#10;MiecIUXLQVXA1VZWpEVBSt8uis23nhh6UvwQhgXU0paSFanuCw+zGj5+EDZJ8oZj+s7NtyFckOaE&#10;NcOqHIeFqVPr15ir1bIiR+LzRoVZ7F/PlAESTGJiWY1Ks1ZOZAUsT59B9VTCXbkRKcKy8RYBI9os&#10;52SyVbRnFLpVN/nUMKsr10eErXi5RyIs+cvrn3b7R7kq4mX/cH/76f7hIfyyvds97t4/HK5+23Ap&#10;xWa73T29ZgKaNx+e5CaK2Bhku3l+d/35YfMabqF42stokXSHl9cPm5e7OFqAj2r28f51d4is8PDE&#10;5319fnn78vzz4ccf5Kdf9rd//flwdXh9eL/nK+CtzdP2bs/NGNvXQ5BOeevry/OPPzzfb9/y/1e/&#10;Pz48vchP767vXl+f37558yKobF7+sH/ePfH08/7wuHnl18OXN7eHzdf7py+PD29QCuMboF5/Peyu&#10;0yCPrjEeN4e//Pp8s90/Qtj7X+4f7l//GoaDBvJRT7/9fL8VhOSX7b/9Bj73tzg3GG1Pm8fdu2se&#10;y6xXou1udy9bsPv5bv+0u7rf7p8EyQwYh2El77d/3m//8nL1tH9/t3n6svvjyzOXhzBmIIl9XZCy&#10;3/DLw/1zXmb5OWHLtJcJtv/8+X67+7Df/voIP0SqHXYs+P3+6eXu/vmFa0ve7h5/2YHh4V9vuYRm&#10;+/K6eQVL8NrtngJf7H5/TfeY8NPVr4f7d9d/a+c/Iq3tTzfvh9X7m341fbz5I4btzbT6SMsh4hfv&#10;m/d/F+imf/vryw78Nw8fnu/Tt/PXk69/vN8e9i/7z69/YGnexA/PC86HN6s3j5v7QF/kgA8JspE/&#10;jT8JaYIkHLb/F+oGNn55Pexet4jR5u1nWDv9nZeXB4HcRwoL8YWdr375+r/3t5Bh8+vrPhDh98+H&#10;IHV8mNzQQhAreQfxpzCdkGfLQ8LmkgO/2qKP0s9RZPIgz4iXiPGV/ADl+d4wyeY3CB1fza/ItyvB&#10;FKFTfwCV+JdMiECatEZEdD7OH+f+hsMGH1mjDx9u/vjpfX8zfuJsx4fuw/v3H5q8Rnf3t7e7J2Gz&#10;f36JwioY5XT48suimj6F/wXONzrsjbDK8TPy8spgQtfIdsRP+9VP7frmE8U0N/2nfrgRu/aGGNRP&#10;HDuhJO/DJ4vSn++RzKhk/gmuW1Tm93HD4uR/p7ht3ga9efVw/yhh+/zS5u3dbnP78ek2cM/r5v4h&#10;/qxIIZ9/JEXk/CCMgXGj5g0/wrlBHX95+/ULcsCbXw6b57v77YfN60b/Ht56u2v3d/uH293hx/8P&#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LtmfY2gAAAAMBAAAPAAAAZHJzL2Rv&#10;d25yZXYueG1sTI9BS8NAEIXvgv9hGcGb3aSlIjGbUop6KoKtIN6m2WkSmp0N2W2S/nunXvQyj+EN&#10;732TrybXqoH60Hg2kM4SUMSltw1XBj73rw9PoEJEtth6JgMXCrAqbm9yzKwf+YOGXayUhHDI0EAd&#10;Y5dpHcqaHIaZ74jFO/reYZS1r7TtcZRw1+p5kjxqhw1LQ40dbWoqT7uzM/A24rhepC/D9nTcXL73&#10;y/evbUrG3N9N62dQkab4dwxXfEGHQpgO/sw2qNaAPBJ/p3jLxRzU4aop6CLX/9mLHwAAAP//AwBQ&#10;SwMECgAAAAAAAAAhAO1s7auPAgAAjwIAABQAAABkcnMvbWVkaWEvaW1hZ2UxLnBuZ4lQTkcNChoK&#10;AAAADUlIRFIAAAAiAAAAIwgGAAAA8RvYZwAAAAZiS0dEAP8A/wD/oL2nkwAAAAlwSFlzAAAOxAAA&#10;DsQBlSsOGwAAAi9JREFUWIXNmD1MFEEYhp/dO2IwopHCYCOJCRQUGIl0orGw1MSfQhsoiBUmxNLE&#10;wkJiRyWV8qONlY2WVoodBKMFBXeSXA2hgUAh3mtxs+ew7K47znnLm0yxO/N977PZ2Z/vCyThqG7g&#10;EjBsDYAlaywDW05ZJeUZPZJmJVWUXxUT05PHIw/EbUmbDgBxbUi65QNyStKCB0Bc85JOpvkFSt4j&#10;V4E3wLmUOzpt9sFT4DQwac2VgKmU2BowCnzOs0euS6pnXNm0tXZR0o+EHPcy4uvG40BMGOPqAl4C&#10;QdrmBr5kzEX6mTEXGI8T9sk4yHOgN4eRr3qNVyLIFWCiDRCRHgIjcZBO4FUbISLNGu8myBOgrwCQ&#10;PuPdBLlZAESkGxHIcWCghYlLwF2H9QNAZxkY5PDT46LzwL51HDjmKwEXysCQB4SdzEcXwxaB+Gro&#10;SIH0F00B9IfAWtEUwFoIrBRNAawcGZAyrQGJv0dcH+evIfAdqHtArAMd1jgGvHWI/wV8C4FdYNUD&#10;JCnxO4f1q8Be9Cp+30IQV32AP9+EKaBaAEQFeGaD7ALjBYCMA3s2CDR+8WfaCPECWIwO4p/rxzRq&#10;j/+tmvFqKg6yDTwAsirzyzmMOjLmZDx27JPlhIUfgWukV3qPTLJl4AyNWui+NR9VekmqAWPAp8N4&#10;2bXva4fa9m9aMDn/uRtwR37dgE01OgrebQkknZU0J6nqAFA1Mbn6I2ndgCx1c7BblNQxWsKxY/Qb&#10;lACJ+BnlG1gAAAAASUVORK5CYIJQSwECLQAUAAYACAAAACEAsYJntgoBAAATAgAAEwAAAAAAAAAA&#10;AAAAAAAAAAAAW0NvbnRlbnRfVHlwZXNdLnhtbFBLAQItABQABgAIAAAAIQA4/SH/1gAAAJQBAAAL&#10;AAAAAAAAAAAAAAAAADsBAABfcmVscy8ucmVsc1BLAQItABQABgAIAAAAIQDBtTt/9TUAABENAQAO&#10;AAAAAAAAAAAAAAAAADoCAABkcnMvZTJvRG9jLnhtbFBLAQItABQABgAIAAAAIQCqJg6+vAAAACEB&#10;AAAZAAAAAAAAAAAAAAAAAFs4AABkcnMvX3JlbHMvZTJvRG9jLnhtbC5yZWxzUEsBAi0AFAAGAAgA&#10;AAAhAAu2Z9jaAAAAAwEAAA8AAAAAAAAAAAAAAAAATjkAAGRycy9kb3ducmV2LnhtbFBLAQItAAoA&#10;AAAAAAAAIQDtbO2rjwIAAI8CAAAUAAAAAAAAAAAAAAAAAFU6AABkcnMvbWVkaWEvaW1hZ2UxLnBu&#10;Z1BLBQYAAAAABgAGAHwBAAAWPQAAAAA=&#10;">
                      <v:shape id="Freeform: Shape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5" o:title="Phone icon"/>
                        <v:path arrowok="t"/>
                      </v:shape>
                      <w10:wrap anchorx="page"/>
                      <w10:anchorlock/>
                    </v:group>
                  </w:pict>
                </mc:Fallback>
              </mc:AlternateContent>
            </w:r>
          </w:p>
        </w:tc>
        <w:tc>
          <w:tcPr>
            <w:tcW w:w="2312" w:type="dxa"/>
            <w:vAlign w:val="center"/>
          </w:tcPr>
          <w:p w:rsidR="003D1B71" w:rsidRPr="00380FD1" w:rsidRDefault="00BD32DE" w:rsidP="00380FD1">
            <w:pPr>
              <w:pStyle w:val="Information"/>
            </w:pPr>
            <w:sdt>
              <w:sdtPr>
                <w:id w:val="1701595270"/>
                <w:placeholder>
                  <w:docPart w:val="31F119BBA6E44E6EA179233512240336"/>
                </w:placeholder>
                <w:temporary/>
                <w:showingPlcHdr/>
                <w15:appearance w15:val="hidden"/>
              </w:sdtPr>
              <w:sdtEndPr/>
              <w:sdtContent>
                <w:r w:rsidR="003D1B71" w:rsidRPr="00380FD1">
                  <w:t>[Your Phone]</w:t>
                </w:r>
              </w:sdtContent>
            </w:sdt>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183"/>
        </w:trPr>
        <w:tc>
          <w:tcPr>
            <w:tcW w:w="720" w:type="dxa"/>
          </w:tcPr>
          <w:p w:rsidR="003D1B71" w:rsidRPr="00376291" w:rsidRDefault="003D1B71" w:rsidP="00B6466C">
            <w:pPr>
              <w:pStyle w:val="NoSpacing"/>
              <w:rPr>
                <w:rFonts w:ascii="Calibri" w:hAnsi="Calibri" w:cs="Calibri"/>
                <w:color w:val="666666"/>
              </w:rPr>
            </w:pPr>
          </w:p>
        </w:tc>
        <w:tc>
          <w:tcPr>
            <w:tcW w:w="2942" w:type="dxa"/>
            <w:gridSpan w:val="2"/>
            <w:vAlign w:val="center"/>
          </w:tcPr>
          <w:p w:rsidR="003D1B71" w:rsidRPr="00376291" w:rsidRDefault="003D1B71" w:rsidP="00B6466C">
            <w:pPr>
              <w:pStyle w:val="NoSpacing"/>
              <w:rPr>
                <w:rFonts w:ascii="Calibri" w:hAnsi="Calibri" w:cs="Calibri"/>
                <w:color w:val="666666"/>
              </w:rPr>
            </w:pP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633"/>
        </w:trPr>
        <w:tc>
          <w:tcPr>
            <w:tcW w:w="720" w:type="dxa"/>
          </w:tcPr>
          <w:p w:rsidR="003D1B71" w:rsidRDefault="003D1B71" w:rsidP="006D79A8">
            <w:pPr>
              <w:pStyle w:val="Information"/>
              <w:jc w:val="center"/>
              <w:rPr>
                <w:noProof/>
              </w:rPr>
            </w:pPr>
          </w:p>
        </w:tc>
        <w:tc>
          <w:tcPr>
            <w:tcW w:w="630" w:type="dxa"/>
            <w:tcMar>
              <w:left w:w="0" w:type="dxa"/>
              <w:right w:w="0" w:type="dxa"/>
            </w:tcMar>
            <w:vAlign w:val="center"/>
          </w:tcPr>
          <w:p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5695FDC1" wp14:editId="5334AE94">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12A68D45"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Q73jMAAHT/AAAOAAAAZHJzL2Uyb0RvYy54bWyknW1vG0mS598fcN+B&#10;0MsDPGY9VxntXnS77cECc3uN2z1g9yWbpi1hJFEg6XbPDea73y8qM4sRKUqMnDPQTVJVkY//iIyn&#10;zPzhX/54uF/9vjsc7/aP72+qP61vVrvH7f7z3ePX9zf/5z8+vRlvVsfT5vHz5n7/uHt/87fd8eZf&#10;fvzv/+2H70/vdvX+dn//eXdYUcjj8d33p/c3t6fT07u3b4/b293D5vin/dPukYdf9oeHzYmfh69v&#10;Px823yn94f5tvV73b7/vD5+fDvvt7njkr7+Ehzc/zuV/+bLbnv7Xly/H3Wl1//6Gtp3m/x/m//8m&#10;/3/74w+bd18Pm6fbu21sxuafaMXD5u6RSpeiftmcNqtvh7tnRT3cbQ/74/7L6U/b/cPb/Zcvd9vd&#10;3Ad6U62z3vz5sP/2NPfl67vvX5+WYWJos3H6p4vd/tvvvx5Wd5/f39Ttzepx88AczdWu5Pfn3XHL&#10;YDEVd/eru+3+Ucbr+9PXd5D9+fD070+/HuIfvoZfMgR/fDk8yCedW/0xj/TflpHe/XFabflj04xt&#10;192stjxq2n49dGEmtrdM1zOq7e3HV+nepkrfStuWpnx/AlPH87Ad//+G7d9vN0+7eTaO0v80bMMy&#10;bp8Ou50g9d1qfnVVD82MCTr9l+NJhkS6P6Pi758+1T93Hz+1bz7x7U27/rl98/PHdnrzqW7Gj/Xw&#10;6UPd9P8Q6qp/tz3sNif4618/J4RWva8rkVcEW+3bGaPzVP99GKvpl/X405vh01i9aT9+/PBmGtYf&#10;3nwcP3742PDsp/qnf8iMMLK0OX3OvWCMY/8FCvNXwYF07/j0l/32r8fV4/7D7ebx6+6n4xMMiFiY&#10;izIvy49jJPvnAbNM/Obd9tvx9Ofdfkbe5ndaGjj7cxz5r58juAHx4/HutPtPpMGXh3uY/X+8XdVd&#10;166bcfVd5qyq101A4zOi/9JEY9u007C6hWZqq6Z9geY/q6yiaVpfr0gTeSuqTUVDu24dFWmicZzq&#10;ytGjxlTkHDpN5O0RrHWeo75ZwxzXh04TjdW66tfX5whRpCuqKs8caSJvRb2pqKOi5nqPNNHYjUPj&#10;mKPBVOQcOk3k7REL/Hno2qEbuul6jzRRPw1dP16fo8lUBFT74XpFmmiohgGa6wyrubxux7Gpuus1&#10;VZrKXZXm87pt22ntGL1KU/Vd1cIW13ulOb1uO2SXY/wqTdX3XTNMjqo0r9dt37drT1Waqh/rrm4d&#10;VWlur73wqzSVF3+V5vdmrBvY8OqCYYg6xs8FQM3wTd/Uo6cmTdRNU995oK45vmk7l9yrNFHfdGNX&#10;OyZKs3zT9D0LzfXR00QM3tR60Kd5nrFbtx7u1UT9UK9bx+jVmuWbqpKBuNonQzSsp2pywLzWHI+u&#10;0XsQYYlqVJvOU5Xm+Kqph9HTKUPUreu+9oyf5vhqnKbGU5UhGoa6Gj290hzf9tPaI9LFBDqvbXVb&#10;D5UDf7WWE0xvB5Suo0IToY42dePpleb5qu3GvneoE7Wmqvu2802W5vpqQgtZe9RLTVV362ZYe/ql&#10;+b5m9Wg6T78MVdU1PmRozmc0gK6nX5qq6juUBAfgGy0w0F8m0UeuYsNQiQ4zeYRTo0UGinNNGx11&#10;Gap6GKbeIdwbw/7TumlHxxgaqrpfoyg42Ksx/N80tUtqGKqaJX/t6pcWAIxF13i6pYnqrhl906UF&#10;QNOyMDhWrUYT1RV8jPp4VRNsNP9XgNdj7Fgi0egaT1Wa/at6mmpPrwzRmsXYY2Y3hvtZ9j2LiSFC&#10;U+CfY/w073sVwUYTeRXB1siLtsbmcQDQULUTBoyDhVvD+LNrwzFVhkosCg8oWi0tMHoqhO51yWSo&#10;OtZvjy7YamGBJYIp56lKU3UIM7Stq1zVGrZn2NceYWGoun5CvDuqMmzfsWh5tJlWU/VVP649sNCy&#10;ou5QFlxVaap+GIfKwVatZntWq7p3zZWmGqpqPTnEUmtkRTeJ6u5AoKYa6gF2dMyV5vu6m8Zx7alK&#10;Uw1wo0fH7Yy06Ca0XIe0MFRDy4Ll6FVnpEU30CsHXxkqr+nTGWnRdXiLPFVpqn7ARnXwVaf5vu6q&#10;kRX/OiwMVQ8CPdKis9JihIU9c6WpOpR9jz0icZazFYORAD86eqWp0Hsqjzem03wv7qzOhUBN1eF+&#10;rz1zpfm+ZrnvB88Aaiqxl1xzpfm+rqd+RHe8qrV3mqrFeeExvjvN9xg+aybZUZWmAupVU10XTL2R&#10;Fl7Xo6Hyuh57Iy1aZIyHrwxV3+Jwcywiveb7uoWFPe4LQ9VX+Jk8VRlp0UzNundIi15TdWOFQHPM&#10;leb7Gh8sxvd1WPSayqty9prvCUL2jWuuNBWaWTV4BlDzPe7UEWeOo1eaqkNfQnm8qpz1mu/d0sJQ&#10;eaVFr/keKE392mF3WyqMRo9g6jXfoy6xCnuq0lRVA5Q8dQ1GXKCaIWWuT5ahqsRAaJvrszUYeYGw&#10;wIfmqEtTEfXra1ddRmB49bNBU1WMBjaMo1+a98XPNLjGUFNVfU9g1yEyJC1BrfrrsfHonZaqqmq8&#10;xo5+ae7HdV51aMZXF0hyPnQLG1RjT12a/Ss0z94Txho0FcsPMXhPXVpqYFngy3WI3UFTYTJN+I0d&#10;Y6jFRs+yj8J6fQg1UY2TFFeJoyotABoWu8Gxbg2aSNy/xCqvVzVqqYF8mjx+QUvUYWZ5/D+jYX80&#10;O9p3dQAtUUu34JKrq8louB8Erh2i0BJ5ReFomB8zwcNZlqidmm7oHb3SEqPCTB0dqudoiFqWEldV&#10;mvWrER+kA+yjIWKFrHBFXJ8rzfn0iiY6YGGIvEvkqBm/QuAOHlgYIhiYOKKjV5rxqWoiLH8d7Iao&#10;RlvwOJtGw/gYF4NnAA0RMcS+caz7k5UWPr6yRKRrtB7rZzLSwqulWSqnljZpaSFpA554tCFiHca6&#10;uI6KSQsLvD+4fq+jwhChkrhW/EmzPQOOuHXUZIhwlHhCMJPmejT3yeOpM0TAqPLYCJNm+kmY3tEl&#10;Q4P70eM8mzTLN0RfPWOnaYADS5XD7Jk0x3cdGXSOLmkaQkqNGOtXxeykGR7fqEelMDQVgeHO46Sr&#10;1lpKjA0Oy+udskRYpxL0vt4rsgeVjjpJ/MBTlyZCXFKXQwGs1lpOEL0ePMmOGdUkhqOrY1pU1JiA&#10;nhhgRWKsUtnXI5nbDmxUa834TBiKoGcYNVVdo3N6MjmrtRYYeM4HT8jRUuFpanrkzFXUI8LUgHS4&#10;3jwGgqUiFQ+R65Du1VrLgJ6p9lh0lqru8ET60KjFgOR6eDy5+L7VeGD74Kt3odFID5IHJhdANFWN&#10;KShtvD5nNlGTRDSPg4vVyvRspGcegJhUTWLSIMsBfUNFzBdj0FWZliAj+d8upjYpnnglGgLunmHU&#10;smDCiPQNo6aqyfKUlcIxZ1oWoPdj0HgQYvI8CdhV1OepTYsQbAaUNsfCSbM0RPqR2jzgr7QMqWEh&#10;hsWDEUPWsch4zKHKJG/i3x2ILXpq07IH+ciy5gKJlQcDGfyukTRkjMjg42wjEDDlW4+ySA6+mjc6&#10;Vg3E4q5j0iRyxn0jjpE0ZOTbYrx5UGKSOUlgIrzrGUlDxhKKVHDVpiUJiWrogB6U1IaMOB4qnWck&#10;rVBgEfU4VKrakCEk+eepTcsSvOZg0uH/Iv6pUFLj2B9Z6x0oMUIBn0pbe1YAk0TKphyy41x9s0KB&#10;jXUuHcFmhNbYmx5XbFVboVCTtOHCpCFre1QSFya1UMBckGxSD79psnqgNlZFx7wZoUCSe+9S7WpN&#10;xsawpiYoeL02m+KJOY0fw9E3Q8ZSOmC+e2ozBgrbRxqXnLQZpZKG6po3k+aJHlW5/M1Y0prfYAD8&#10;VZ6+aaFAZQNiwTOSmgxhPk6+kdRCgWze3qW4sldQmVEDEHFB0mR7ilPXs7+vMlRksLMCuzCiJclI&#10;DrvH7VeZLFH0GPzBrknTEoGYuM9mazRV3ZP96pszLRBwV6MCeQCiqci4Q0t2DaOWB2gxra8yTYX+&#10;j9jySBGT+EnkHlPb0TNDJSLclStVmdRPxr5yaXaGin0O4vVxcLVJ/uzXZJh75sxQYfo6VWSTNEpy&#10;4OhyVxgqnFLs4PAAxCaAEvfzeIcrQ8VCOEha5vVlxqSAstMBL5MHIEaFIR+EFC1PZVqCNORlupa0&#10;VlPViBA4zVOZkQUYUb45s1T12Pp6pmXBnEjr4jNNVWOckEPh6ZmWBRW+EZf+2Goqtv8jQzyVmWRQ&#10;tEASjRwAsVQkeUia/3U0mnTQihxcjyO8slRuh6dJI8WRiezx9EwrIZWIAtd6ZlJCJ/zurrq0CsJu&#10;uJHAsmcUtTKBh8nlhjHppyQ/U5dHWJlUUuIqLhPUEBHsHSaX09jkkraNTyE2RBXbxuSwBQcStRxg&#10;X6+LxTpNVKENr10KqskLxRfuMisMETt2sAhd/dJSgCF0MbOmQd7gEfQws0kMxTx26aaGqCJKR9a/&#10;Y7pMZihCygVDQ4QZQsKwqy4tATi1xmUpmXxSYgvj4GIvkxva0i/PfBkiMXgkLHAd8iY5lJRXl9ph&#10;iDB3Rs9GROCqzB2v1DBEiFCiaJ5eae2BczJcK0qvibCrJBbmGEDN/timnn0x5LmooRhxqrmiTDY5&#10;dI2S4nEOGCoiUz772eSUouiRg+5YJw3ViEpUe5Yumx1KjMOlIRoqbGDX7mV8umrkyRr2ReoMFWle&#10;sq/1OjRsdiiKr8t5aqj62Xzz1KW1BtI1ycVwzBcnU509EKQFkAbsqUurGsQtkTWeujRVhxXgySeo&#10;bHZozyB6hKGh6gicuWShzQ5F2LgWFEPFJjw5JcaBDS0BsBIH14Jic0oJ8fvmS1sc3swjJlVhw5t6&#10;hFanqdg51buiWJaMFFuXAWYzRHGyrl3avCVDHWKer8+YzRGdRrbKeKBoyVrYxcNiJkuUDUBstPbI&#10;X0PWEhtC/XL0TEsBIMVuKFfPNBmaOZvpPZVpMUAEkY0lrso0GbvOORbIU5lWOWQfnw+NNsXUjUat&#10;P5D7Tka6x94bDRk9c8kPm2TKng/WWocQtmTuyowo4JQL17kzWMlaFmBDYP860GgkCJ703pPrjKGs&#10;K/Mytc0aHRhGl91syWrElQeNNm2U4ALnTzjmzJKhe7iEvs0cJSY0uCxMS9b2crra9TkzyaOcZYcW&#10;7BFXhqwWDc4DEJN0WkPWuPjMkDVEF1xoNCmkJI504hq8mmJNLpFCY0MigUvqm9RTbHtMEI8EMWQN&#10;W0w9aa6VST9lNDhG11WZVlxwsErOvgMgRhQQshKnlmMYDZm7MiMK5qRuV2WabJRdatc7xqCpicZ8&#10;xq/lkMOWbOTgAVddxnYhh0wkwdVBxOurmjiR5+CQVWy+VkQEYWFoV780GU5ZzzGBcs7q2QohqZkU&#10;PgcSLdlEJoxj6x2GrKprJHUfr5ZjCDUVjOk7vcqmoKJ4e4QiOqxqIVPsiq4jBRUVUlsOEHH0S1Nx&#10;xhtnm3kwr0WABCJwlDjq0lSk8RK+89SlJQCuMJfmgWNEjQax/8HjoGLTnKKSrAbPRm5LVUlmj6df&#10;Jo+UE+8IOTnG0FDhJ3UZE+TxqH6R5oYz1zNhhkyY0sNfJos0bHv2ANGQeWVvZeRGQ7KMRxHAKa2G&#10;A1eJA4UmgRTLGLPFIzYMmeSqOtQbJK1qHlsUyB51GEiWjAM8PcYY25VNXbjDfSOoyVjyPPYzUlPX&#10;xV5pl6vUktWSFOKZL8P/Eu/3JAqg3qkm1mgADoMWSaaICEui67m4y5ARhPD0yyaNyrYLj3cFHVk3&#10;EXPFVZeRGpxLQ0KIQ0TZTFMCER7+MgmjpCqxOHgwb8lYUjz8ZdJFq4akN1+/tNRASfGNodYbyIyZ&#10;/VrXl0qTYyqxN9cYarkxVc3ogrxJMMXWdikAJk904vQhT84PSRwKhV6d1+SWsvMKHvWAUMuakWXS&#10;w8i15n721XGYv6cqTUXymUs+mfRQeESuwfDUpWUGUZLaw8cmOZQ9R2v2XTnqMmQtaSqeITSpoZI+&#10;zGG0nrq0qMF149LWTGIoBpQIKE9d2kLBePWNoWF+twZlThv1ygyTFYpjaY2R4umXETWEtV3zpWUG&#10;WZtODcrmkubSids4vqb7Nja36QqO7R+P8Q4Ovq24FkQug5HbQp72R7npRV/IwW0w6ed/zXfzUCRU&#10;8vYVYoCkicONI15ikKGJ63jzia9mEKKJ56tD3M1m7jTxfIeIm5g51MTzFTpuYmSyJu6L+oyU1cRD&#10;ETFyUxOPRcQIQk08FRGLFaWp+R3uuPHNtNhFhrwMZWLqGPIynIn1YsjLkCYmiSEvw5oYJ4a8DG1i&#10;bxjyMryJCWHIyxAn6r0hL8OcKPqGvAx1ooRrcn6XoE70akNehjpRlQ15GepEaTbkZagThdaQl6FO&#10;lFRDXoY6UTwNeRnqRAU15GWoE7XSkJehTlRFQ16GOlHjNDm/S1AnCp0hL0Od6GiGvAx1oj8Z8jLU&#10;iSZlyMtQJ1qOIS9DneyBMeRlqJNdLYa8DHVyorkhL0OdHFNuyMtQJ3tJNDm/S1Anu0MMeRnqZL+H&#10;IS9DnezgMORlqJM9GYa8DHWyN8OQl6FO9k0Y8jLUyeHbhrwMdXKgtiEvQ53sVjDkZaiT/QeanN8l&#10;qJMdBYa8DHWys8CQl6FO9goY8jLUSSa/IS9DnSTnG/Iy1Em+vSEvQ52k0BvyMtRJVrwhL0OdHLZs&#10;yMtQJ8nrmpzfJaiTfHRDXoY6STE35GWok6xxQ16GOkkEN+RlqJPkbkNehjpJ2DbkZaiTJGxDXoY6&#10;yas25GWok1RpQ16GOsl+1uT8LkGdJDQb8jLUSY6yIS9DnaQdG/Iy1MnptIa8DHWSHGzIy1An+b6G&#10;vAx1ksJryMtQJ1m5hrwMdZJna8jLUCeZs5qc3yWok1xYQ16GOsluNeRlqJPjUA15GerkiFNDXoY6&#10;ySk15GWokyxRQ16GOsn7NORlqJNMTkNehjrJzTTkZaiTbEtNzu8S1En+pCEvQ51kRBryMtRJjqMh&#10;L0OdZC0a8jLUSR6iIS9DnWQWGvIy1EmKoSEvQ50cW2nIy1An50oa8jLUzWdFanr5QwnuiOvZBsgf&#10;ygrIoCenPJYVkIFPTm4sKyCDn5zhWFZABkA5YbGsgAyCcmpiWQEZCOUkxLICMhjK6YZlBWRA5Aj5&#10;sgKeBSyKIxY5EolhFHXhWdCCP5QVkCOROEZZATkSiWSUFZAjkVhGWQE5EolmlBWQI5F4RlkBORKJ&#10;aJQVkCORmEZRAXkQgyyuwgJyJBLXKGtBLhOJbJQVkCOR2EZZATkSiW6UFZAjkfhGWQE5EolwlBWQ&#10;I5EYR1kBORKJcpQVkCOROEdRAXlgg+yqwgJyJBLrKGtBjkSiHWUF5Egk3lFWQI5EIh5lBeRIJOZR&#10;VkCORKIeZQXkSCTuUVZAjkQiH2UF5Egk9lFUQB7sqAqjHfMRWkbRJP5R1oIciURAygrIkUgMpKyA&#10;HIlEQcoKyJFIHKSsgByJRELKCsiRSCykrIAciURDygrIkUg8pKiAPADCpp3CAnKZSEykrAU5EomK&#10;lBWQI5G4SFkBORKJjJQVkCOR2EhZATkSiY6UFZAjkfhIWQE5EomQlBWQI5EYSVEBeVCELQKFBeRI&#10;JE5S1oIciURKygrIkUispKyAHIlES8oKyJFIvKSsgByJREzKCsiRSMykrIAciURNygrIkUjcpKiA&#10;PFDCiVmFBeRIJHZS1oIciURPygrIkUj8pKyAHIlEUMoKyJFIDKWsgByJRFHKCsiRSBylrIAciURS&#10;ygrIkUgspaiAPHjCjQKFBeRIJJ5S1oIciURUygrIkUhMpayAHIlEVcoKyJFIXKWsgByJRFbKCsiR&#10;SGylrIAciURXygrIkUh8paiAPKDC9QOFBeRIJMZS1oIciURZygrIkUicpayAHIlEWsoKyJFIrKWs&#10;gByJRFvKCsiRSLylrIAciURcygrIkUjMpaSA+RwEbfrKH8oKyJAopx2UFZAhUU4+KCsgQ6KcS1BW&#10;QIZEOaOgrIAMiXKEQFkBGRLlNIGyAjIkcn9gYQEZEmUHf1kLMiTKtvyiAvIYCzfwFBaQI7EwxlLn&#10;MRb5Q1kXciQWxljY8WwDlvKHshbkSCyMscwb0o08KIyxzNvFbQGFSMw3icim8LIxyJFYGGOZd2ub&#10;LhTGWLgjL5vGwhgLZyLkBRQi8dl2kcIYS/1sw0hhjIU7aPIuFMrEZ5tGCmMsXOaXt6AQic82jhTG&#10;WOpnW0cKYyxcEZJ1oTDGwimkeQGFq3O+gYTLFMq4Md9Cwr27hQXkMrEwxsKpP/kYGCSGnZpxa+xh&#10;tz2t7t/f3N+sTu9vTjerw/ubw83qt/c3v0mr2Sy7OcmO2vR19f39Tbxy7GZ1K98ndq23877ah/3v&#10;u//Yz2+eZIMtJ92367gthNsUON4qDsT5xe233+62P+/+73UyWrIUytnqcw/Phb7+VHpsKrK/UsE9&#10;B0YHrYBz6TnDOQ5ArJYrWCOL82wdpMO5Wo4DjlEZ7pqXNSFKcE+1rxY836QVenuhUS8MsO3f9n5/&#10;3M2TeR742GdO4K3TDJEstPhMzy/aol4jWwaDA2nFvpNUqHEp9PWnvhni3D1mJhTMsbfB038uuOWy&#10;oPi05TTMmW/PTzknJWbGnWfXWe3rBTfc6xU4jiPrnzXqhQG2w/rKDHHCEJfgzX3m8EZOX3nGQ/eP&#10;hns45pgjFGeCgTO5Fv9pes3WHCf0ItEydu04csZwVuTrT5+P7Msg5FxbrgwPXey4FOx6FztkSehi&#10;z+GDi1ssdTF9ps5xt41cYQseObO0Wxb29Fr6TK+/MOLptZcni7PdOFd5rqijXcvQv85NHCbJ2fSB&#10;ikMzQwguja6AS07Go+2czSiHHQepPAulpm+4Ly88nDiLxi91uMOLu65mSjkXKQSglzo77jkK082l&#10;rFxbZ+rk9O3I3IB9PEfbjKRLYxWGtGm47DZOQNdwhXjEcHorfca365G7mULbuBF2CYqmty4BuOHI&#10;qqg7cGB/G9SOpT+caxk5op+4HdUIBmSVdEIGeOC0nLNPxvTnUp2YDlxuM1OOHJoeRj/VyU2xnGwz&#10;PySDsW2D/3t5yqjGieO8DW4LWayeq7VyHaQYitLeiiPXWX717HDJGufBhKet3GxjFjFOVRxiSruc&#10;rsjpp3EibPfsrzAppAw0ccsWopXjoW3B3OOQqpULE0J/lt6OHDcXx4Kb0qqzB/ZqbzkehEtYQ384&#10;i6e1Qp07jeuY5S7X13I3rB4LuW8xSi20e+4JS7Cz/bO/Qm/pITeIztVyOjU3PhrIwKKcuBWetlxF&#10;bnsLhliHwtOOQ07P2tvV3tIHBGHoLrPD5WumQ1x7yemMsWJqrYLvaxlmTvsHh6FmbvMqml7A2sbU&#10;bRYxLrS2NXM2URttNK5K4fYN+3gSlSg2jMsxOazSDSw555NlKo7mfFGsnkRMCtoVVnW+iwg0jxHs&#10;TdzISEkwREHNHU6j1GqO8kGDM0X36ENxOCvOPZ3skHATH1MUGRG9kTf8feYqdO7fnfvM/T3cqG47&#10;xZmTHBIWHstVQsHbnuaZ1Z0bUCKTs8CD1YKaOSM71TxxamcYr6Xojhs0onTn1ELORDOyH1VRZj/M&#10;FZceUoC/ZvCVVE0OupILgc1oM/7IjVB0uMNOP2bJkSswwmOupOW+S3fNnI/LRXWxaI5IX4fUgtTn&#10;ilM369RnpE0mYzivrU7Si9uPuXrK3+eK4yhZaGOrR67jMnIEZHP6YXzaUJEZbIa3S8zOgUwlszzf&#10;UxjFCEsPt/TpsWwR1onVG4LTweWWhoOjsNbpaYUIOXs1r4ovUX6S5HvOT3Cn2FTzwsWFa0BJN6rC&#10;9oqTUIm2dk6Ju1otS2BaaTlBVW4oVCqSXKwXhphL7+QYTf2QA7K4MC40iZPp14uBatcE+yuuhx1L&#10;aSCdYEcrOtAoJOgvXT1bg2mAa9SbuBqi5/BPWvRcXTbdDnUyGRzPPRfLYsZBYrovWgPiFOQwbanO&#10;lxRT27OXFVuWT4yK0KOW01yXKO7rmi0Hq8m8zi0WKW5Hn6cNAjg+7Qerq8ihbNg78elQAghIe6Rc&#10;JOVKCjPpPOVywQBE7vvuwqSnkWKdA3+Bd1iYMDT804NmPN+zJLo6SnXQrs4FU1N0EXQoBVZdrNEH&#10;m+iO5zR1bvsrqJZjXiMUOy63yBdITliM+iKXngp/Ku5AJuOhCSPFkiTrsBuMHUp6tKo6ZHdWLdfL&#10;yaomLNDL0XBGtGGD0agwtzhdONC5oFpmLypfuAOwYkx/ULg4NDRUS2+tpK9RyWlXeArczrEGw2zJ&#10;zohMx81wmEgz0cBRq0u8Mb2WPtPrHK0eW8BJf7BN7Fp6LX0ur4PU0KQBxC/qS3rNcuhChOyJTVqI&#10;FqCBs/NT7oM1YqLmpFMsytAdrr0LT33ihxtpl67B2GHWztXKXc2xYLlZwTIdslemWfDwipmVep36&#10;SVdiP3uuJghzTVvTa5cHBzMBMM7IW4zNcyuROdGgYDXmRjMLHzGoEi7Rxi+zQ6o+tpKbBRYOQ2Fc&#10;zIz02sVWyrXWSQjRSr4atlTSgEmy6zeHi44iLKWHwB2DMELMVpSqT61EvYrzfhZOeixf9s+wYCUH&#10;hZgYy6hcEf6YZthnczPl3GBruqHLc+1i6ARnrEbf8DJNNXZ6PGgC+6rEPkYJaddJ4K25Imj2Ji0F&#10;szKgTIWxY1EL2UTLU+484g6u8JQ1/Lw/4zUB8ZL7Kk1A+lwmAh6MGONA1cU8TK+lz/Q6kEyARW9b&#10;1IX0WvqMrwOldVxxO46uXrJo02vpM72O7rLIf+WxSq+lz/Q6+I5tZ2XkqPBMuFkEJiKclsm/Nd9A&#10;Y6COzGOSwpDXo5xtrRkBMwiPQXjK6hTY1SetYEQU/5lUvIVWuSbQJNdwhqc43TL+ewnxtn8v60vh&#10;GPpowYE3L8ughKL0z61CXY5kCzq5cynZblxLN4Q9G5eecqkeUu6y8LJdiFOkSsbRg/I6B81U0dxV&#10;H9iC43URxVZasTzCK6HVMtTnrRyvsQ1MgKMkUHFfHmpZBqYMe5jBaaWsqBEtLXv/cs+4yCyp+BLs&#10;CNab6hlHZAcYUCDXRVn4YeBzvXxsI3c6lBhD3Gc/RP1ILpjO7B0R6lycE4rGgoAJDPC507dJNivH&#10;GuMLir21vbS/EsPRpeS9Qp/Nl2KcGUkLIlSI/WdrXofYiawuoiqfsWvrsr9CzVyJhVkSdAB0PPxA&#10;BijICyRS6DPG2DBl/it0BMzzeUgQkQT5/H0W1OK0CrRyZLc1agEo/B5r7jHLLb+j1eG0S+3GoVIw&#10;2hMiKgZc6fIA7+h5FE0sTUWLsmUdibiBxGk/DzVeLJVBZBjn0lB3iKg00mhxcreSkpv4V7gvOBTM&#10;mdj81E9xNOAUmJ/ihxmIvvixhWc0oRbPZ2vjEeRQJWtC/EiZKYL0mqJVhs9lEql/ydiwbC/XzNE+&#10;GSJuR2AdSaHs9Fr6TAgEf5dEUXotfS6vi7snlg4zpCy09Fr6TK9zo3KSgwjYq68v9iDnrY8Vpkfo&#10;cCo1fS6lw/WhMUaAp9fSZ3od6zl2FeigkF8pHcMpDmSNJF1MvVRq+kylyyWroTF4OvoliSG9lj7T&#10;6+dx58J07P6sMZcwjNbHuMx1UL5Y3QrCGLUESUIDni2FL66vtpqXF+hwJ2koHS8QKlCYmddVWia8&#10;T0OOwAlYTGvJgCBIgRmWcSthsLngyLk+lpQSaY691ifRhCYcWprqJFCH/jYXy7US3LSlR5BJgHnm&#10;h4SCSvyW6NtDtJMJDItPQ01MPUqwZy4W3ybBHvOQS9GT/S2exWT9ZvNixFtEEFchxmIH+mmtBSIf&#10;69iV56E2hjqqsBMGeoFBS4QlHvgit9Bk/n3CHVHTFaMX40l3syG4kpgDL+7iDrvezfnS+Hnw2LSL&#10;u9LMmCqWFVqsGDXuBBRjN3HLoqgkYXK9TmR2dDzhjENzMtMJ30bHHvOMkW4e4sFICwUuTvxH0iCX&#10;+k3ENSZCoUwOpCTorojHNkquAa+XdZRJNkx6yLAXuNtZHVK8BhV1tEsi8ZbEusMgYVLdIBa1eFYX&#10;bRUN191PibEmKIwE68PWzcSfHBGA9Ramm9WPaxJ1rbNHPD7lPi4uV/ZXC48k7BIektCsggqrAZGd&#10;uVq+cqGpARK2zxLjIdyBae6uFh9wG9NVCQ/BlQYtRFHg/lAtV6AhmnSjmNb5flbRKzHzxiXX6DqA&#10;5zyDqM4QncQAMQUjIaOKT9fwgJpBxj/G1b2hUcSLMf/dvSUGnCQLkSuQYaolU4XYXCiYQZEYkZoC&#10;br3novf4tAPi8xS4WIe4I8H2SDqiI5rZQ+dCfQ1PWaIJYOhqCSUmI6nGGfwSku3iTSf5F4tkcIOS&#10;qnxD2esE4tI0w2ZCGqRCei19BsHOmjlfTirzjuOqYzJeex0NkmkKjcEslPCZfd3CJdQhl3SlScY2&#10;lHCemgsYVE5QmtVsLF18POYpcjiF/xCshIFihbYi+ytWK7k5yehApbYQwIxI+lzNGi7SWzWKe+WT&#10;qxFeneVs6KetyP6KS+WaG9AS9OBubC5dMms90IzIFFFnHbWooXIxXBgOycYoMHZwLMC5qWjG0vYY&#10;nz/emlQ08LPgZOjRu9J4jdRcIPBQFWXiwiSiYVpmZBMO6m0qmtALRooabMkOWSRih4BfVHE7vvZX&#10;GG2y4wkcJEYHwDZ/iHAe1nZiV4lr25qRVri4QrsbHNNBFrsEAbb74rPlLqtc7onTBYMrFP1c3mJh&#10;k9sZH9N9SXXwIgw3CZdFB1rpUmshRAYCcdbQKWQ6jhPbZ6y0ZH7SYbkoyV8ziueUVnEAgsJtJhI2&#10;Jzo29xntVsI99jGLUrL/WI2iGukbbTg/CREyRZHCeacwSMI8E3ytBgt9UgPkDrnQsPOI+WrGOli8&#10;BGuyYaztIOJhWeBkbbBKI5OBMhgRBvIli8I/z+g90QRj3HCH29FmYUUkBoRxKxSZFGa0Gf91HG0i&#10;Prh2SmomyB9tDPweKCx2Iqm4TZIEK5qcIlsz0ackAeH8kaX2Up/tSsTyQ6GxOzCMZBkGqvRe+oyc&#10;z9IrDodZ5nCnqeRa2vcvygs8CvibAhU+PBQB03RJy0tZWtxjm+UNopjSzMi1OFj6FxIsL9ZM7gPq&#10;T6gZI42ova65wuUCM4fHWFsAzTxGXJC7FR9Tc1hEXQjG+TaxrERaRKCVF6Ip0dP4GDltFTjWMlg5&#10;9nlAkQrC21ezrApJvg5kGFnpTHAMuzj1mQwca8ehvOMdTY9JDSpRwZFrieNl+c7MZJZZkrRSnwca&#10;ZgBO8AvGSyOGy7FgnjFy6XQaL1SLYAsuRsdcdap5mcjzY60e9Gt8QRHVFlP2V9I88GwkVVH0Haub&#10;kukqaTFxntFBstEGcUiJ+JiUphdG23IhuW7oOJEIaCywTK+lz9BEbKGUZkHKZ1J+wFJ67VK/WCqA&#10;QqwDGWrtGlx3bQIJSRIYFJpvJOyd+kwqg4S6LomiS9XimE2GsEhx4SBI00QREkimOcsgGo+tVqu8&#10;LNcvjOXFaucLtENv0UvjAampWgxnhFZ6yqJgcKtcYEhotGW/CkfahpjHQYNr2Bhk+sPSu6QHPlfS&#10;UV6QIZF2Ue9cEkJSgZJ+D6cQwNKDzLCTVRUKfp7YSrgzbfoRqXzOQLDDmqAVEMhkwKCxSEq/ssrM&#10;yXqxa0Y1TaWmz1A6SRhjSsE850kqfGevE2KgAfOgE3KSwM/1JawjIJJWMKxn0lj0kLW95MGEIltC&#10;ScGgS/AhKxa/RnhKrDgqK66ZkivJkyaNRyP6y1PBeIORmbFgbLwgMJeneEITj6IwgczYTztT9lcY&#10;UVSm8ypfo2UbwGPD4eoN1V5QsjEs0mxIoKXAeMQoRnGOBeO2yGJlWErJCbDGLWe5cM6Zio1i+YtT&#10;4BpkdCnuVg3V0rMYUk/DSMKbrPszXNb0J2sUln/Sn2SzWJh5X7Xn/QOcuJA7+5GpsOlcLUntVb6s&#10;YGIl3x0GpkDzkoS1wNeOOeNcS69dggKzmaxITAC5CVUDHx86S29sJZsbrU7KSdf8LT6FR19YB1L1&#10;cbXCLRBpcJ0R/ow9S2+lz/A2vpHkk2YPmyTIXOdl5YiVjRnW14oWGOcTUx5dySBfeYax4WRH0KVR&#10;vzSMOG1SrwZmk+9QJoh16xSVgJ0aSa1TD0kYijyBFUQM2L+WEtNcUuZxcVsFlEh7smaR9rC4rpNg&#10;cBoE9DCxqL39xPxOwVDJybfeDgK0KZrXiww2dWK7RwUOl7w0111nhfiNGGQ1iypUGlvW8sC8iGA4&#10;xYw7IxvpyLgRe9LbyzcI0xCkZkfAhKahBw9fZORbDHOq1M9wEae4A5Eg8igvVmkhruIj9CXmOKvV&#10;7RLciHNF5Q3+ZfOK7fY5VEO4VNRmBTdWnKiDowSNw8JQthb7K7CiCg+xwMeEgTQNkmUax1rispat&#10;iKgl/wb6sHhrL02EHRWMubiIow2z+yaSpJcuNRA3eEQYEq0KoE7tIwoUJRVNyfxZZ65nfYrRvWcS&#10;PlUcxgJ/RTTVUb7jSqWmzL6MNhaXU3LZo7NMvXypK+cAH4nn4lVXMziRHRCGegSbQbtJ3cQckVNd&#10;ZDHDGV9m5yzrAGt6bsbAghE1qOjx1JalTnJKIw+OrNJFvlVMp9AVhKZoWKqb2Alw09yVC9FR5G2U&#10;mpg+qJ8XEXVpZCXVPc4GUyg+KF0nojI1CAPfZk6RjJfiGyRcyNac6yhmaSd/dO4EEhHNOtIkgFxq&#10;oWzRitaVRIXt5OOETKah5JNbsU6uDYIh1EaW7AsKYao7IJkRgCVnGoKmstki9Cq9lT7j24S4okzF&#10;U3SOo6W3LvaHKFIcceYsywfCwcSQh+pZpLL1BH6MDkbS52U/9qURv1Qnq1/a+i6i3DoucTEnjynh&#10;Z1wgUmxCMwaGRL1mdZDw5AtjeKlO3Ibi0pspwYpVpOZdvVHtCa4fVedLqRm2lpdTOySFG3N5rloS&#10;uxaV/PXcDiJ4bA2OUlvSdYxeUk1kH0WjR5xGGaegKyabWTxOwStyRWriisNdFyvE8FmC66/CR7v4&#10;xA1tpotYhDgN5q6zM1bCbmpgUe/YWRWetjirw7J0pZXMOdm7oZUoZ6IdB9i92kr2eydNVUw6GwhG&#10;H1wSgiVtz9qPsuGcJOa5D5gf0cx71kqLhsiPiMh1MhHx4VjVkhmiIRF1bKTNnKMvocZW9ArsGNEl&#10;WYJ2L/x5hl0astBaklhRhGPymSZIr6XP9DqcgstEOAqVQnJl7ETkrxNhR4DMr2tIptfSZywdS4AI&#10;RnwdpvHIZsIBpIzHOvBvWttCIiRLNmDYQ6nAyFMqTGol3bm8aOWtZFajVoPox2eWjYGdrNg1WCJt&#10;W8HxjrGsmQJDjRUzKs2sgNkqR2ZYUtRlT0vQqH1gpO8k6swjirY/ZbwoDoyog0nIyporGJ7sbQqz&#10;QeKBGFNhrm3/7K/QWzIrxL8+V4usl4CWGnWeohGlp2xcmQcwSXtiwWiyUXwQtFskkq3I/krVwsax&#10;txgJ5Hfaatmvwp8EjKxrbOrPnqI1xt6yyJckjWEh4gcNg8wmf9sf7Ev2pUVQkyJrlWCGlXGPT/H/&#10;LmCy/csQiHNZRm1mK02UXntFQDQkR8eZwaEcZCJQelE+oFVJwE2qIrpS5VhPNUaUkzWRNhSxUD3j&#10;3/xt5BOYk7Jxjlw5QIUESfI8wkiB4+WIjFSmHbDYHiy+tPsHZTazDPHxSILkPIrwhl1rZYMOsJWH&#10;WMYlZwkQUBShP1PCy/bMDbFMoluWhEHWc41B2YgTBQvDWBKMIZ8lnaNIwBJ1VRdLVkqaFPiZBVk/&#10;RH7Rvbm1nMsRg3Uu2YKispzGgF5ud9KTZN8u7mcxgXSd4r9L/j2JXvkzvyVODKrmsWWRtYfC4AY5&#10;+75we9g6RR2Lk01IbLFeLWwSmAJ8JB6WXCuse0uGenrL0kYaNPDEz+SX283GADCFGFk8s0A2x5OI&#10;OjDDUWtithb7K8KcfW0pOQSRjidAjzYhY2KEsWDUD7sLFq4AdkHcCoOl/Sy2Hvsr1or/hn39c4OZ&#10;f7tpBY/MvBRLbxY5k0R8SJyOlEoI2VpeE2LUHFemaLwYEWbLia1lpzCInVv7hvj2vM9naRD5bCmH&#10;So7CMMsVthjaYBAFkrPkXwZhLHxBQYsk3SmT/LBiOvgDWRMW9aVBCHgsx7m1iKZF37U9s79iP/FY&#10;4jEPlPN2E7XygjjESrBKsCQyJUQCKnFUAecL5sPFOtk2nxz2aNw2pIZ1j+oQugL32iiO7KFKnhhM&#10;hYK1Xs7/Ee/2LApAn2F2CmJ9DP3EBLRaDyY6q25oELZ7gXeXuATu3WjU0U8LEzbDpBRD1vxssokj&#10;pWA5a3yJcwTPUjoHi25lMCHou2wNQ8E0Yh/dlH2ksbXp4TPJnmRZRA97iNPWdVocAAJNeuvi7JPf&#10;hMd6nomFZgEylhtYjg9zzsK5TlKNfXithWwxSAcNoBKELl9tIaIqCXIgaMxVMojJEo6NeP4w2O5B&#10;KMvS41WBUZWwLaICgZy0+JToV3LAMMxm3mQ7SoQn1lOBHooXEFabRxPesA4WPOY4AsMz5IlBLluk&#10;ZO/JLKqVimfn2v4KaCE/LY0cfG2lCQdyppN0iINiZCgxRKI7Wn6okNUqGfO2CvsrVogUjaY1K6mV&#10;M2ArJVfKgQe2QvSw6FWRLO2kxNoq7K9YITtmos4ZFjvVCzgFFgvjjXYQbMcF9/j6xG8tgyouNn+V&#10;LJtsCQmjQwi8MthAk6LO8JC5tgYbkUFQFR8SkPWPK3Jf/Oxza8lcsQEU4em02pLyk9mmxJslmWEW&#10;w5LlXsAgdAUpOVM+YxCVHoxQzSSt5HIuUa0iYcpavuyZeSZMVRoWk5dJCaUmabFjQWN/RZFK5u6y&#10;8wVt1wCTfTDzn2QQnstOCf2mwBYDXzCfOCWStsuk2Cpx2q4xSuYqyX7UjElo7YJiZXuV1DJkrpzK&#10;O+/EWY7nnYX38fTn3f5B/LfH/f3d50939/fzj+3t7mH34f6w+n3DWb+b7Xb3eErqpnnz/lEO+J0k&#10;SX+13Ty9v/lyvznNh/s+7qW0wISH4+mXzfE2lDbTh6483J12hyCm7x9p3ven47vj06+HH3+Qb7/t&#10;P//t18PqcLr/sKcV4G/zuL3dc+Dw9nSYwStvfT8+/fjD0932Hf+t/ni4fzzKt/c3t6fT07u3b4/S&#10;lc3xT/un3SNPv+wPD5sTPw9f334+bL7fPX59uH+LXd+/her07bC7iYU8uMp42Bz++u3pzXb/wMDe&#10;/XZ3f3f621wcYyCNevz917utdEh+bP/td/pz9xkAsVHxcfOwe3/DY6l1xRqw+rw7bundx4fN3f3q&#10;brt/lE4mwlAMM3m3/ct++9fj6nH/4Xbz+HX30/GJM5kpcx4S+7p0yrbht/u7pzTN8j32lmqvD9j+&#10;y5e77e6X/fbbA3gIo3bYMeF3+8fj7d3TkdOg3+0eftvRw8O/fkaD3x5PmxO9pF+73eOMi90fp3g8&#10;NN9W3w5372/+Xo8/rckg+vnNh2794Q1e3I9vfmK7w5th/ZEAFRruh+rDP4S6at99O+7o/+b+l6e7&#10;2Hb++qz1D3fbw/64/3L6E1PzNjQ8TTgNr9ZvGeR5fOEDGjLzRmoaf5KhmTnhsP3fjO4M4+PpsDtt&#10;YaPNuy9AO/6dl5cH83CfR1gGX+C8+u37/9x/Zhg23077eRD++HKYuY6GycHXstk/iFfcDGExmFu1&#10;2vIQrXy2abYieML3wDKpkCfYS9h4JV8Yedo7V7L5nYEOr6ZXpO2KMYXp1B/oysyGqd0Minzlv5k3&#10;v777/pVB4a2vh83T7d32l81po3/Pb73b1fvb/f3n3eHH/w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sGx77aAAAAAwEAAA8AAABkcnMvZG93bnJldi54bWxMj0FLw0AQhe+C/2EZ&#10;wZvdxBiRmE0pRT0VwVYQb9NkmoRmZ0N2m6T/3tGLvcxjeMN73+TL2XZqpMG3jg3EiwgUcemqlmsD&#10;n7vXuydQPiBX2DkmA2fysCyur3LMKjfxB43bUCsJYZ+hgSaEPtPalw1Z9AvXE4t3cIPFIOtQ62rA&#10;ScJtp++j6FFbbFkaGuxp3VB53J6sgbcJp1USv4yb42F9/t6l71+bmIy5vZlXz6ACzeH/GH7xBR0K&#10;Ydq7E1dedQbkkfA3xUuTBNRe9CEFXeT6kr34AQAA//8DAFBLAwQKAAAAAAAAACEASFbtkPsCAAD7&#10;AgAAFAAAAGRycy9tZWRpYS9pbWFnZTEucG5niVBORw0KGgoAAAANSUhEUgAAACIAAAAjCAYAAADx&#10;G9hnAAAABmJLR0QA/wD/AP+gvaeTAAAACXBIWXMAAA7EAAAOxAGVKw4bAAACm0lEQVRYhc2Yv2sU&#10;QRTHP7cewZxoMI2xULtUEs2hIBaXyk4FPfwDLPwHBCsRCRICYkyhrebSW8XqKvEnhEiUCCFcUpja&#10;IAdGY5Hc12Jnz7m9MTdzt0a/MLDz5s17352d9/bN5CQRiEHgDHDWagALVnsPfA2yKsmnDUl6ImlV&#10;/lg1c4Z8fPiQuCppI4BAGl8kXemFyICkSg8E0piRdCiUyJik9QxJJPgsqeRL5IKkxl8gkaBhfLT4&#10;zak1ag4Cn4AToaEUiHXgJLCZCKKUwuQekMD4mLQF9oqUgJeOSR+ArR4d9wOjDvkY8Apo7pF+STXH&#10;95ySlHNtrsCWk/TQYb9mfDeJTDiU5jMiYZOZd/iZkETeLNFlx7LVgXT+3w/cAg53+BR14D7w05LJ&#10;yNO4BNxGUkHSjoNp1XqbyHoelrTi0E+wYnRcc6sO/W1J/REwQnv0pPEAOGWea8A5oOrQq5qxmumf&#10;BqY62N4HjERAsYMixOH2Diibfh24CExbOtNGlix/GXiLXzoo5j2JABSAZ8Bd4B6wDdwkToACKkYv&#10;B9wBxj3tBhNJME6cFa8D34EZa+yA6V8LtFmMgOHASRhHr4Fjluw48KYLEgDDEb83VihGiaux86Yt&#10;EG/OblDLA4u4068PjgAvzHNflzYAFiNDpBf09UgiMyJZYDECloDGPySxAyzlgR/AMnFI/gmzxMVM&#10;N3CVFjaWga3kpzfnIDJAnJxkxue6JJIgZ2ym8RxolgEFuc8se1aP+FRoH8mmQnPlmBJxYmyr4h/v&#10;8nvPGo9s3/9tFf8NuEF7ZZYlZHxstkr3/qQ35vLZ6ew7myGJirEZfAhPWlm93QZsKL5R2NWPbx44&#10;KumppLUAAmtmjtf9SDpqfDBI622R68ZogcAbo18SRu1eUX/pcQAAAABJRU5ErkJgglBLAQItABQA&#10;BgAIAAAAIQCxgme2CgEAABMCAAATAAAAAAAAAAAAAAAAAAAAAABbQ29udGVudF9UeXBlc10ueG1s&#10;UEsBAi0AFAAGAAgAAAAhADj9If/WAAAAlAEAAAsAAAAAAAAAAAAAAAAAOwEAAF9yZWxzLy5yZWxz&#10;UEsBAi0AFAAGAAgAAAAhAARP9DveMwAAdP8AAA4AAAAAAAAAAAAAAAAAOgIAAGRycy9lMm9Eb2Mu&#10;eG1sUEsBAi0AFAAGAAgAAAAhAKomDr68AAAAIQEAABkAAAAAAAAAAAAAAAAARDYAAGRycy9fcmVs&#10;cy9lMm9Eb2MueG1sLnJlbHNQSwECLQAUAAYACAAAACEAOwbHvtoAAAADAQAADwAAAAAAAAAAAAAA&#10;AAA3NwAAZHJzL2Rvd25yZXYueG1sUEsBAi0ACgAAAAAAAAAhAEhW7ZD7AgAA+wIAABQAAAAAAAAA&#10;AAAAAAAAPjgAAGRycy9tZWRpYS9pbWFnZTEucG5nUEsFBgAAAAAGAAYAfAEAAGs7A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7" o:title="Email icon"/>
                      </v:shape>
                      <w10:wrap anchorx="page"/>
                      <w10:anchorlock/>
                    </v:group>
                  </w:pict>
                </mc:Fallback>
              </mc:AlternateContent>
            </w:r>
          </w:p>
        </w:tc>
        <w:tc>
          <w:tcPr>
            <w:tcW w:w="2312" w:type="dxa"/>
            <w:vAlign w:val="center"/>
          </w:tcPr>
          <w:p w:rsidR="003D1B71" w:rsidRPr="00380FD1" w:rsidRDefault="00BD32DE" w:rsidP="00380FD1">
            <w:pPr>
              <w:pStyle w:val="Information"/>
            </w:pPr>
            <w:sdt>
              <w:sdtPr>
                <w:id w:val="-1997099910"/>
                <w:placeholder>
                  <w:docPart w:val="9E2479265FDA4785A84165082D5BE2E3"/>
                </w:placeholder>
                <w:temporary/>
                <w:showingPlcHdr/>
                <w15:appearance w15:val="hidden"/>
              </w:sdtPr>
              <w:sdtEndPr/>
              <w:sdtContent>
                <w:r w:rsidR="003D1B71" w:rsidRPr="00380FD1">
                  <w:t>[Your Email]</w:t>
                </w:r>
              </w:sdtContent>
            </w:sdt>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174"/>
        </w:trPr>
        <w:tc>
          <w:tcPr>
            <w:tcW w:w="720" w:type="dxa"/>
          </w:tcPr>
          <w:p w:rsidR="003D1B71" w:rsidRPr="00376291" w:rsidRDefault="003D1B71" w:rsidP="00B6466C">
            <w:pPr>
              <w:pStyle w:val="NoSpacing"/>
              <w:rPr>
                <w:rFonts w:ascii="Calibri" w:hAnsi="Calibri" w:cs="Calibri"/>
                <w:color w:val="666666"/>
              </w:rPr>
            </w:pPr>
          </w:p>
        </w:tc>
        <w:tc>
          <w:tcPr>
            <w:tcW w:w="2942" w:type="dxa"/>
            <w:gridSpan w:val="2"/>
            <w:vAlign w:val="center"/>
          </w:tcPr>
          <w:p w:rsidR="003D1B71" w:rsidRPr="00376291" w:rsidRDefault="003D1B71" w:rsidP="00B6466C">
            <w:pPr>
              <w:pStyle w:val="NoSpacing"/>
              <w:rPr>
                <w:rFonts w:ascii="Calibri" w:hAnsi="Calibri" w:cs="Calibri"/>
                <w:color w:val="666666"/>
              </w:rPr>
            </w:pP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633"/>
        </w:trPr>
        <w:tc>
          <w:tcPr>
            <w:tcW w:w="720" w:type="dxa"/>
          </w:tcPr>
          <w:p w:rsidR="003D1B71" w:rsidRDefault="003D1B71" w:rsidP="006D79A8">
            <w:pPr>
              <w:pStyle w:val="Information"/>
              <w:jc w:val="center"/>
              <w:rPr>
                <w:noProof/>
              </w:rPr>
            </w:pPr>
          </w:p>
        </w:tc>
        <w:tc>
          <w:tcPr>
            <w:tcW w:w="630" w:type="dxa"/>
            <w:tcMar>
              <w:left w:w="0" w:type="dxa"/>
              <w:right w:w="0" w:type="dxa"/>
            </w:tcMar>
            <w:vAlign w:val="center"/>
          </w:tcPr>
          <w:p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271A38F6" wp14:editId="3407FD00">
                      <wp:extent cx="338455" cy="346075"/>
                      <wp:effectExtent l="0" t="0" r="4445" b="0"/>
                      <wp:docPr id="23" name="Group 23" descr="website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eform: Shape 273">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Picture 36" descr="website icon"/>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C2853B2" id="Group 23" o:spid="_x0000_s1026" alt="website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tknEHjQAAKQAAQAOAAAAZHJzL2Uyb0RvYy54bWyknVtvI0my398N+DsQ&#10;ejTQ26x7VWN6Dma7ZxYG1scDn2PgnEc2xW4JK4kCyZmeteHv7l9UZhYjUpQYudvADElVRV7/ERm3&#10;zPzhX/54fFj9vjsc7/dPH2+qP61vVrun7f72/unbx5v//e+/vBtvVsfT5ul287B/2n28+fvuePMv&#10;P/7X//LD9+cPu3p/t3+43R1WFPJ0/PD9+ePN3en0/OH9++P2bve4Of5p/7x74uHX/eFxc+Ln4dv7&#10;28PmO6U/Pryv1+v+/ff94fb5sN/ujkf++jk8vPlxLv/r19329D+/fj3uTquHjze07TT//zD//4v8&#10;//2PP2w+fDtsnu/ut7EZm3+gFY+b+ycqXYr6vDltVr8d7l8U9Xi/PeyP+6+nP233j+/3X7/eb3dz&#10;H+hNtc5685fD/rfnuS/fPnz/9rwME0ObjdM/XOz2X3//9bC6v/14Uzc3q6fNI3M0V7uS37e745bB&#10;+r77crw/7Vb32/2TjNj3528fIPzL4fnfnn89xD98C79kEP74eniUT7q3+mMe678vY73747Ta8sem&#10;Gduuu1ltedS0/Xrowlxs75iwF1Tbu5/fpHufKn0vbVua8v0ZVB3PA3f85wbu3+42z7t5Po7S/zhw&#10;IDyM2y+H3U6Q+mE1v7iqh2bGBF3+6/HEMNG4SChjOH+VAZShOj7/db/923H1tP90t3n6tvvp+Ax2&#10;4SgZlUQXXhbKYyT7x0d6GbHNh+1vx9Nfdvt5yja/h6aC5Fu+zZC+jf1j9p8EB/8BI319fIBP/tv7&#10;Vd117boZV9+lu1W9bsI0fsuJ/lMTjW3TTsPqDpqprZr2FZr/qLKKpml9vSJN5K2oNhUN7bp1VKSJ&#10;xnGqK0ePYKryodNE3h61uqK+WdeeOdJEY7Wu+vX1OYKHzz3qm6ryzJEm8lbUm4o6Kmqug0ETjd04&#10;NI45GkxFzqHTRN4eITnOQ9cO3dBN13ukifpp6Prx+hxNpiKg2g/XK9JEQzUM0FxnWM3ldTuOTdVd&#10;r6nSVO6qNJ/XbdtOa8foVZqq76oWtrjeK83pddshuxzjV2mqvu+aYXJUpXm9bvu+XXuq0lT9WHd1&#10;66hKc3vthV+lqbz4qzS/N2PdwIZXFwxD1DF+LgBqhm/6ph49NWmibpr6zgN1zfFN27nkXqWJ+qYb&#10;u9oxUZrlm6bvWWiuj54mYvCm1oM+zfOM3br1cK8m6od63TpGr9Ysz6IhA3G1T4ZoWE/V5IB5rTke&#10;XaP3IMIS1ag2nacqzfFVUw+jp1OGqFvXfe0ZP83x1ThNjacqQzQMdTV6eqU5vu2ntUek15qortt6&#10;qBz4q7WcYHo7oHQdFZoIdbSpG0+vNM9XbTf2vUOdqDVV3bedb7I011cTWsjao15qqrpbN8Pa0y/N&#10;9zWrR9N5+mWoqq7xIUNzPqMBdD390lRV36EkOADfaIGB/jKJPnIVG4ZKdJjJI5waLTJQnGva6KjL&#10;UNXDMPUO4d4Y9p/WTTs6xtBQ1f0aRcHBXo3h/6apXVLDUNUs+WtXv7QAYCy6xtMtTVR3zeibLi0A&#10;mpaFwbFqNZqoruBj1MermmCj+b8CvB5jxxKJRtd4qtLsX9XTVHt6ZYjWLMYeM7sx3M+y71lMDBGa&#10;Av8c46d536sINprIqwi2Rl60NTaPA4CGqp0wYBws3BrGn10bjqkyVGJReEDRammB0VMhdK9LJkPV&#10;sX57dMFWCwssEUw5T1WaqkOYoW1d5arWsD3DvvYIC0PV9RPi3VGVYfuORcujzbSaqq/6ce2BhZYV&#10;dYey4KpKU/XDOFQOtmo127Na1b1rrjTVUFXrySGWWiMruklUdwcCNdVQD7CjY64039fdNI5rT1Wa&#10;aoAbPTpuZ6RFN6HlOqSFoRpaFixHrzojLbqBXjn4ylB5TZ/OSIuuw1vkqUpT9QM2qoOvOs33dVeN&#10;rPjXYWGoehDokRadlRYjLOyZK03Voex77BEJUCgPHf5Dj/FoqNB7Ko83ptN8L+6szoVATdXhfq89&#10;c6X5vma57wfPAGoqsZdcc6X5vq6nfkR3vKq1d5qqxXnhMb47zfcYPmsm2VGVpgLqVVNdF0y9kRZe&#10;16Oh8roeeyMtWmSMh68MVd/icHMsIr3m+7qFhT3uC0PVV/iZPFUZadFMzbp3SIteU3VjhUBzzJXm&#10;+xofLMb3dVj0msqrcvZGWuCna1xzpanQzKrBM4Ca73GnjjhzHL3SVB36EsrjVeWs13zvlhaGyist&#10;es33QGnq1w6721JhNHoEU6/5HnWJVdhTlaaqGqDkqWsw4gLVDClzfbIMVSUGQttcn63ByAuEBT40&#10;R12aiqhfX7vqMgLDq58NmqpiNLBhHP3SvC9+psE1hpqq6nsCuw6RMWjmZyUZG4/eaamqqsZr7OiX&#10;5n5c51WHZnx1gSRZQuslDaqxpy7N/hWaZ+8JYw2aiuWHGLynLi01sCzw5TrE7qCpMJkm/MaOMdRi&#10;o2fZR2G9PoSaqMZJiqvEUZUWAA2L3eBYtwZNJO5fYpXXqxq11EA+TR6/oCXqMLM8/p/RsD+aHe27&#10;OoCWqKVbcMnV1WQ03A8C1w5RaIm8onA0zI+Z4OEsS9ROTTf0jl5piVFhpo4O1XM0RIgZ3NOOqjTr&#10;VyM+SAfYR0PEClnhirg+V5rz6RVNdMDCEHmXyFEzfoXAHTywMEQwMHFER68041PVRFj+OtgNUY22&#10;4HE2jYbxMS4GzwAaImKIfeNY9ycrLXx8ZYlI12g91s9kpIVXS7NUTi1t0tJC0gY88WhDxDqMdXEd&#10;FZMWFnh/cP1eR4UhQiVxrfiTZnsGHHHrqMkQ4SjxhGAmzfVo7pPHU2eIgFHlsREmzfSTML2jS4YG&#10;96PHeTZplm+IvnrGTtMAB5Yqh9kzaY7vOjLoHF3SNISUGjHWr4rZSTM8vlGPSmFoKgLDncdJV621&#10;lBgbHJbXO2WJsE4l6H29V2QPKh11kviBpy5NhLikLocCWK21nCB6PXiSHTOqSQxHV8e0qKgxAT0x&#10;wIrEWKWyr0dSnh3YqNaa8ZkwFEHPMGqqukbn9GRyVmstMPCcD56Qo6XC09T0yJmrqEeEqQHpcL15&#10;DARLRSoeItch3au1lgE9U+2x6CxV3eGJ9KFRiwHJ9fB4cvF9q/HA9sFX70KjkR4kD0wugGiqGlNQ&#10;2nh9zmyiJoloHgcXq5Xp2UjPPAAxqZrEpEGWA/qGipgvxqCrMi1BRvK/XUxtUjzxSjQE3D3DqGXB&#10;hBHpG0ZNVZPlKSuFY860LEDvx6DxIMTkeRKwq6jPU5sWIdgMKG2OhZNmaYj0I7V5wF9pGVLDQgyL&#10;ByOGrGOR8ZhDlUnerElHJbboqU3LHuQjy5oLJFYeDGTwu0bSkDEig4+zjUDAlG89yiI5+Gre6Fg1&#10;EIu7jkmTyBn3jThG0pCRb4vx5kGJSeYkgYnwrmckDRlLKFLBVZuWJCSqoQN6UFIbMuJ4qHSekbRC&#10;gUXU41CpZHPXObCJkOSfpzYtS/Cag0mH/4v4p64Nx/7IWu9AiREK+FTa2rMCmCRSNuWQHefqmxUK&#10;7Ehz6Qg2I7TG3vS4YqvaCoWapA0XJg1Z26OSuDCphQLmgmSTevhNk9UDtbEqOubNCAWS3HuXaldr&#10;MjaGNTVBweu12RRPzGn8GI6+GTKW0gHz3VObMVDYPtK45KTNKJU0VNe8mTRP9KjK5W/Gktb8BgPg&#10;r/L0TQsFKhsQC56R1GQI83HyjaQWCmTz9i7Flb2CSnANQMQFSZPtKU5dz/6+ylCRwc4K7MKIliQj&#10;Oewet19lskTRY/AHuyZNSwRi4j6brdFUdU/2q2/OtEDAXY0K5AGIpiLjDi3ZNYxaHqDFtL7KNBX6&#10;P2LLI0VM4ieRe0xtR88MlYhwV65UZVI/GfvKpdkZKvY5iNfHwdUm+bNfk2HumTNDhenrVJFN0ijJ&#10;gaPLXWGocEqxg8MDEJsAStzP4x2uDBUL4SBpmdeXGZMCyk4HvEwegBgVhnwQUrQ8lWkJ0pCX6VrS&#10;Wk1VI0LgNE9lRhZgRPnmzFLVY+vrmZYFcyKti880VY1xQg6Fp2daFlT4Rlz6Y6upOJUBGeKpzCSD&#10;ogWSaOQAiKUiyUPS/K+j0aSDVuTgehzhlaVyOzxNGimOTGSPp2daCalEFLjWM5MSOuF3d9WlVRB2&#10;w40Elj2jqJUJPEwuN4xJPyX5mbo8wsokhRJXcZmghohg7zC5nMYml7RtfAqxIarYNiaHLTiQqOUA&#10;+3pdLNZpogpteO1SUE1eKL5wl1lhiNixg0Xo6peWAgyhi5k1DfIGj6CHmU1iaM0WVY8laIgqonRk&#10;/Tumy2SGIqRcMDREmCEkDLvq0hKA415clpLJJyW2MA4u9jK5oS398syXIRKDR8IC1yFvkkNJeXWp&#10;HYYIc2f0bEQErsrc8UoNQ4QIJYrm6ZXWHjgnw7Wi9JoIu0piYY4B1OyPberZF0OeixqKEaeaK8pk&#10;k0PXKCke54ChIjLls59NTimKHjnojnXSUI2oRLVn6bLZocQ4XBqiocIGdu1exqerRp6sYV+kzlCR&#10;5iX7Wq9Dw2aHovi6nKeGqp/NN09dWmsgXZNcDMd8cajT2QNBWgBpwJ66tKpB3BJZ46lLU3VYAZ58&#10;gspmh/YMokcYGqqOwJlLFtrsUISNa0ExVGzCk1NiHNjQEgArcXAtKDanlBC/b760xeHNPGJSFTa8&#10;qUdodZqKnVO9K4plyUixdRlgNkMUJ+vapc1bMtQh5vn6jNkc0Wlkq4wHipashV08LGayREnbZqO1&#10;R/4aspbYEOqXo2daCgApdkO5eqbJ0MzZTO+pTIsBIohsLHFVpsnYdc6xQJ7KtMoh+/h8aLQppm40&#10;av2B3Hcy0j323mjI6JlLftgkU/Z8sNY6hLAlc1dmRAGnXLjOncFK1rIAGwL714FGI0HwpPeeXGcM&#10;ZV2Zl6lt1ujAMLrsZktWI648aLRpowQXOH/CMWeWDN3DJfRt5igxocFlYVqytpfT1a7PmUke5Sw7&#10;tGCPuDJktWhwHoCYpNMassbFZ4asIbrgQqNJISVxpBPX4NUUa3KJFBobEglcUt+knmLbY4J4JIgh&#10;a9hi6klzrUz6KaPBCbSuyrTigoNVcvYdADGigJCVOLUcw2jI3JUZUTAndbsq02Sj7FK73jEGTU00&#10;5jN+LYcctmQjBw+46jK2CzlkIgmuDiJeX9XEiTwHh6xi87UiIggLQ7v6pclwynqOCZRzVs9WCEnN&#10;pPA5kGjJJjJhHFvvMGRVXSOp+3i1HEOoqWBM3+lVNgUVxdsjFNFhVQuZYld0HSmoqJDacoCIo1+a&#10;ijPeONvMg3ktAiQQgaPEUZemIo2X8J2nLi0BcIW5NA8cI2o0iP0PHgcVm+YUlWQ1eDZyW6pKMns8&#10;/TJ5pJx4R8jJMYaGCj+py5ggj0f1izQ3nLmeCTNkwpQe/jJZpGHbsweIhswreysjNxqSZTyKAE5p&#10;NRy4ShwoNAmkWMaYLR6xYcgkV9Wh3iBpVfPYokD2qMNAsmQc4OkxxtiubOrCHe4bQU3Gkuexn5Ga&#10;ui72SrtcpZaslqQQz3wZ/pd4vydRAPVONbFGA3AYtEgyRURYEl3PxV2GjCCEp182aVS2XXi8K+jI&#10;uomYK666jNTgXBoSQhwiymaaEojw8JdJGCVVicXBg3lLxpLi4S+TLlo1JL35+qWlBkqKbwy13kBm&#10;zOzXur5UmhxTib25xlDLjalqRhfkTYIptrZLATB5ohOnD3lyfkjiUCj06rwmt5SdV/CoB4Ra1ows&#10;kx5GrjX3s6+Ow/w9VWkqks9c8smkh8Ijcn+Epy4tM4iS1B4+Nsmh7Dlas+/KUZcha0lT8QyhSQ2V&#10;9GEOo/XUpUUNrhuXtmYSQzGgREB56tIWCsarbwwN87s1KHPaqFdmmKxQHEtrjBRPv4yoIaztmi8t&#10;M8jadGpQNpc0l07cxrHct7G5S1dwbP94indw8G3FtSByi4pcyfG8P8oVKfpCDq5RST//c77WhiKh&#10;krevEAMkTRxuHPESgwxNXM/XlXiJQYgmnq8OcTebudPE8x0ibmLmUBPPd8+4iZHJmrgv6jNSVhMP&#10;RcTITU08FhEjCDXxVEQsVpSm5rdcTOOdabGLDHkZysTUMeRlOBPrxZCXIU1MEkNehjUxTgx5GdrE&#10;3jDkZXgTE8KQlyFO1HtDXoY5UfQNeRnqRAnX5PwuQZ3o1Ya8DHWiKhvyMtSJ0mzIy1AnCq0hL0Od&#10;KKmGvAx1onga8jLUiQpqyMtQJ2qlIS9DnaiKhrwMdaLGaXJ+l6BOFDpDXoY60dEMeRnqRH8y5GWo&#10;E03KkJehTrQcQ16GOtkDY8jLUCe7Wgx5GerkRHNDXoY6OabckJehTvaSaHJ+l6BOdocY8jLUyX4P&#10;Q16GOtnBYcjLUCd7Mgx5Gepkb4YhL0Od7Jsw5GWok8O3DXkZ6uRAbUNehjrZrWDIy1An+w80Ob9L&#10;UCc7Cgx5GepkZ4EhL0Od7BUw5GWok0x+Q16GOknON+RlqJN8e0NehjpJoTfkZaiTrHhDXoY6OWzZ&#10;kJehTpLXNTm/S1An+eiGvAx1kmJuyMtQJ1njhrwMdZIIbsjLUCfJ3Ya8DHWSsG3Iy1AnSdiGvAx1&#10;kldtyMtQJ6nShrwMdZL9rMn5XYI6SWg25GWokxxlQ16GOkk7NuRlqJPTaQ15GeokOdiQl6FO8n0N&#10;eRnqJIXXkJehTrJyDXkZ6iTP1pCXoU4yZzU5v0tQJ7mwhrwMdZLdasjLUCfHoRryMtTJEaeGvAx1&#10;klNqyMtQJ1mihrwMdZL3acjLUCeZnIa8DHWSm2nIy1An2ZaanN8lqJP8SUNehjrJiDTkZaiTHEdD&#10;XoY6yVo05GWokzxEQ16GOsksNORlqJMUQ0Nehjo5ttKQl6FOzpU05GWom8+K1PTyhxLcEdezDZA/&#10;lBWQQU9OeSwrIAOfnNxYVkAGPznDsayADIBywmJZARkE5dTEsgIyEMpJiGUFZDCU0w3LCsiAyBHy&#10;ZQW8CFgURyxyJBLDKOrCi6AFfygrIEcicYyyAnIkEskoKyBHIrGMsgJyJBLNKCsgRyLxjLICciQS&#10;0SgrIEciMY2iAvIgBllchQXkSCSuUdaCXCYS2SgrIEcisY2yAnIkEt0oKyBHIvGNsgJyJBLhKCsg&#10;RyIxjrICciQS5SgrIEcicY6iAvLABtlVhQXkSCTWUdaCHIlEO8oKyJFIvKOsgByJRDzKCsiRSMyj&#10;rIAciUQ9ygrIkUjco6yAHIlEPsoKyJFI7KOogDzYURVGO+YjtIyiSfyjrAU5EomAlBWQI5EYSFkB&#10;ORKJgpQVkCOROEhZATkSiYSUFZAjkVhIWQE5EomGlBWQI5F4SFEBeQCETTuFBeQykZhIWQtyJBIV&#10;KSsgRyJxkbICciQSGSkrIEcisZGyAnIkEh0pKyBHIvGRsgJyJBIhKSsgRyIxkqIC8qAIWwQKC8iR&#10;SJykrAU5EomUlBWQI5FYSVkBORKJlpQVkCOReElZATkSiZiUFZAjkZhJWQE5EomalBWQI5G4SVEB&#10;eaCEE7MKC8iRSOykrAU5EomelBWQI5H4SVkBORKJoJQVkCORGEpZATkSiaKUFZAjkThKWQE5Eomk&#10;lBWQI5FYSlEBefCEGwUKC8iRSDylrAU5EomolBWQI5GYSlkBORKJqpQVkCORuEpZATkSiayUFZAj&#10;kdhKWQE5EomulBWQI5H4SlEBeUCF6wcKC8iRSIylrAU5EomylBWQI5E4S1kBORKJtJQVkCORWEtZ&#10;ATkSibaUFZAjkXhLWQE5Eom4lBWQI5GYS0kB8zkI2vSVP5QVkCFRTjsoKyBDopx8UFZAhkQ5l6Cs&#10;gAyJckZBWQEZEuUIgbICMiTKaQJlBWRI5P7AwgIyJMoO/rIWZEiUbflFBeQxFm7gKSwgR2JhjKXO&#10;Yyzyh7Iu5EgsjLGw49kGLOUPZS3IkVgYY5k3pBt5UBhjmbeL2wIKkZhvEpFN4WVjkCOxMMYy79Y2&#10;XSiMsXBHXjaNhTEWzkTICyhE4ovtIoUxlvrFhpHCGAt30ORdKJSJLzaNFMZYuMwvb0EhEl9sHCmM&#10;sdQvto4Uxli4IiTrQmGMhVNI8wIKV+d8AwmXKZRxY76FhHt3CwvIZWJhjIVTf/IxMEgM2w7j1tjD&#10;bntaPXy8ebhZnT7enG5Wh483h5vVl483X6TVbJbdnGRHbfq6+v7xJl45drO6k+8Tu9bbeV/t4/73&#10;3b/v5zdPssGWk+7bddwWwm0KHG8VB+L84va3L/fbP+/+z3UyWrIUytnqcw/Phb79VHpsKrK/UsE9&#10;B0YHrYBz6TnDOQ5ArJYrWCOL82wdpMO5Wo4DjlEZ7pqXNSFKcE+1bxY836QVenuhUa8MsO3f9mF/&#10;3M2TeR742GdO4K3TDJEstPhMzy/aot4iWwaDA2nFvpNUqHEp9O2nvhni3D1mJhTMsbfB038uuOWy&#10;oPi05TTMmW/PTzknJWbGnWfXWe3bBTfc6xU4jiPrXzTqlQG2w/rGDHHCEJfgzX3m8EZOX3nBQw9P&#10;hns45pgjFGeCgTO5Fv9pes3WHCf0ItEydu04csZwVuTbT1+O7Osg5FxbrgwPXey4FOx6FztkSehi&#10;z+GDi1ssdTF9ps5xt41cYQseObO0Wxb29Fr6TK+/MuLptdcni7PdOFd5rqijXcvQv81NHCbJ2fSB&#10;ikMzQwguja6AS07Go+2czSiHHQepPAulpm+4Ly88nDiLxi91uMOLu65mSjkXKQSglzo77jkK082l&#10;rFxbZ+rk9O3I3IB9PEfbjKRLYxWGtGm47DZOQNdwhXjEcHorfca365G7mULbuBF2CYqmty4BuOHI&#10;qqg7cGB/G9SOpT+caxk5op+4HdUIBmSVdEIGeOC0nLNPxvTnUp2YDlxuM1OOHJoeRj/VyU2xnGwz&#10;PySDsW2D/3t5yqjGieO8DW4LWayeq7VyHaQYitLeiiPXWX717HDJGufBhKet3GxjFjFOVRxiSruc&#10;rsjpp3EibPfsrzAppAw0ccsWopXjoW3B3OOQqpULE0J/lt6OHDcXx4Kb0qqzB/ZqbzkehEtYQ384&#10;i6e1Qp07jeuY5S7X13I3rB4LuW8xSi20e+4JS7Cz/bO/Qm/pITeIztVyOjU3PhrIwKKcuBWetlxF&#10;bnsLhliHwtOOQ07P2tvV3tIHBGHoLrPD5WumQ1x7yemMsWJqrYLvaxlmTvsHh6FmbvMqml7A2sbU&#10;bRYxLrS2NXM2URttNK5K4fYN+3gSlSg2jMsxOazSDSw555NlKo7mfFGsnkRMCtoVVnW+iwg0jxHs&#10;TdzISEkwREHNHU6j1GqO8kGDM0X36ENxOCvOPZ3skHATH1MUGRG9kTf8feYqdO7fnfvM/T3cqG47&#10;xZmTHBIWHstVQsHbnuaZ1Z0bUCKTs8CD1YKaOSM71TxxamcYr6Xojhs0onTn1ELORDOyH1VRZj/M&#10;FZceUoC/ZvCVVE0OupILgc1oM/7IjVB0uMNOP2bJkSswwmOupOW+S3fNnI/LRXWxaI5IX4fUgtTn&#10;ilM369RnpE0mYzivrU7Si9uPuXrK3+eK4yhZaGOrR67jMnIEZHP6YXzaUJEZbIa3S8zOgUwlszzf&#10;UxjFCEsPt/TpsWwR1onVG4LTweWWhoOjsNbpaYUIOXs1r4ovUX6S5HvJT3Cn2FTzwsWFa0BJN6rC&#10;9oqTUIm2dk6Ju1otS2BaaTlBVW4oVCqSXKwXhphL7+QYTf2QA7K4MC40iZPp14uBatcE+yuuhx1L&#10;aSCdYEcrOtAoJOgvXT1bg2mAa9SbuBqi5/BPWvRSXTbdDnUyGRzPPRfLYsZBYrovWgPiFOQwbanO&#10;1xRT27PXFVuWT4yK0KOW01yXKO7bmi0Hq8m8zi0WKW5Hn6cNAjg+7Qerq8ihbNg78elQAghIe6Rc&#10;JOVKCjPpPOVywQBE7vvuwqSnkWKdA3+Bd1iYMDT804NmPN+zJLo6SnXQrs4FU1N0EXQoBVZdrNEH&#10;m+iO5zR1bvsrqJZjXiMUOy63yBdITliM+iKXngp/Ku5AJuOhCSPFkiTrsBuMHUp6tKo6ZHdWLdfL&#10;yaomLNDL0XBGtGGD0agwtzhdONC5oFpmLypfuAOwYkx/ULg4NDRUS2+tpK9RyWlXeArczrEGw2zJ&#10;zohMx81wmEgz0cBRq0u8Mb2WPtPrHK0eW8BJf7BN7Fp6LX0ur4PU0KQBxC/qS3rNcuhChOyJTVqI&#10;FqCBs/NT7oM1YqLmpFMsytAdrr0LT33ihxtpl67B2GHWztXKXc2xYLlZwTIdslemWfDwhpmVep36&#10;SVdiP3uuJghzTVvTa5cHBzMBMM7IW4zNcyuROdGgYDXmRjMLHzGoEi7Rxi+zQ6o+tpKbBRYOQ2Fc&#10;zIz02sVWyrXWSQjRSr4atlTSgEmy6zeHi44iLKWHwB2DMELMVpSqT61EvYrzfhZOeixf98+wYCUH&#10;hZgYy6hcEf6YZthnczPl3GBruqHLc+1i6ARnrEbf8DJNNXZ6PGgC+6rEPkYJaddJ4K25Imj2Ji0F&#10;szKgTIWxY1EL2UTLU+484g6u8JQ1/Lw/4y0B8Zr7Kk1A+lwmAh6MGONA1cU8TK+lz/Q6kEyARW9b&#10;1IX0WvqMrwOldVxxO46uXrJo02vpM72O7rLIf+WxSq+lz/Q6+I5tZ2XkqPBMuFkEJiKclsm/Nd9A&#10;Y6COzGOSwpDXo5xtrRkBMwiPQXjK6hTY1SetYEQU/5lUvIVWuSbQJNdwhqc43TL+ew3xtn+v60vh&#10;GPpowYE3L8ughKL0z61CXY5kCzq5cynZblxLN4Q9G5eecqkeUu6y8LJdiFOkSsbRg/I6B81U0dxV&#10;H9iC43URxVZasTzCK6HVMtTnrRxvsQ1MgKMkUHFfHmpZBqYMe5jBaaWsqBEtLXv/cs+4yCyp+BLs&#10;CNab6hlHZAcYUCDXRVn4YeBzvXxsI3c6lBhD3Gc/RP1ILpjO7B0R6lycE4rGgoAJDPC507dJNivH&#10;GuMLir21vbS/EsPRpeS9Qp/Nl2KcGUkLIlSI/WdrXofYiawuoiqfsWvrsr9CzVyJhVkSdAB0PPxA&#10;BijICyRS6DPG2DBl/it0BMzzeUgQkQT5/H0W1OK0CrRyZLc1agEo/B5r7jHLLb+j1eG0S+3GoVIw&#10;2hMiKgZc6fIA7+h5FE0sTUWLsmUdibiBxGk/DzVeLJVBZBjn0lB3iKg00mhxcreSkpv4V7gvOBTM&#10;mdj81E9xNOAUmJ/ihxmIvvixhWc0oRbPZ2vjEeRQJWtC/EiZKYL0mqJVhs9lEql/ydiwbC/XzNE+&#10;GSJuR2AdSaHs9Fr6TAgEf5dEUXotfS6vi7snlg4zpCy09Fr6TK9zo3KSgwjYq68v9iDnrY8Vpkfo&#10;cCo1fS6lw/WhMUaAp9fSZ3od6zl2FeigkF8pHcMpDmSNJF1MvVRq+kylyyWroTF4OvoliSG9lj7T&#10;6+dx58J07P6sMZcwjNbHuMx1UL5Y3QrCGLUESUIDXiyFr66vtprXF+hwJ2koHS8QKlCYmbdVWia8&#10;T0OOwAlYTGvJgCBIgRmWcSthsLngyLk+lpQSaY691ifRhCYcWprqJFCH/jYXy7US3LSlR5BJgHnm&#10;h4SCSvyW6NtDtJMJDItPQ01MPUqwZy4W3ybBHvOQS9GT/S2exWT9ZvNixFtEEFchxmIH+mmtBSIf&#10;69iVl6E2hjqqsBMGeoFBS4QlHvgit9Bk/n3CHVHTFaMX40l3syG4kpgDL+7iDrvezfnS+Hnw2LSL&#10;u9LMmCqWFVqsGDXuBBRjN3HLoqgkYXK9TmR2dDzhjENzMtMJ30bHHvOMkW4e4sFICwUuTvxH0iCX&#10;+k3ENSZCoUwOpCTorojHNkquAa+XdZRJNkx6yLAXuNtZHVK8BhV1tEsi8ZbEusMgYVLdIBa1eFYX&#10;bRUN191PibEmKIwE68PWzcSfHBGA9Ramm9WPaxJ1rbNHPD7lPi4uV/ZXC48k7BIektCsggqrAZGd&#10;uVq+cqGpARK2zxLjIdyBae6uFh9wG9NVCQ/BlQYtRFHg/lAtV6AhmnSjmNb5flbRKzHzxiXX6DqA&#10;5zyDqM4QncQAMQUjIaOKT9fwgJpBxj/G1b2hUcSLMf/dvSUGnCQLkSuQYaolU4XYXCiYQZEYkZoC&#10;br3novf4tAPi8xS4WIe4I8H2SDqiI5rZQ+dCfQ1PWaIJYOhqCSUmI6nGGfwaku3iTSf5F4tkcIOS&#10;qnxD2esE4tI0w2ZCGqRCei19BsHOmjlfTirzjuOqYzLeeh0NkmkKjcEslPCZfd3CJdQhl3SlScY2&#10;lHCemgsYVE5QmtVsLF18POYpcjiF/xCshIFihbYi+ytWK7k5yehApbYQwIxI+lzNGi7SWzWKe+WT&#10;qxFeneVs6KetyP6KS+WaG9AS9OBubC5dMms90IzIFFFnHbWooXIxXBgOycYoMHZwLMC5qWjG0vYY&#10;nz/emlQ08LPgZOjRu9J4jdRcIPBQFWXiwiSiYVpmZBMO6m0qmtALRooabMkOWSRih4BfVHE7vvZX&#10;GG2y4wkcJEYHwDZ/iHAe1nZiV4lr25qRVri4QrsbHNNBFrsEAbb74rPlLqtc7onTBYMrFP1S3mJh&#10;k9sZH9N9SXXwIgw3CZdFB1rpUmshRAYCcdbQKWQ6jhPbZ6y0ZH7SYbkoyV8ziueUVnEAgsJtJhI2&#10;Jzo29xntVsI99jGLUrL/WI2iGukbbTg/CREyRZHCeacwSMI8E3ytBgt9UgPkDrnQsPOI+WrGOli8&#10;BGuyYaztIOJhWeBkbbBKI5OBMhgRBvIli8I/z+g90QRj3HCH29FmYUUkBoRxKxSZFGa0Gf91HG0i&#10;Prh2SmomyB9tDPweKCx2Iqm4TZIEK5qcIlsz0ackAeH8kaX2Up/tSsTyQ6GxOzCMZBkGqvRe+oyc&#10;z9IrDodZ5nCnqeRa2vcvygs8CvibAhU+PBQB03RJy0tZWtxjm+UNopjSzMi1OFj6VxIsL9ZM7gPq&#10;T6gZI42ova65wuUCM4fHWFsAzTxGXJC7FR9Tc1hEXQjG+TaxrERaRKCVF6Ip0dP4GDltFTjWMlg5&#10;9nlAkQrC21ezrApJvg5kGFnpTHAMuzj1mQwca8ehvOMdTY9JDSpRwZFrieNl+c7MZJZZkrRSnwca&#10;ZgBO8AvGSyOGy7FgnjFy6XQaL1SLYAsuRsdcdap5mcjzY60e9Gt8QRHVFlP2V9I88GwkVVH0Haub&#10;kukqaTFxntFBstEGcUiJ+JiUpldG23IhuW7oOJEIaCywTK+lz9BEbKGUZkHKZ1J+wFJ67VK/WCqA&#10;QqwDGWrtGlx3bQIJSRIYFJpvJOyd+kwqg4S6LomiS9XimE2GsEhx4SBI00QREkimOcsgGo+tVqu8&#10;LNevjOXFaucLtENv0UvjAampWgxnhFZ6yqJgcKtcYEhotGW/CkfahpjHQYNr2Bhk+sPSu6QHvlTS&#10;UV6QIZF2Ue9cEkJSgZJ+D6cQwNKDzLCTVRUKfpnYSrgzbfoRqXzOQLDDmqAVEMhkwKCxSEq/ssrM&#10;yXqxa0Y1TaWmz1A6SRhjSsE850kqfGevE2KgAfOgE3KSwM/1JawjIJJWMKxn0lj0kLW95MGEIltC&#10;ScGgS/AhKxa/RnhKrDgqK66ZkivJkyaNRyP6y1PBeIORmbFgbLwgMJeneEITj6IwgczYTztT9lcY&#10;UVSm8ypfo2UbwGPD4eoN1V5QsjEs0mxIoKXAeMQoRnGOBeO2yGJlWErJCbDGLWe5cM6Zio1i+YtT&#10;4BpkdCnuVg3V0rMYUk/DSMKbrPszXNb0J2sUln/Sn2SzWJh5X7Xn/QOcuJA7+5GpsOlcLUntVb6s&#10;YGIl3x0GpkDzkoS1wNeOOeNcS69dggKzmaxITAC5CVUDHx86S29sJZsbrU7KSdf8LT6FR19ZB1L1&#10;cbXCLRBpcJ0R/ow9S2+lz/A2vpHkk2YPmyTIXOdl5YiVjRnW14oWGOcTUx5dySBfeYax4WRH0KVR&#10;vzSMOG1SrwZmk+9QJoh16xSVgJ0aSa1TD0kYijyBFUQM2L+WEtNcUuZxcVsFlEh7smaR9rC4rpNg&#10;cBoE9DCxqL39xPxOwVDJybfeDgK0KZrXiww2dWK7RwUOl7w0111nhfiNGGQ1iypUGlvW8sC8iGA4&#10;xYw7IxvpyLgRe9Lby3cI0xCkZkfAhKahBw9fZORbDHOq1M9wEae4A5Eg8igvVmkhruIj9CXmOKvV&#10;7RLciHNF5Q3+ZfOK7fY5VEO4VNRmBTdWnKiDowSNw8JQthb7K7CiCg+xwMeEgTQNkmUax1rispat&#10;iKgl/wb6sHhrL02EHRWMubiIow2z+yaSpJcuNRA3eEQYEq0KoE7tIwoUJRVNyfxZZ65nfYrRvRcS&#10;PlUcxgJ/RTTVUb7jSqWmzL6MNhaXU3LZo7NMvXypK+cAH4nn4lVXMziRHRCGegSbQbtJ3cQckVNd&#10;ZDHDGV9m5yzrAGt6bsbAghE1qOjx1JalTnJKIw+OrNJFvlVMp9AVhKZoWKqb2Alw09yVC9FR5G2U&#10;mpg+qJ8XEXVpZCXVPc4GUyg+KF0nojI1CAPfZk6RjJfiGyRcyNac6yhmaSd/dO4EEhHNOtIkgFxq&#10;oWzRitaVRIXt5OOETKah5JNbsU6uDYIh1EaW7CsKYao7IJkRgCVnGoKmstki9Cq9lT7j24S4okzF&#10;U3SOo6W3LvaHKFIcceYsywfCwcSQh+pZpLL1BH6MDkbS52U/9qURv1Qnq1/a+i6i3DoucTEnjynh&#10;Z1wgUmxCMwaGRL1mdZDw5CtjeKlO3Ibi0pspwYpVpOZdvVHtCa4fVedrqRm2ltdTOySFG3N5rloS&#10;uxaV/O3cDiJ4bA2OUlvSdYxeUk1kH0WjR5xGGaegKyabWTxOwStyRWriisNdFyvE8FmC62/CR7v4&#10;xA1tpotYhDgN5q6zM1bCbmpgUe/YWRWetjirw7J0pZXMOdm7oZUoZ6IdB9i92Ur2eydNVUw6GwhG&#10;H1wSgiVtz9qPsuGcJOa5D5gf0cx70UqLhsiPiMh1MhHx4VjVkhmiIRF1bKTNnKOvocZW9AbsGNEl&#10;WYJ2L/x5hl0astBaklhRhGPymSZIr6XP9DqcgstEOAqVQnJl7ETkrxNhR4DMr2tIptfSZywdS4AI&#10;RnwdpvHIZsIBpIzHOvBvWttCIiRLNmDYQ6nAyFMqTGol3bm8aOWtZFajVoPox2eWjYGdrNg1WCJt&#10;W8HxjrGsmQJDjRUzKs2sgNkqR2ZYUtRlT0vQqH1gpO8k6swjirY/ZbwoDoyog0nIyporGJ7sbQqz&#10;QeKBGFNhrm3/7K/QWzIrxL8+V4usl4CWGnWeohGlp2xcmQcwSXtiwWiyUXwQtFskkq3I/krVwsax&#10;txgJ5Hfaatmvwp8EjKxrbOrPnqI1xt6yyJckjWEh4gcNg8wmf9sf7Ev2pUVQkyJrlWCGlXGPT/H/&#10;LmCy/csQiHNZRm1mK02UXntDQDQkR8eZwaEcZCJQelU+oFVJwE2qIrpS5VhPNUaUkzWRNhSxUL3g&#10;3/xt5BOYk7Jxjlw5QIUESfI8wkiB4+WIjFSmHbDYHiy+tPsHZTazDPHxSILkPIrwhl1rZYMOsJWH&#10;WMYlZwkQUBShP1PCy/bMDbFMoluWhEHWc41B2YgTBQvDWBKMIZ8lnaNIwBJ1VRdLVkqaFPiZBVk/&#10;RH7Rvbm1nMsRg3Uu2YKispzGgF5ud9KTZN8u7mcxgXSd4r9L/j2JXvkzvyVODKrmsWWRtYfC4AY5&#10;+75we9g6RR2Lk01IbLFeLWwSmAJ8JB6WXCuse0uGenrL0kYaNPDEz+SX283GADCFGFk8s0A2x5OI&#10;OjDDUWtithb7K8KcfW0pOQSRjidAjzYhY2KEsWDUD7sLFq4AdkHcCoOl/Sy2Hvsr1or/hn39c4OZ&#10;f7tpBY/MvBRLbxY5k0R8SJyOlEoI2VreEmLUHFemaLwYEWbLia1lpzCInVv7jvj2vM9naRD5bCmH&#10;So7CMMsVthjaYBAFkrPkXwZhLHxBQYsk3SmT/LBiOvgDWRMW9aVBCHgsx7m1iKZF37U9s79iP/FY&#10;4jEPlPN2E7XygjjESrBKsCQyJUQCKnFUAecr5sPFOtk2nxz2aNw2pIZ1j+oQugL32iiO7KFKnhhM&#10;hYK1Xs7/Ee/2LApAn2F2CmJ9DP3EBLRaDyY6q25oELZ7gXeXuATu3WjU0U8LEzbDpBRD1vxssokj&#10;pWA5a3yJcwTPUjoHi25lMCHou2wNQ8E0Yh/dlH2ksbXp4QvJnmRZRA97iNPWdVocAAJNeuvi7JPf&#10;hMd6nomFZgEylhtYjg9zzsK5TlKNfXithWwxSAcNoBKELl9tIaIqCXIgaMxVMojJEo6NePkw2O5B&#10;KMvS41WBUZWwLaICgZy0+JToV3LAMMxm3mQ7SoQn1lOBHooXEFabRxPesA4WPOY4AsMz5IlBLluk&#10;ZO/JLKqVimfn2v4KaCE/LY0cfG2lCQdyppN0iINiZCgxRKI7Wn6okNUqGfO2CvsrVogUjaY1K6mV&#10;M2ArJVfKgQe2QvSw6FWRLO2kxNoq7K9YITtmos4ZFjvVCzgFFgvjjXYQbMcF9/j6xG8tgyouNn+V&#10;LJtsCQmjQwi8MthAk6LO8JC5tgYbkUFQFR8SkPWPK3Jf/Oxza8lcsQEU4em02pLyk9mmxJslmWEW&#10;w5LlXsAgdAUpOVO+YBCVHoxQzSSt5HIuUa0iYcpavuyZeSFMVRoWk5dJCaUmabFjQWN/RZFK5u6y&#10;8wVt1wCTfTDzn2QQXspOCf2mwBYDXzCfOCWStsuk2Cpx2q4xSuYqyX7UjElo7YJiZXuV1DJkrpzK&#10;O+/EWY7nnYX38fSX3f5R/LfH/cP97S/3Dw/zj+3d7nH36eGw+n3DWb+b7Xb3dErbrc2bD09ywO8k&#10;Sfqr7eb5483Xh81pPtz3aS+lBSY8HE+fN8e7UNpMH7ryeH/aHYKYfniied+fjx+Oz78efvxBvn3Z&#10;3/7918PqcHr4tKcV4G/ztL3bc+Dw9nSYwStvfT8+//jD8/32A/+t/nh8eDrKt483d6fT84f374/S&#10;lc3xT/vn3RNPv+4Pj5sTPw/f3t8eNt/vn749PrzHru/fQ3X67bC7iYU8usp43Bz+9tvzu+3+kYG9&#10;/3L/cH/6+1wcYyCNevr91/utdEh+bP/1d/pzfysnMd6snjaPu483PJZaV9xKubrdHbf07vvuy5GB&#10;Wd1v90/SzUQaCmIu77d/3W//dlw97T/dbZ6+7X46PnMqM6XOg2Jfl27ZVnx5uH9OEy3fY3+p+PqQ&#10;7b9+vd/uPu+3vz2CiDBuhx1Tfr9/Ot7dPx85D/rD7vHLjj4e/vstOvz2eNqc6Cc92+2eZmTs/jjF&#10;A6L5tvrtcP/x5v/W409rcoj+/O5Tt/70Dj/uz+9+YsPDu2H9MyEqdNxP1af/J9RV++G3447+bx4+&#10;P9/HtvPXF61/vN8e9sf919OfmJz3oeFpyml4tX7/uLmfxxdOoCEzd6Sm8ScZmpkXDtv/xejOQD6e&#10;DrvTFkbafPgKuOPfeXl5MA/3eYRl8AXQqy/f/8f+lmHY/Hbaz4Pwx9fDzHc0TI6+lu3+QcDiaAjL&#10;wdyq1ZaH6OWzVbMV0RO+B6ZJhTzDYMLIK/nCyNPeuZLN7wx0eDW9Im1XrClsp/5AV8Jf0kCERoQ5&#10;YoH9efx5bN+RsvUzc/T587uffvnUvut/4bzUz83nT58+V2mO7u5vb3dPArN/formWTDi6fDtyyKc&#10;fpn/zcg3Uuy9QOXcjDS9UtgZdjiu2/Wf6+ndL8jgd+0vbfcOC258xxkHf0bf5bSrz7/YLv31/mn3&#10;z3dpEZpv9022WRGACTNo5O4sOVcP949AZ3lp8+Fut7n9+el2Butpc/8QvquhkOafhyIgf2bGGbhB&#10;9s5fQe4skL99+P4NPuDNb4fN89399vPmtNG/57c+7Or93f7hdnf48f8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7Bse+2gAAAAMBAAAPAAAAZHJzL2Rvd25yZXYueG1sTI9BS8NA&#10;EIXvgv9hGcGb3cQYkZhNKUU9FcFWEG/TZJqEZmdDdpuk/97Ri73MY3jDe9/ky9l2aqTBt44NxIsI&#10;FHHpqpZrA5+717snUD4gV9g5JgNn8rAsrq9yzCo38QeN21ArCWGfoYEmhD7T2pcNWfQL1xOLd3CD&#10;xSDrUOtqwEnCbafvo+hRW2xZGhrsad1QedyerIG3CadVEr+Mm+Nhff7epe9fm5iMub2ZV8+gAs3h&#10;/xh+8QUdCmHauxNXXnUG5JHwN8VLkwTUXvQhBV3k+pK9+AEAAP//AwBQSwMECgAAAAAAAAAhAJdt&#10;f5pzAwAAcwMAABQAAABkcnMvbWVkaWEvaW1hZ2UxLnBuZ4lQTkcNChoKAAAADUlIRFIAAAAbAAAA&#10;GwgGAAAAjdT0VQAAAAFzUkdCAK7OHOkAAAAJcEhZcwAAFxIAABcSAWef0lIAAAMYSURBVEgNtZbP&#10;S1RRFMcdNcqNFqRLtYJCqCwTSiKsbSI6MS5U+g+iWhaIW7F16xZuiqA2LqpFZFmYUJhlWWk/qDY5&#10;BBpWVNL0+c6cq8cX86vyC5+555577rlv7jvvvhcryaNUKrWRkCpohINwCHbACxiFezAJC7FYbJ62&#10;eLFIOcThDixCLmlccYovL2o1JtTBRfgJxegHwZpXV9CCBOrqnsG/6CmT49EFY95BQIL+EFR4v9mv&#10;aefgFbyFetgGNbAVovqG4zj38Up0oISFGmEWonqP4wRs+WMSDvltXHFRzeBQYa0Ixzq4HI2kfx2a&#10;QiR2B5yD89Z2uLEmfDcgKuXNFA1GDI7BEnhdpbNZyWhLZcM0eKkvf6nFydY8L+VVHZQqUSXcBq9P&#10;dJotQTd2l9n9Pgi73/xd2N1mN2NrvpfyV4Y99yX+nYE+m9iGrXK+CRVQC19A+grqy69xxbXZvD5s&#10;5QlS/not1hk81n6gVZL1MG6+j7Q7QQ/6iPnUqi//nPnu024AzVcer07tdYuuxilJub6j3w6hONLl&#10;jX8J35TFTllfZV9tPm19u81Pmi80LaqS1tCz9oG1b2hPgS5Iz+NLkC6A7LvqINknIWXoeZQewp60&#10;lflp1TYu+P+KfcYF/LVJnrORvPP6Z9Ow32XVqaCL0JYcML/+3S225wn+3diHYYT+Y/q7sI/AL9C/&#10;G8ev3UnnoQ16rqSD4DWhURwJ8M9eKO0BCx6wuB43WVWXMP+E88sc1BWPadCpmoFa+sMQ7t9n7Fn8&#10;uncNIDVYfwZb45Lu07DND0WTHuBnTP9AZ1u+52yMmCqogVDmSevLr5LXc3ZUmWmzPmfZTpB9NlHb&#10;1Gv2aWwvVauS90KP2TlPkELOxjKSbYJJ8FJf/jJbKPfZaEHZTv1rJNqrGAk736mvt0RUK6d+Jk06&#10;USNRKoKo/tv7TNW1LFZR2Q7B2r6pw4osGIc1+QYJa6xqWawOLoHKuRjpESr86yqsyiS9PvQGH4VF&#10;yCWNK067kvkECIlcu+qeOf+yyeTwRawTPHwRb8fWaT8K+iJ+BHm/iH8DAZ32oZx8lR4AAAAASUVO&#10;RK5CYIJQSwECLQAUAAYACAAAACEAsYJntgoBAAATAgAAEwAAAAAAAAAAAAAAAAAAAAAAW0NvbnRl&#10;bnRfVHlwZXNdLnhtbFBLAQItABQABgAIAAAAIQA4/SH/1gAAAJQBAAALAAAAAAAAAAAAAAAAADsB&#10;AABfcmVscy8ucmVsc1BLAQItABQABgAIAAAAIQB4tknEHjQAAKQAAQAOAAAAAAAAAAAAAAAAADoC&#10;AABkcnMvZTJvRG9jLnhtbFBLAQItABQABgAIAAAAIQCqJg6+vAAAACEBAAAZAAAAAAAAAAAAAAAA&#10;AIQ2AABkcnMvX3JlbHMvZTJvRG9jLnhtbC5yZWxzUEsBAi0AFAAGAAgAAAAhADsGx77aAAAAAwEA&#10;AA8AAAAAAAAAAAAAAAAAdzcAAGRycy9kb3ducmV2LnhtbFBLAQItAAoAAAAAAAAAIQCXbX+acwMA&#10;AHMDAAAUAAAAAAAAAAAAAAAAAH44AABkcnMvbWVkaWEvaW1hZ2UxLnBuZ1BLBQYAAAAABgAGAHwB&#10;AAAjPA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6" o:spid="_x0000_s1028" type="#_x0000_t75" alt="website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19" o:title="website icon"/>
                        <v:path arrowok="t"/>
                      </v:shape>
                      <w10:wrap anchorx="page"/>
                      <w10:anchorlock/>
                    </v:group>
                  </w:pict>
                </mc:Fallback>
              </mc:AlternateContent>
            </w:r>
          </w:p>
        </w:tc>
        <w:sdt>
          <w:sdtPr>
            <w:id w:val="994223924"/>
            <w:placeholder>
              <w:docPart w:val="589CB0D2A789403EB094EA7F2C2C1885"/>
            </w:placeholder>
            <w:temporary/>
            <w:showingPlcHdr/>
            <w15:appearance w15:val="hidden"/>
          </w:sdtPr>
          <w:sdtEndPr/>
          <w:sdtContent>
            <w:tc>
              <w:tcPr>
                <w:tcW w:w="2312" w:type="dxa"/>
                <w:vAlign w:val="center"/>
              </w:tcPr>
              <w:p w:rsidR="003D1B71" w:rsidRPr="00380FD1" w:rsidRDefault="003D1B71" w:rsidP="00380FD1">
                <w:pPr>
                  <w:pStyle w:val="Information"/>
                </w:pPr>
                <w:r>
                  <w:t>[</w:t>
                </w:r>
                <w:r w:rsidRPr="00380FD1">
                  <w:rPr>
                    <w:rStyle w:val="PlaceholderText"/>
                    <w:color w:val="666666" w:themeColor="accent4"/>
                  </w:rPr>
                  <w:t>Your Website</w:t>
                </w:r>
                <w:r>
                  <w:rPr>
                    <w:rStyle w:val="PlaceholderText"/>
                    <w:color w:val="666666" w:themeColor="accent4"/>
                  </w:rPr>
                  <w:t>]</w:t>
                </w:r>
              </w:p>
            </w:tc>
          </w:sdtContent>
        </w:sdt>
        <w:tc>
          <w:tcPr>
            <w:tcW w:w="423" w:type="dxa"/>
            <w:vMerge/>
          </w:tcPr>
          <w:p w:rsidR="003D1B71" w:rsidRDefault="003D1B71" w:rsidP="00A14C79">
            <w:pPr>
              <w:pStyle w:val="Information"/>
              <w:rPr>
                <w:rFonts w:ascii="Times New Roman" w:hAnsi="Times New Roman"/>
              </w:rPr>
            </w:pPr>
          </w:p>
        </w:tc>
        <w:tc>
          <w:tcPr>
            <w:tcW w:w="6607" w:type="dxa"/>
            <w:vMerge/>
          </w:tcPr>
          <w:p w:rsidR="003D1B71" w:rsidRDefault="003D1B71" w:rsidP="005801E5">
            <w:pPr>
              <w:pStyle w:val="Heading1"/>
            </w:pPr>
          </w:p>
        </w:tc>
      </w:tr>
      <w:tr w:rsidR="003D1B71" w:rsidTr="003D1B71">
        <w:trPr>
          <w:trHeight w:val="2448"/>
        </w:trPr>
        <w:tc>
          <w:tcPr>
            <w:tcW w:w="720" w:type="dxa"/>
          </w:tcPr>
          <w:p w:rsidR="003D1B71" w:rsidRPr="0056708E" w:rsidRDefault="003D1B71" w:rsidP="00222466">
            <w:pPr>
              <w:rPr>
                <w:rFonts w:ascii="Calibri" w:hAnsi="Calibri" w:cs="Calibri"/>
                <w:color w:val="0072C7" w:themeColor="accent2"/>
              </w:rPr>
            </w:pPr>
          </w:p>
        </w:tc>
        <w:tc>
          <w:tcPr>
            <w:tcW w:w="2942" w:type="dxa"/>
            <w:gridSpan w:val="2"/>
          </w:tcPr>
          <w:p w:rsidR="003D1B71" w:rsidRPr="0056708E" w:rsidRDefault="003D1B71" w:rsidP="00222466">
            <w:pPr>
              <w:rPr>
                <w:rFonts w:ascii="Calibri" w:hAnsi="Calibri" w:cs="Calibri"/>
                <w:color w:val="0072C7" w:themeColor="accent2"/>
              </w:rPr>
            </w:pPr>
          </w:p>
        </w:tc>
        <w:tc>
          <w:tcPr>
            <w:tcW w:w="423" w:type="dxa"/>
          </w:tcPr>
          <w:p w:rsidR="003D1B71" w:rsidRDefault="003D1B71" w:rsidP="00222466"/>
        </w:tc>
        <w:tc>
          <w:tcPr>
            <w:tcW w:w="6607" w:type="dxa"/>
            <w:vMerge/>
          </w:tcPr>
          <w:p w:rsidR="003D1B71" w:rsidRDefault="003D1B71" w:rsidP="00222466"/>
        </w:tc>
      </w:tr>
    </w:tbl>
    <w:p w:rsidR="007F5B63" w:rsidRPr="00CE1E3D" w:rsidRDefault="007F5B63" w:rsidP="006D79A8">
      <w:pPr>
        <w:pStyle w:val="BodyText"/>
      </w:pPr>
    </w:p>
    <w:sectPr w:rsidR="007F5B63" w:rsidRPr="00CE1E3D" w:rsidSect="003D1B71">
      <w:headerReference w:type="default" r:id="rId20"/>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32DE" w:rsidRDefault="00BD32DE" w:rsidP="00590471">
      <w:r>
        <w:separator/>
      </w:r>
    </w:p>
  </w:endnote>
  <w:endnote w:type="continuationSeparator" w:id="0">
    <w:p w:rsidR="00BD32DE" w:rsidRDefault="00BD32DE"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32DE" w:rsidRDefault="00BD32DE" w:rsidP="00590471">
      <w:r>
        <w:separator/>
      </w:r>
    </w:p>
  </w:footnote>
  <w:footnote w:type="continuationSeparator" w:id="0">
    <w:p w:rsidR="00BD32DE" w:rsidRDefault="00BD32DE"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71" w:rsidRDefault="00310F17" w:rsidP="00060042">
    <w:pPr>
      <w:pStyle w:val="BodyText"/>
    </w:pPr>
    <w:r>
      <w:rPr>
        <w:noProof/>
      </w:rPr>
      <mc:AlternateContent>
        <mc:Choice Requires="wpg">
          <w:drawing>
            <wp:anchor distT="0" distB="0" distL="114300" distR="114300" simplePos="0" relativeHeight="251657216" behindDoc="0" locked="0" layoutInCell="1" allowOverlap="1" wp14:anchorId="04385452" wp14:editId="7AC38A4D">
              <wp:simplePos x="0" y="0"/>
              <wp:positionH relativeFrom="column">
                <wp:posOffset>-1611630</wp:posOffset>
              </wp:positionH>
              <wp:positionV relativeFrom="paragraph">
                <wp:posOffset>-457200</wp:posOffset>
              </wp:positionV>
              <wp:extent cx="8686478" cy="10547991"/>
              <wp:effectExtent l="0" t="0" r="635" b="5715"/>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6478" cy="10547991"/>
                        <a:chOff x="0" y="-228600"/>
                        <a:chExt cx="8686478" cy="10547991"/>
                      </a:xfrm>
                    </wpg:grpSpPr>
                    <wpg:grpSp>
                      <wpg:cNvPr id="14" name="Group 14"/>
                      <wpg:cNvGrpSpPr/>
                      <wpg:grpSpPr>
                        <a:xfrm>
                          <a:off x="0" y="198120"/>
                          <a:ext cx="4064000" cy="3819525"/>
                          <a:chOff x="0" y="0"/>
                          <a:chExt cx="4064469" cy="4010526"/>
                        </a:xfrm>
                      </wpg:grpSpPr>
                      <wps:wsp>
                        <wps:cNvPr id="1" name="Freeform: Shape 10">
                          <a:extLst/>
                        </wps:cNvPr>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20340" y="769620"/>
                          <a:ext cx="5946392" cy="9549771"/>
                          <a:chOff x="-2663756" y="-5283698"/>
                          <a:chExt cx="4866607" cy="7816685"/>
                        </a:xfrm>
                      </wpg:grpSpPr>
                      <wps:wsp>
                        <wps:cNvPr id="6" name="Freeform: Shape 10">
                          <a:extLst/>
                        </wps:cNvPr>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a:extLst/>
                        </wps:cNvPr>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a:extLst/>
                        </wps:cNvPr>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a:extLst/>
                        </wps:cNvPr>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a:extLst/>
                        </wps:cNvPr>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a:extLst/>
                        </wps:cNvPr>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2F01C3F7" id="Group 26" o:spid="_x0000_s1026" style="position:absolute;left:0;text-align:left;margin-left:-126.9pt;margin-top:-36pt;width:683.95pt;height:830.55pt;z-index:251657216" coordorigin=",-2286" coordsize="86864,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yO4JMwGANnhJgAOAAAAZHJzL2Uyb0RvYy54bWycndvOXdeRne8D5B0IXQZwax32UbDdaMdt&#10;5yJIGugESC4ZijoAkkiQtOVGkHfPV5uyNMZ2A+ujLetASuOvNU9j1qw5quav//Ev33/34s+v373/&#10;9s0Pv/ls/Yflsxevf3j15stvf/j6N5/9z//xh1/dPnvx/sPLH758+d2bH17/5rN/e/3+s3/87X/8&#10;D7/+8e0Xr7c337z57svX717wQ354/8WPb3/z2TcfPrz94vPP37/65vX3L9//w5u3r3/gX3715t33&#10;Lz/wy3dff/7lu5c/8tO//+7zbVkun//45t2Xb9+9efX6/Xt+9/cf/+Vnv338/K++ev3qw3//6qv3&#10;rz+8+O43n/FtHx5/fff46/+Zv37+21+//OLrdy/ffvPtq58+4+Xf8RXfv/z2B4z+/KN+//LDyxd/&#10;evft3/yo77999e7N+zdfffiHV2++//zNV199++r1ow20Zl2eWvPHd2/+9PbRlq+/+PHrtz93E137&#10;1E9/94999d/+/C/vXnz75W8+2y6fvfjh5feM0cPsC349DXr9lw//9f2Hn/7pY5P+739eb/vvr3+4&#10;/Op3p/vtV6f9d/uv7qfb7361Xrfb787bP/3T5Z9P/2/QX75+9QV/vnn38sO3f3791/7ld1wDfhrq&#10;6Zrr57/8nM9e/Pklw7nO4H3++MK//v3xpZ//+PbrLx7tmlnw+Mc/vnv7r2//5R3//fzG1x9/NW36&#10;y1fvvp+/MxAv/vKYFf/286yg5S9e8Zu3y+1yujKPX/Hv1uV8ut7vD9svv3j1DbPrF+Cvtu12WX6a&#10;VK+++eejH8DHf/yAxyf//Fk/f+PP3//TEK2nHiJ+/VOTaO6ntXG939btpy/9a0NPy+W08PmPhu63&#10;9X7ezh8XyFM7/6aFgzxd7h+RJybymdnzcXT+/Qay2N//Mp/fu+kwS/3fWyb/+s3Lt68fy+T9x3F/&#10;zOf1r331h3evXw+BfPHi8R++WJeY2PORP779CTf9/fjHnyfL+y/eM2/+OlNevHsDgazLjV6afvrq&#10;u2/f/peZiEdT6LB/mEp/ev/hj6/fPGbjyz8zkfky6OTLnxbf11/+tDhfvfnhh/fffnj9v8b+999B&#10;Vv/p8xfrab/vt/3Fj6za0/W83j8O29+A/neCtvP9dtrOL74BtPKLx2Qak8+W6MmwtF0Z32NLCdou&#10;y3m5XY8tbU+WaMqxpQSNpdMi2rSnpfNp2y6i9xK0nfflet+O28Sa/aX3zsu2nW/HbUrQRov2VfTe&#10;OS2daNNZjFOCsHS978ISW8UvbZq5dxe9lyDdpmtZuq37IiwliHG6nBfRJgj+lzbZGZEgPSPgyV8s&#10;XU6XfTsdz4gEbedtuW3r8dyD6srUfruJKVEobK3n1djKFb9eTud1F0O1JmpsbRcxVmuu+dv9flsE&#10;TxSItcG02EUX5qK/n7YVHjuk2TVB23m9ns6mVbnq75dlu52FqQRh6nZa7qJVuexXCP1Ktx83K1Es&#10;YVhJUO2aC39d9v2yGVuJ0sS05tLH1nmh44/blShs3U7rSfRhLv51OS3b3YxXonwf5vJfF+bG3bQr&#10;UdOu2305bhduYZAGzs6+CNIo1HYe1hWb45bLf13X+3UVpFGo7XzZbutNtCtJY8X73XEUDufGlqix&#10;xbYqbCUBrOuFATO2EoUt/DNjKxlghZ/u+ybalajtfGW8jK1kALqQLzRzI1HYOp8vZh4mA+Cgni5s&#10;48fjlShsXU8X065kgHVf+UJjK1HYupxXM+eTAbDFTm7mfKK8rWSAFUdjVeOVKGzB82J97cUb+37l&#10;JHI8XoVizsNRog/34o39DP0Kr7pQY+tyFjy/JwOs+4UdzLQrUR/XsrGVDICt7aZsJUrPjT0ZYN1n&#10;0xNzvlDeVjLAurMqjSO6J4pzE10v3Kg9GQBb++UqOKpQnIbnkH/M83syAOO1bsY9LBS24A3BUXsy&#10;AM41h3czXonytpIBOHThOJg+TNREFC5ECg7DC6fije1EqEDsX4XCFmEJ0Yen4g3cjXHMD/eUQjEP&#10;4ShjKxlgZUvhdC1sJQpb7A+mD5MB8KP2CyvluF2J0mv5VLyxEALexNwoFHyIcyPW8ikZYCXotuHB&#10;HrcrUfiiBGrMeBVvYOtmYkKnRI2t/SrOX6fkDZzeKwRw3KwE4Q+tzHmxvJIA7qfz3ZwcTgniWP7w&#10;845Xcq7/OzEAQ7ynBE1kA+/ruFXnJI3bjVaJeVEgIgD3m9lPzskZNthQIB1sOOfiX3F4TzhDh/Oi&#10;UNuJbRICPRyscy7+9cTE2O/CVqKwdZuA3LGtooz9xIQSLu85UdvpzpZnZkYufrb/28kch86JwhYb&#10;g3DXzrn4caGuizlSFgpbbAyCMs65+hmvC1EAMV6JmvG6qbmRy389nTlGCff6nKiZh3fjyp9z/bNL&#10;LncO88dzPlHb6crNm4hRXpI11vOy0iHHtgqFLTY8MQ8vSRuEUDnLi/EqFH1IkELMjUvxBsHrm7lk&#10;KBTtOl/N+rokA6ycDXcCB4fjVShsLYs5Ul6SAVYO2PsmeKNQhETxhsRaviQDrJwMr1fhQhVqOApG&#10;PObDS/LGlZOy8a4LNG7y1SzlSxLAjUta4xgWSLPhJde/3ZMLpPfkuWv++Q7lDmtwP3Y8BxP00dMQ&#10;8+KanIH/tBCTOzRVoIf/xOZ6uE1ekzLuV4LyYvcv0MMrvBhTyRgcQBdzNrkm6BGQY2s9blUSxp3j&#10;ggnjXROEKUJQZqySLzikzbn6eKwSxFhhyrQq6QKJyIRqj00lCGbaLnfTqmQLTv1z63JsKkGsK2wZ&#10;U8UWC2xhZmCCtI8xipqfl/D1yoWhMZWg2bLmTH08A3PhX9GmmCDoNUEbt7ScZ45N3ZItLLMXSDP7&#10;LdmCvWC9CF+mQNuJCWjOkLdc+Df8d7PlF4hWsQuL4+otF/5tu+KwHk/2AmEK792YyoV/JSKxGVMJ&#10;ogPRgAi2uOXC12OVID9WufAnVmXUOrcEbcSd0VaKyZ4L/3Lezyaoe0vQtnMGN8GZWy78C2NlmL1A&#10;3H0QFROO+y0X/oVZa0LwBaJVV/Q3xx14T7a44EkbZi/QhuwL90eYSraw0wKd4y8crafFPdniuvCJ&#10;wjkr0Mbt0fUs3Jh7ssWYul+O2aJAmJpDlujAXPgEmxkuYSpB235a72h9Dverey58TN3NZWSBMEWo&#10;1MzAWvjLHZyIAt0LtbGl7qZZtfK5U7ibE/G9UNg6G8K9J18QU9zmOufQaWrU7Pgm+H5PwuBOYW77&#10;ha1E0X8XFD/HU4MYeCzJ9c61vYnnNmzbOVsYJxdlUFkjJGnirA1j/T/kKofTfl2SONYbgSAW5uGg&#10;NQxrxGfEzEcdlG1D472Zg0nDttNyWs0lFxfUZY2gpPF3G8YWdpmIsOjJZJAVqfcMt+jJhOFx3G5K&#10;4LUkHaAVWGERYy1h2wmVq7nCQ6uWPUnDnHatYFijbeLogNi7rHGpaY5EDdPO77okKXAOvSxKU1Yw&#10;rN0nJnc8S0royfGB6JqZJQXjEMYhwjBXST2ZyKe52TyekwXjdEncy6yAUnuulwWhjfBCkIXFcH+M&#10;fKmeLC4ZGbUJHhKZTGuoWK6uJ4tLGICr4slJH/n5xK0DHdxcBwyNCLdLIv7QMKwh3lCzJEmBvIYT&#10;AmkzSxKGEptZosatuARPnwt3Yy1hY20OxGK9FZdMwP1idMtrwuhJwlqqJ4tLTqjTFCuTPPL3zJLS&#10;fz4CsubgPjlIac2ugFKAsroJpYmz+1owv7pLAwpzkQBmmKtgnrm2JAVY+bqczJwsmGflLUmBHYem&#10;mdVdML/jkFD2y3Cvc5/j2pYwv5tOSuPPhEcAebmY8zWR0oAR+bviQInVvSUpYA2JlurJhGGNiJzh&#10;ki1JgZ48c5cpmKtg9OTG/DJtS1JYuQ0+KZ7cEobPRbDMtK00oVjjzsrwZMHG2sVIcXAMYrjxXrk0&#10;MKu7YFhDoWx6stWkNy4aVU8WDM+cM46yVlxyY/M2miZmbnQJpw6iWWrciku4FFnMVT6nhbJGriD3&#10;Xse7aalDOS2eVVifIFta2++chFXbkhRWjqZnE1Ag5FjWOImZyDSylYBxymcIjBdUME75p4ldip4s&#10;LiHJiUt9wSUlSCU6eLup3K09SYE8ZKwZ5ioY8RJSe0zbWie6ICEykWNk8jEAfCF3CspacgkSHaXR&#10;WVtful02twBOeVbhguqi5kihyHs949CIOXJKSsApv5MTeHx4K9QYg8uNsWKEZRL8zMG0NabMf4Jx&#10;xloxAtZU4gJTIqfIrDYVdmrBqLdWRII1dXXMcS0/kjDg/Sbiu08wrN3VkaNlo4QBCf2ZWZL8s/me&#10;TCIhc5TFrawVjHyuu3ITWjy60kVnQ8kNYwkQaBRzsvWjBAqUFgSZWQ73xvWpWgGtIF3ZbBQlN4zE&#10;OPwS07akkp1grbkfWkuvOhoIxODGWFIJISdqHYgZ2dJTrHG3aYwlJRCIRgBgjCWKBON9dd1YjEDe&#10;n9Lhr60+xbXjrtI0rYmE4Kk63ZRq9eOoKWvFCLSNkiKmJxs2mZAmUlISVD5yJTHMWCsiWe9EqoyP&#10;0HJS5rWLXzcMtQcHUzFuLShdSQI20tC1YVjj/8ZauiS+J1uJOmk5pt7F2qJSPUueYcumIsotK9Xr&#10;7Qlm11sJS9lr9pvZbQpF4YadaKEZtqQShK/TIcfOXQtSifm5e7cSl2IMv9UYa/4h4GqKehA+iw1x&#10;308odI2xRJGeuzpnq1SpOzlpbqk1jVBqSoVkSmJKVuoJGj8es0JtK92xmi27RKb41SPOEMbKGxkN&#10;vCKRkpkipUEWY4w9Uc9kEoipX0JT7vY4sxlj6cIgljotN7OtXcsZYaRVRL5QU39gMWJixiim/ono&#10;CMnpYswShS/+kFYfhxCuxSB3ulGNWaLmeDjJacJYcsFp8ufVmCUK15guURMkuYBr4znliW5M1Bxp&#10;uA8zLUsuIMdHqR/Xlqrq81PJTpmM/CFaVii6kZJ3pmUlPNVjVig/ZiU9RTFBRpxpWTGIno0lPiWa&#10;667sCzV6N646xQS5JYOwpgmNmJYlitgZ8Swz9Uu1er5SxsS4xYXCGLEDc1ArCeqZjVopHwqFMWKQ&#10;qhuTC84ck1XI/0m6qscsuYB0JEL+ZswShTCDeKfqxmIQxuxsHJ6Wr253zkCmG0uKygTmG0XLCsV2&#10;RhauYf0So5IxhXtrjJUPojfPkqNSagFpqTHWDLKQFaJalt4EcfSruhJqGStXEuhfBYNQ5/GXS9G5&#10;IlAMUihiFDg8ylh6E1QJ5PhpujFReFcrzG9alt4E1UymvtvxTv2kZZ2LW8ONJUtFu8ZnGmPJOxv3&#10;r4uRiXNJEmOGspybbGMsURhDNK+6sRhEd2OiNo7+qhtJM4iW7ZNeJ7qxUXqCMJHS2PWMteNubJSe&#10;+luJWZn45HkbY8UgK9xo9jNC39kyecxtlD7mctoJYwg4yDZW/ZgwpvSCSOV4VW9LkQHWVLygYWNN&#10;JfRz81Zt2yaqZ4atYFQBUHdBCI7bmu3JhBGsfKTMHx6bqBma1jhYK7e4YdyzE9QWBEltuLJ2Q7av&#10;FkDCSJeYnA4xS1qTunMqMcKirWDrHS23ScjcWpOKPz01Sw63mob5FdCaVHSsFG421opKFvryrnoy&#10;qYTLsdN1V9YKhobjanKDiUDlLCFlBRGyaVvBkP+pey48xraGLl5ZK9gsbs6Tx+utCp/Sk9QiUbOk&#10;uQSJlqlSw46bbSNkSUat6cmC4VTDnKZtzSVIRoywiN0zPpIVwIgINxIWDtgEU6aQqVhvCWNl79x/&#10;i7a1JvVRZ004krgh8ZGsNua26cnWpJLANoU4j9tWMPqDlaOsFSmwS1Efz1hLGDsOzoLZu1uTSnVn&#10;mNJYSy7hrPE4nh+vt9akEv6FhYy15JKVI5sKQrKbxXCj7uXErNqWMGaJu8YmNlrWKK5rrl8bhi9D&#10;KqFaAUUKiP8IUJmeTNjKKxkXc7Dn/r/adr5RmdNYS9i0jZoyZnUnKcyhSIXQoO/4SBR5N0J2wtqT&#10;JpWZbGqibQVjlvCmgRm3J00qRRvVcapg6ywbxZOtSQXEQhXjVjDW23nSQI9Xd2tSNZcUzHPJkyaV&#10;JEujLSIAmbOETFD8V9O2JAVOVCS4G+YqKSvZVBdVO5etOj5yrDkuKRjWuC5Q45akMJkClPgzsyRh&#10;CJK4ClHrLUlhsiAQYRprCYO2SOsUOkWOJtWTXNgof7Jgo8CBvMQsedKkzi5s1lvB2LvvhCKMtQyW&#10;4CZMWrPoydKysrpRqptZ0qrUsWZCyQjhYwCwxuWLWW8tS+V+WWVss1TSGtE0xGumJ5MU5qpH3TGT&#10;UlDWiFaZBDpWWMBGucxkNuOWMDxzfGU1J4tLeAFBJYizKvMjF2RJJvGR9ZwwlHLqyYVn2FRQUuOW&#10;pIDveqEvTU82DH2L68nikpWXmcwtAEls1SWkVJmLZtzOgp1INBch5WcYiUBk5hzv3S1LJQdiCuUf&#10;n3GeYDgm5o6UDMlqG6mBpgTOE4xjsKo2TvZnWlsu1AUxs6RhOHhUqDA9maTAN0KwJj75pGdlB1Ae&#10;XldFRV89xwcxbsklnEFIaze7aStTF9YNZC6sFZeQPQEJmZ4sLqHq8NzVCWsF20jXU95r1UblaDQV&#10;MI214pLHvaxh5RK08o7fFE0x1opLbNIL6opYAVjb3YMxBWOjukwW+zGXlDKVo9FNJT4yCeMj2YR3&#10;kkGNteQSrPGkkNCPMwnbGqOt2pZcwo3uCBPEuLWgdWd/MzIqyuDFR+I8kRxoVkDBODpQJMfMyZKm&#10;4oZSONp4rwXj6MLLDMZ7LW0qhxXeJzURjILh3hOQNp5CSVqnkAbXdmbcikt4Rw9BoJmTSQorIZ3Z&#10;Oo6Zq6SweGCT+GKsJSkQVSYdXVlLGL6sK7dCRfuck2SQ7iZlu2FYo96HmSUla8Up5HLRrICCcSog&#10;hVRZS1J4HPuMSJIriugSTjwEms24lbAViSAlgMy4FQy3hNJNqm3NJSS/q920pa2PWnZmBZS0FSU+&#10;Hr5qW/klFMGiGq1YAaVthScvo+U8Xm8Fm/sRd9dxTVIgsE882nBJwWBlcoaNz1VVWNlxYHPjKRSM&#10;qBevCas5maQwu6k7UbW+lZIwJNGJcSulKiFbzotm3AqGp8BbdmbvLqmq97kKBgE9Xjg59oJK4cpx&#10;/eLOOAUjykw5K3OTWWJVvFf8ScOTBWO74QUHs7pL44rHxeJW45YUpLXCXJslvXLqm6vk49XdMB4g&#10;IhZh5mQdViZiq2RBLXOF7sAZa8klyA94dke1rWDzJqspbUG1uOxJJMbqNYxnGCUSTI3MrSWrOJRD&#10;r2LckoII6pD8azy8J83q/aYec+K1ouwStCwchcW4ldR1YnhEyETbCsYyhRTMeiutq48YFmyOtC46&#10;07LVneq/anUXDHqlLK9qW5ECVELwyfRkwlAOzOWWGbfiEuLKUxPmeE5W6VY2KjIITFStlauTAqai&#10;MwVjE6ZtagUUKZBqzwnCtC1ho9tgBExPFpegJVVlO7hsiPU2xz4uV4y1IgVqfUAmpm0Jm+ODKk1I&#10;dCQ+koMYj3KLWdKwqQvG3cpx2/YSvc4jb3MpfzgnG4YO9c4TO8ZaHVZ4OlQlpe8lluVIS76x8CcJ&#10;IWRPemsJ+wRrSQqE53kjVsRe95LLkpK7byZmjm9WbbsN0IxbwrCG7Fj4ykTD2hrupJolCcPabWo5&#10;HHqvrJOyhubJRDAaxp0RlWbVnExSIFpJXEesbh69jI/E2pyFTduSFMba2byrBue3NTlLSsCKF0p2&#10;v2lbwWgbUTUzbq17hRRUfaO9YMySqzoHUAYjugTmQvZn1lvB5h5tMToFSl61NQojiRznho21WTjH&#10;K6B1rwTocfLE6i7Yw5op3kHkods2jomxljCs8VaIWQGte+UxDnL8jbXiErzJ2fJFTzaXENQxSlRU&#10;1NEl3O2i71FtS1Kg4A08qdqWMOoL7kpjSG5+fOSU1+F5MdOTCWO98XySiGAQeyhrqJDUuBXMc0kJ&#10;WLl8RT9p2lYwv3d3LVZqnrlHoQs2TokqcUEYuXqSzE0TM28Yn8iubFZA616JxeEIiVlSMCpcEIww&#10;zPWke+U6xmSYkr8aXUJ6KUnZZr096V5hIKbysfdaMBIjiU+qFZCkwMbBelM9mTA8c1JkxGmRvKno&#10;ktmmRjAu2pYwZglhHXMOKAEr2xSzRFkrLrngYphIL9er1TYCIWqWFMyfOkrAisNF2wyXFMx7eCVg&#10;hZXZGM0sKRisTG0eM0tKwDoPTPMwtZglBWPHIR/LrLcSsOJzUd1BWcujEbvpnBfF3l0CVtpGkTtl&#10;rbgE/1rliO0lYGXcLsTNTU+WX4J2j1iXaVuSAvvbMm/JHK/uKuGKJgJJo5olSQqsbjpFzcmEwVwP&#10;Semxz1UCVqztSolKrC9IgR0HxbLpyRKwwpOMm2lbwaaoG8FXMW4lYCXSjl5ZWUt9CTWrH+V2jnuy&#10;BKzEgtgDzCwpmFZ+cyUYA6C12A2jhCJHY+OXlICVS3kyLcyOUzCOfOzCatySFLgm52k+s7pLLsvl&#10;rstG4A4ye9JmbTVsIr2U0jJzsrhkR4hqCjQT7Y6PhLUIT6pxS1LgSpK7azUnC8bT9ZMyIVZAkgKX&#10;hOQtqvVWsIXFrXqyda/zco3JRuA5kejJuUhjQxVtawErvpMqAsDBt6xxQ2ZyjfAnEoYyWJVff4Jx&#10;zFfq6P1JwIo3q2IKDaMjVR0/jrDVNsrYG53CEwwycTHz1r2it3HR0IZNhUjlc7XuFanOCOqOPYWG&#10;2YKgXEplT3IBijzUWCsYOilV4YCyuWUNGaY64zRs47bPKPZRvZQ1xJqmpNkTDMHVdMkxc7WAlSmi&#10;Kn9BpvmRWJuyWsJakwJqFsXKrXvF6+XWwlgrLmGZulhQ616RIc3D7KJt5ZdwNJ3nZ49XQOteJ99a&#10;xRRawIq8AY/GWCsK4iPvKl7SAlb2jkmbE20rdwanC5/S9GT5JcQv1KNPhPpyTqKkIJvWWGtS4EbG&#10;5AlTwKWscVRRkd4WsPKJlO8wPflEQYybaltxCeUiVcHrvWrAMtqorM3qLt0rDi9Lx3ivDVuIYUMK&#10;x+utBazzOKqKBTUMAYBSR1OMJYeb0VePdTWMo/pVPS/C5VJam9ODWm8FIzqJNdWTRQpEghC5iTlZ&#10;uledt4gWutpGwEStgIJxDqaCj/FeW8BKUIdJadqWXAJxURrNMFcLWNnvb6YOBpmi0SWchHlFVK23&#10;IgUcLqjStC1hMPK8/GfWW3EJJSDvKoZXulciGGzeZtxawErdJXYB0baCEXniOSWzAlrAqm/ECkYE&#10;G8fc9GQLWM+c1tWOU7CPN9DKWnGJvsks3SvRUG771LgVlxDCJmZrxi1h+EC8R2yiai1g5TLA3QkX&#10;DGtcUZnV3QJWrUIqGEfTy03tpl2oleINPDRoerK4hBoAlGwSq7t1r2fqIZ9EjhhXuclcM25udTeX&#10;jDXVtoQ9Zomy1gLWR0+a/a1ghDTpSaEz30vAiitD+QzDXAVbUfdMqfNjL6gErFjjK40/WTDaRvKP&#10;4ZISsBIK4gk5M0sKNvWTePjGtC1JweuCqswrs4RXBs0KKAEryjipCyoY1/9X1o5pWzoYn2AtYaNO&#10;J0XGWEtS+IRZkrBP6MkkBaxJrVrrXh9zUrUtSWHWm8pbZDtL5ton+UfkGuFOBIyYDvefIvLUMJ5v&#10;pByVaBuS+bKGws0UzW0YzzeSpCRWAMeMtoa+RDBXw2AudlOxuvFx2xpnKsFcDZu32S44T4c8CXu3&#10;Na6FBXM1DGvcgKqerDMO/jW66uO9mwJZ8ZH0JLfJgpUppBwwMPvN1NRpmN4DWJdtzd13NwwvaFGx&#10;IEp0lzXKkJgdp2FjjWf8zCxJUqAnUaKqOZmwuddSz7ZQr+SpbSpm3jBmCc/BCV+ZsrBtTTJXwTxz&#10;lYB14kfscWIFFIwr+du8Pne8ulv3SqCdZ7WMtaQgrJFspHqyuIQ3zFQMj2LuMQDDyupBplPrXn3b&#10;nrjkilrU9GRxyYXHd433eiq57Mqz1Twvb6wVlyA3IMfejFvCSL+luKzZTatwKxVpmV1mfyvYPABF&#10;XWbTtiQFrEFBqm0J486Cq00zbiVg5YYK+aRhroLxYB4RDGWtuMR6eNzK5gog8+RkKlVzSRcwNm5Y&#10;2azugqEL4jJfnKjQJ5c1onFGr9wwIk9s3qonkxTgSKKvZpY86V7HVVBtS1LQJyoSAqJLiHMhDVXW&#10;mksoXGwy0giQtDUquhgvaEtSmHpN0lrCaBvWzOpu3St1SNiHBXMVzHNJ616pDjWi6sP7N+ZS9iTV&#10;Y0hwFcxVAlaYixwlwyUFGya/qjlZAlasEfkwq7tg+FzES1Tbikv0jtO6VxTVeF2mJ4tLKEsx4ejj&#10;cWvdK2oH0oiMteISvXeXXJaaJ1zcqZ5MUvAeXsllvYdXulc+krVjOjKpZIpDmSjXqeWr6N2MKKhR&#10;2JpUx2PPdc/zDe1yh+BCYUupeanNlHRAfqpySApF4G6KPx+360m4SklBs6gLhfIIXjW2yq2YnCtD&#10;xaWRpUaTeh0enXz2IampJhG5UeNRuHYlezxeHhVXKXjs8YU3osgmHnlqwSo9aIpsNApbbh62XFWP&#10;V/LN9KHRyVBFK3qDJBo5DxN1Je9D+QRPUlW5vgp1RfXu5kbxBskD5nKIPTl6A1tTNl6s5eYNLrDU&#10;PEwUttypqUWqJEqp8GqhpjiAUbZyWxW9QVmHqepwvDkXClNKGUD8I21dsGUcgULB8urFCrJO0xYi&#10;R/PsdqOmVWpulKaVenAnI68g+B1fiC3OuWIeljRVr+VC+T5MBkDqoJ4NRbsX7fJzI48gSE1QaZl5&#10;mCiKD1wR7Ryv5RalEjkx14XcoWW7xv0yPkArWaEAI2Qljb9s4VeZdrUglVKl6shSKA46k5Z23Ict&#10;R51CbuYwVijyA+b5H2GreIOoglpfJWHVvk1JUUnKRFAk5mGhJn6h9uXSr7L8R4l9zL2Fmrr8RgeM&#10;6CtmFO9sj9pD2EoUGR3zsrQYr2SAlVOwmxuFmgtTFfYuDerKzafRpXPEyO6A2W5GI0WJn4JRt0bN&#10;+kbNGUx1Y5LAhHKUm1261RUN0ZRAOh6zEqByLFIR7wLxHjJT0aznkp/SG8q9KdA8bqaeK0d+GCPG&#10;u7XK5SjQSmFY9a4HW1bawl82y7lAlMyjeoMar/QeRihjJmKrVck0cTHMkp0igVOhgAKR08UVtZn0&#10;pVUlFeNqijhy+xE9z6RHdGoOza05RdxhKrRy2i1jPNrJxbZYYcUCU9vYnCCqQCuPO3AVJUrKke2a&#10;3wiXKhenUZTSn/Kgxy1rwSk1gVSAr1GItuaeWRirAwseBJdsxxtZqVTRuZCpYGwleXDuoPiFsZWo&#10;KeSkJn5rTamir5iqUDz2QvVS064kD1YLqaGmXYXCRXfeWwtNuV1TF46N4gSs5HIERHLesyWx04rZ&#10;USgWNJom041PRKAefORKID9xGf2gMlb0saz4cKZlhdLeQNVkpTLSZEiJbizSWayf0xpTS/lPKOvB&#10;tcR0bkxMyxqlfdNWmNo1XSjtdLe+9IwcwHBVofRhotWlU3JL2Ur+0Iek1pbeEBCoAcuDiz78VUXV&#10;jXa5yZHsoQ+196SBzQYhCsULRS4IUapSityczasW1J8KoiJwAZkKUixN6cOWmhtJHdYWJXTiCxEN&#10;jHDjkKYaRe4htaiO23VuGaq2ld7K2DIyNWoSRLs4PXOyMu1KFDJNMvJNu/LQcrow6uKVAgrfxRdi&#10;i6OfsZUMgK0pZyfGK1FcO48XdugnckcXX0hQkl40thLFddhcbQlbyQAEdglCGFuJ2nnV2qRWUGWh&#10;2kUtHjU3EoW8gPsc065kAARt1HAx7SoUrwMZ3kAtGu3CrVev1TdqXgnlC4/Hq0SnuPXk44l2FerE&#10;3FB9WNrRkTGY+mnkEEVv8KuTSTzjfilQ5F2O+OR4fRVqxD/mbEStqLBFkrPSSDaKYMxktYvxKgYY&#10;yZzh+dKaMljUqzW2mgGobGXmfAlUkd7i5RtbyQAjFmKUxXgVat4ZUbaSATRHVXVVzVGlFtU8XyjN&#10;81ValSPpbtSz3Prm7J2CaUKqSzWLQFEylnfdxHgVilKwU1vheM6XTvTE6ddUisLDiC/kWL9Q1VbY&#10;St6Y+ghGp84dfdnaEZcaW8kbpNSqSyqyutMWr/4ZMQLq/kDxPvZ4y8frq1CkMUz9aNGHyRunKVIn&#10;LjDJCIgvpMCBEj5Q1SNQZDoxf027EsWdpypbifI6bOl9uVB8oSq5fi5lKLbofNOu9jcYL+OLli50&#10;R09t3s09F+qR5CJkgrw7lX2IVFzNw0LN6+4mZZr642mLiz6jE28U/ivrUsz5UoRSB5WMPjFeheJV&#10;6/2k+rAZgKQAc04pFSm20GiadiVv7MRtzDUfOrjoeaL7JN0aW8UAFAHm6viYo0pBijxAPRRKl8UX&#10;TpKi8m0KpddyCUjJj+TKzrSr2GY4ypz1SgrKGzOUFDK2kjc095YUdIQZbrzK32BPoTeO95SSguJH&#10;LUbghkudozx7penDkoKyUtRNKeHTtDUFSlS70nMg4e+uzpUlO8WPopic6cPkDfxDCpuIuVEC0nlS&#10;WnFUC0ipuDyhpePF3LA5Z6tOTOJAFndVL5lx1I0RQ+CiisWzOSaKIhBTN1O0rGDznK6hxFKDoknE&#10;mVLdmNxBsFKlOjEdsmV+zAqmxyxpgEJA1N81THVKGId6k39N9C8bdp2pb2wVjBFTzm/pQSneRPlX&#10;ZSvZg8spvlGs6BKE+k4smO7EZA/u3IYXxbwv9Sk0oCIPJQgdEYNKBEU2FuNM5MHZKhZYaJYpLUUq&#10;ftqikJVZziUI5TKRixU1OZI7biNoNnOjOIBnadUDAsgcol1ThV61KymAcnEXU9+Ao3WaejzPdewI&#10;lB70TlBaXQgUCi0NhYlEF5Ye9I6iQJFvoWYpq+Bo6UFv82Ko2ZwLxT24C462HpQsNFNWnEKkMVwf&#10;H3swfZi0MWFzo2bmzjZtzSsixg8oPSjVv/ASBUMVirs9CiWaduX6vyATNApjxBTRLg4CdIexlev/&#10;wqFZOW5dAHXf1AUpRXHjC0ktvaqASqFIPlbVqs6lIaWSB8J6M15JGxQSH2HLMW+UGHTej1L+aKHo&#10;QvWiFilx0Ydcj1xVAKxQUCgPfYp2lRiUWuxKYUy1m/hCSu2oes2UrQnUGSWSulQpFIX+VVVEbofS&#10;1sf3mo+97EIRvB0GOJ4bJQblIDcyJGErvQ22BlUXmouobBfBdiMYadTGBanJCqMkYdgickOioWlX&#10;oqhBMKF90YfFGxf0o8pWojgzw4jGVjIAyVPq8Uvcn+gNXndhizW26sDBhaARwnCpHLbQ6ZDrLWyV&#10;DvR6440EMw8LhavMCxzGVjIANUzchXaJR9EGTjnP47lRpUrnPRLF84VaCd6oS5WWgXIJri4SC8Xh&#10;hkRe065kAKoF8fCAWF+3RD3OvYajSgVKuW8eize2km1wRd1Fx5N0FCdFRRELdmGQzVpuDegEfEx9&#10;FR5BiAV2ItNFZGqdn8qT3ollmVvLgrHtqWB260a5p5onW483lYJRv1Ot5RaAzjWdyYFA3xB9iEug&#10;fOzWf/LgGJWMRLsKRpxTHWFL/okASc6Ngtm5UfJPnumbKzfTrnRTIBuTJUCQNzp+nuBUouKGkTFo&#10;KpxQTbpsXc84YKZdCeMJOxVgLtEosn1U4GZ9FWyqlhvuLfnnJ4xX8YYdr/QccIcI3BhVW6lGIVEV&#10;PyzR6Kj254m3Y94o2IkQkfA3oJecG8tUbBC2GgZvmH35UqJRdqIrqQXH7WoYIXpzJuKAXO1aL8rx&#10;bRiKZ7N/MT5hizg7n2ialSgZWr5U0dJ5aNDcgTXqY3W8Y9eGpMdo1nWexVCjlSjrilKjN23him6q&#10;CxNFoF0dl9mF0xbHSsPyjeIaZu6XDt3eSxUrvfDcjbl1aBQZkJxujK08cJDMiNDCTMNE8UQLzo2w&#10;VepPnjlA7iBsFYpic8vVtKvUn5RcP6OgPWRDpAMxyiThqUJnbIyBmqKhbHrCVqJ4CWsxJbhxm9IW&#10;V4imylmjdoq0myIPvE/Wtjgxm3YlisLKU3rleM6X+hPdrWP5QjHjKbRsbCUDEHQcp1KMV6J4d1WF&#10;HC6l/uT9nUnhFbaSbagMO/ndog/T3dhQLrrxShT7PyIJYysZgFzQUd2JdiWKRzaovyRslfoTt5dk&#10;cmGrUFd60OQIUoM35jy2FhNyaBRXS5SENe1KBqAwl/KwqWUWX2gLWHGxFihuOOcZluPxKhTlwJVG&#10;igEqW9ti8s0aRYX01RRfoqZe2uJda1hUtCtR8xLmInKZL6UZXWUuYqM4D82bd8drudSfhL7RtZp2&#10;JW8QB8R5MLaSATg6qFfCmOPR89x9oXk2tpIBbFosdxppC1dZra9Sf06tUzPlC8QcdDVUiO/GFyK2&#10;US52gbhdppa06cNSf/I0kgkQ8aPjA5HdU+3RzI1SfxKoVNtXgXiCiWfRDR+W+hNZj3J7C0RUlFew&#10;zPoq9SfrxBQawefPPuShQPV43KXUn3eqVqh5mO4G85DcTDU3kgEmtCzUACz4ahduCq8jHHNUaUaH&#10;oQxFFWjaRXlOY6sYgD4UN/RUJet2bbMsj9tV6s9HARXTiYW6w/OKe0v9icCXA6ng+UKxvEjbNe0q&#10;CuCugsdjjvfK0oyypSAaNbbK34DX1ICVZhRbVxPuJQk2hxktvJEeNIoqoKpAES9QpK2pPG8mfaG0&#10;H9WKUc4p5jaF00J8ofYPWzBKGskmRHq8ItG2OPqauZGeA+4GJXnMPEyU9rFL97lCvkY4Rwp3tIvY&#10;HJog0a7SfVKGirCIaFeheFp6ymkcc1TJRQl9k8JobKWXwuhR4NDYSt7Y0MCoGFGJRTlIUZXE2Ere&#10;4PqAP0y7EoV+iyRhYyt5A1XqPDh1zIclFuUyhbs2Yyt5w8ptuAeJefiIRxkfoNSiBJZQi5l2JW9M&#10;nM1I6KmBGF+Ip6MKtzbqsVBUu5IBcG0WFdMrtejERU2+NDqUaNfoCF0fJkrHe0v4yYMr6uVw5Hzx&#10;hY84tunDEn6iaFd5AZdC6fh8CT/nDta8K3wplL53KOEnIX2CgWLOF4rPMylFRHez4/HYeL7U2ErY&#10;3BKp4UoCGEnwfOIxR5VcdG6/lK0kAE5S3KEZ36bkolINwBdlHxJn45LDtCth9ray1KLcwhIZNfHD&#10;gqGBvRrXpnSfPM5F0EG1K3kD7REO0bELULrPeVh2hBjHc6NgZusqzec8yIIw1dhJX2MqaZgmpafB&#10;/TDHPGUqYURfVavSZSALA+2LMvUEU5tJ6UTn6XKVyUnUPxYJGUumoh5LPUAo7e7o5sxoJQxnTQVf&#10;Syc6hQJd2KtgjxorZmrk0ocw7jcVwa5Ko9xSGD0l4cXsQyKdKruyYQiWzSsxvPDVtpymp2FTmt8E&#10;NlrxabVKZCjEJ1KZVO1cT4pP9ENG73UpmO3DVnyiLlXZywTHo13oRE3aF7UAAkQ2C2+OG94oGLXq&#10;jIYYF7dssSerk1fBKJhmtIBUaU9bqN+mVt3xbtKwUVOItVyCz/Gt5/FdYascFGureAORs/OgSif6&#10;8K5Nu4o3uDngOG/aVTDbruIN6qzdTeIXiZQ5zCQ8m72yBJ9kcCLPM3tKwealZDM3SvDJU8ncfZl5&#10;WDDL8yX45FIUXa+ylbxhvdDWiVL3ZB6JOJ7zBUNbYgqz8CBsDjK2JqNV2ErYVOAyQeXWidKBhJWN&#10;raQb3YdFALDGFHoX7UoYsRd1QfSkE8W3USevgpEDo/yoEnzii1KxXbUreYNkfVMkEHl9zg3C8mS0&#10;mD5MGJuFCQ4RXSxbqKlMQlvDxp0XHHVtnSgyAHXyatiNiKjwo5gK2a4LPrZ5tbNhd44cql3lb1Bq&#10;QkXL8cTzE/HZzG0vPztR/HI1oY0nGCG2TTA994VPxtDbHc/EJ9hyvpu7L15sK2O8rIv06JA6nmCE&#10;RA0n8jZJGUNRZRJ8nmCjMBO3sNdSi1LChJdYxNXNE2zj5Rw1ZkkDGEMSJDwcHszMDsEVMBRMbY9E&#10;XUkCN4W4nmAkxBr/l501jVEkm01TTJCGTdjREEgpRqnnf+Jm2hgr3uGcg+z+ME5EEnG1bNwBwfhP&#10;MEL2Rt+D01DG2MtMjYAn2MTbVcuKQXjNRp1ZSFjKbyQUaxxTZL2J4lClErMaxv3+3U39YhB2dlV3&#10;EQ87vnFj6ptQ2LWqhq4EjBZzHGsYpbJHhyRmY1EBxpCBm6mfMIxxPhXGSgOKH0EGtNliGoZSQE2Q&#10;ko5CqCT8mZYVjPD0eTdnaKLYOdRYW9DsHG9oBUMFhmJSZEBeSwg6ZdHH2RTWinp4upOXj8ywJYkg&#10;e3hU5BHWEsa5cTY1Yy3pAGsPh1NYSxhqUKrFi/MSYoIat3nEQZzNGjYMrtI7cMTKGlEC4+03DGtT&#10;OMD0ZB5I6A5rLWFYY8NW1poS7rzzoVZAwng5fBlp0jFvlS6UtnGMNONWsNEMU1zCWEtvZHKAV5MR&#10;yQPvMdwTOZn7E9G24hJyFlR2E67O32ctSYFEKq5dVU8mDOZaZrMXbUtSmLSt8dCOV3fLSqcMtNrd&#10;SiGKNeKhhicL5ldACUs3tPAws2lbUhCXlKiBzXorlSjWkEarcUsKWqkLNrpeMW5JCljj4lG1LWFc&#10;ij6eRhTWkhS2uboxkUA4OFfAaYMozZwsqSjWuEIwbknBVg5siExFT5ZYdKzN6et4BRQMa/Sk2d9K&#10;Ljo9ydAZa8UlFBlWbzmj9IoB8LOkYCu+9eQGHM+SEpr6FVAwVgACVTVL0sHAmlzdpTVlde/LZvaA&#10;ko165ioYzAUnKGtJCp6VS2/K3o01wyVVoJT61SSemj2gYFjj5SE1bkkKWEN+p9ZbwnxPlnwUa0So&#10;DE8WbOXxkbkyPV4BLTtFYD8u9jGXFIxLnUnINdaSFJgl+CVmxynlKasbWaKZk1VxFGswnurJpCB2&#10;qUeqlujJ9ks2AgVmlpT6lDdS2HFU25645FHwUYxbwshQpK6nspYOBt4rERbVtoStHB+ocGJmSXEJ&#10;BcRUSUUk3bF1YA0JtZqT6WBM5sVUOhU9mTAKS3CbpKwlKRA35eJFWUvYlJh0kcKSlGINmZ5ZbwXD&#10;GiF507YSlXLuJl5i1lvBeKYYsadh5ZKVjg9KBEWMW8F45pXjm7KWpDCS+au5PYTfck5StwitolgB&#10;pUilbQ/B5/GcLNgntC1JwUdnSpP6CeOWpEBPPkrviLYljFsKHq4xXFK6VDSBD9GdsFZcQjx/KtUd&#10;7wElMR0F4pR1FdaKS3gmh1C0sZakMNaQ+BtrCUPsDJ+bc0DJTLGG/MNYK9jcjHC3KtpWGlVmCZEn&#10;s+MUzM+SqkyKXw5zKWvpzvAgAoF2s7qrNulMLQ4CYtwKxj0uzquyVn4JYl8aZ6wljJlF/TBlrbhk&#10;qnK7WZIwvBIeJFXWkhQodEHbVE8mjAsclFZqTiYp8PIQOnxzH1CKVY7P1IhWbUtS4BFH3vhU45aw&#10;lRLs42AcM1epVrm+nMomZpYkl2zsbhPWPLZWAlSOU/j0pm0NYx5PoFFYyyAq1kgXMBGMUq5CCcg9&#10;zCwpEepkXqvad2T9h6dAcJJrRdW2dDC2nVOH8oJavcpxkVqRpieTFDaC38ToxSx50q/yjI5Jfafn&#10;skt82wpGwIRLfNO2JIVPGLeCIShxt0YlR914sXYG4NhTaBihp93UfqSCcPUklKduMhvGeZb350xP&#10;FilM6QwVnywl64ZDyZFdWGtRKsGxyRU97smG4SxT6c5YKy7hSpITo7FWsBHZmPqFvH2a4wZt4WEY&#10;awXDMUEjbdpWXEJ+CvcIxlrDSORQe3dpWhG13+d9WDFuRUEb46bOAaVqnffNSVMx1opLuMuftLbj&#10;HacKmU6FcR6WM9aKSwhfqCrNiEtzlnC3rhTWTzAqmVIdz7StuGTS6JROoSSxrFGYUuTfXUvdStAD&#10;qbrxSxqGtTtXyYfjRm27v6cnn2DUxuAtO2Ptb0jBzBLuSfMjCWLjZRtrTQpz7BDrjbWc1tiE7+a0&#10;iOIoYZTW2xFTHK7uJxiVP+atIjFuRQrc/qiX7RF/5kdyh4DS1VgrUsAal2mmbQXDmsriZZnkR3L/&#10;qQrZP8HIapJtKy7BDeVNd9O2giFB4krA9GRxCR15M/c4ZJ5nl+DLLDx8KmZJ+SXL6aT8EtJ3yhqs&#10;bGLmZAokbEFba+4DnmA8n6NKvhGQL2uUzTJC7ycYStIRihz3ZMtd7+zdrm3FJQTwVOk8ds9oG44C&#10;O5fhkoLxENENxjNtK1JYpmSs2LupwR4fiTUeIjBcUtLVqRZ1NvrrW8P8uCWXIAydc75Y3aWUnWqd&#10;c90qZkmSwugGdlMT4NaaV4TDVw4rwlqSAoWBFrxe07aEEUJiwYlIL4UzY7gJWHEBaniyYFgjOmP8&#10;ktKvYo2eNHOyYFijK03bWsDKjeTd3HVQYCq6hA7BnJklLWC9UUzPVHO4FQxrU2dJzJLSvWqhPpeC&#10;2bYpLWCUqES7A0ao/aKelGzYhNo5CJi2pYOx4qghoBcroCquztWW0nOhL8i2XdkCzO16wwi1T1lj&#10;07bikivm2KiO/cknuSzeq9rfqhQq6knujQyXFIye3KbA9jFzVTFUIhHzmpJpW1LQSKPV3SLOUo0b&#10;QTw1bgWjbZQaMm1rASv5DKquNFdg8ZEjvedOTPRkC1jJO9zNfTdXYG0Nr0tZS1KgUh5bt5mTVUyV&#10;y13SLMwKaAErVw9QnpglBcPanPNNTxaXMI/ndfbj9Va6V8aNHUfEFCDGGABeSSR/WPVkwrDG3q2s&#10;NZdw+aNOHS2XPXPCMfc4nISqbeSxmodBGkbbWADmRNUCVgSlU7REjFtzCUkkRhtKYLHaNgl95iRc&#10;MPYAcobMemsBK1SuFB8MU3wk1uhJs5uW7pWjCidh1bbmkjl4q7YVl6DMnSIfx+NWutcRwcxl0/GO&#10;0wJWSumzextr6c6MtSl5IKwVlyCc4REJYy1hk8ajHtTAgYzh5oZKMlfBkErBymqWFJfAyi6mULpX&#10;rhDYcMzqbgEra3QxpadZldElWGPYlLUkBR4zuKMZN+OWMKzxh9lxWsBKKEiV1eZnd9uYymbcWsBK&#10;it7J3L9xOk9r8yaXuVkhqhUw6kFQLMSs7oJxrwiVmf2tdK/UkKNonbKWFPQJ1pIU0Fchp1DWEsaZ&#10;m6tkNW5JCgRZSBw1+1vVXR0B60155lV4lYuVdcpJHLNywUZexRla8GQLWMkjVM8PU4gvJte07apO&#10;wlVGdYRqaI9N24pLCJdQdcy0LUlBVwFCedptY3Ub5moBK/lo6lUlCmS2NTknW8DKq4VTUO14lhSM&#10;ceOeXLWtuGT8C1OrhHpy2bYzIlujob+1gNVWimoYXDLnPjFLWsDKnFQ1lXiDpds21xbGWnPJHGnN&#10;/la6V6Y/q9v4XFVWlXgCe4DhkoLRk7ZtSQoI/XFglbWE0Ta5m5bulRqVvJmqrBWXUIPsbDKuET7G&#10;cKNKcVUqGzb+5Dy2euy9toCViC0GxeoumPdeW8BKegy6S2Ot/BLeFVhXEw0t3Ss9iTbXeOYF+9g2&#10;c7PSAtYpH+estV8CcakTVRVbZQVQtEe1rbmEWcNHilnSXIKnpm7Eqrir55IquEqKkqvRxuvzsXBm&#10;4ybyYdqWpICncHdx5dK9fkLbkhTQSd2mVMHxblolXocnOeWYthWX8JLirvzJlsue7SwpASteEJoz&#10;07aCcTZlCZhxKwErYV5ORspac4mNzpSAdb0xboq5CoaomsiTGbcSsE4Nnnmd53iWFAyZMyXRzR5Q&#10;AlZuMl31nlvBuBPmxQxlrbgE/nGs/CSX5SEbo7IljyBJYTIfFE82DPWkyrYj0FfWiOEpnmyYVlg9&#10;CVhZAWp1NwzqmmuE4z2gBazzNpU6CT/BuF3fjLUWsCKWVRVFmEo5ACgh1RN1lIgvGCvAVEl+gg0r&#10;qFP+k+6VAKW6WWnYJGWaqpY4q9W2Sccx54CGEYtA0CVmSeteWTXIkARzNWz2fLW6W/eKgPWizjgN&#10;I2+XA5xpW3EJU1JlyvNgXA4AUQ/nmbfudSP3QakinmBzlW92nBawkg8y5T6Pd5wnGIdMkwHKbUN3&#10;CUVC1ZwsGK75ydx13Fv3upCCblRITzBC34T/jmfJvQWs7DhkKR335BMM5cyIqg9ZmSS56EnUYwSW&#10;lbWETU74JKELa8kleAqjqDNtSxg3tOyTIl5Culu1jWi04cmG4QWdRugv2lZ+ycQGjCqC1MH4SDy8&#10;UTgYa0kKk/LOWdj0ZMK47eOUr9qWfgmeuYvhEY3Jtk0Ew6jH8OgCxhRxMbyGcQ6w1pIUsEY0VDAX&#10;Ou/4SKiE8TYroHSvK5lN6raP9N625qIz99K9TtE+aFnMkoL5nmzdK7g5iB3uAVwcV9tGT2TmZAlY&#10;qR08c9lYKy6ZbzTxEnTe8ZGTS66iMw2jR9y96b0ErBTBn7Khpm3FJePMGH+SwiPVNl6MMDfQDeO+&#10;m6Ct0JkT7C5rxBTMGadh+i6f/ays7VSkFSfhhqEvIUtSzckkBbYNUtTUCkjYWFOPH6M7zbZRxZan&#10;e8QsKRh7ABF6w1wlYCWzVRUBuBcKY07QiIY3moYtymCYliUKZSg7h9lLS7462fXKBSoUElt60bh3&#10;JXol5ug4slAbXT8S52OfpMSrU7FV0UihEEYvKtkaHzDG7Ma7GKY6Y6N0hOte0lUCjLwjZSZIcs8n&#10;tCxJhAfGkOgYY4kiX5TYneGQ0rsSAXJbdqGYIPzPGCvdKg8ukopmmlYwLcEmHTtmyOShzSPUxw5C&#10;weAQJr9Z1qVbXTm2zV28sNYkAh2Y8Na9dKtQP8ISZa3dkdExqra1O0KI3aQrkoURA4BMmTOqkCeg&#10;Cg8Y7gi+ltlEC4Y1JwnFHyhrMIQi/4J9lISqnkxKwLFjlYoLTNZlfCTW2OsNIbfclYPz1OoTc7Ko&#10;5CF3VW1Lv4Kl/Tg1CGsJo23TOLHZlG6VwwZxSTNLCvYJ1opLyKlUklCe5OlxY3MzPNlyV8RHNzVu&#10;BfOzpHSrUw1eJf+T9NFtk3Oy5a72upTwRlvjsGFWQNdrRSOripNC3m3Ntq24ZDIlFE8+yV0tK5du&#10;FaEHj02Z1V0w9jeORGZ1l26V6w3ewjG7acGwNu6dWd1JClzfcy+g2pYwPAX2AGOtdKtUNMVLNm0r&#10;GNYeW8exm1y6VVJVCKYZ5irYbPiq9DAXKDGVp5gdiSBiDyjYpPQhIxPj1nJXItcueF0wrI2c3VhL&#10;UqAnySs2gYsq8zoHMFWinY/KnrzgYCh/smDMkkcsR8yS4hKcIGjZjFvCsCYPpaVbXdHAq/RgqlZE&#10;l7C66UnDJf+ftLPZteVGsvOrCPcF6uR/7kKrBx730AN7qJKFrgbKUqEk22U/vb/YmczNWLnPPbHQ&#10;hQKuTuwkGSQXg2SsIJnDXfFmfpRcCSlZ3ZakuFWugyccqNSS2ZZUHRcpbpXQQi4lqoy3lIzVKyOg&#10;0pIpbrUcfAQVkvotFoal0pItIRZoKzmcJNy1XFq/wAhLEm90f72eTFGy9RVeiluNl0umykVZOItS&#10;SxYPfrIT7ZKxVsafU6pbn4y61Y6Zcs1hLo1kpdL6ZPX1ZLrmte4qT8kY3fgUKvuAHO4Ky1dbl6Rk&#10;sTctjoDeKLB/w6FWCNTnbvuuA6K0iNj4eg5Icas8a//0nX49AlIySmPGqew6crjrc7dYsZMpGSiJ&#10;5WulbsmWPHfCpdL6ZE9MVo6Zcjy36wD6LV70KtiSlCxKK11uQzx/Ko11SeXAbk5GvwHlEkp6o4Av&#10;iHFTqlufrD7eUtwqfi6Y/1Jp2ZZUPfMpbpWlE96xiuVKyVgF4eYqtWTv+MA/iSkp1a1PVt8HpLhV&#10;XAVcxFaBZDIlM2GrpSVXClsNf21pNZlS4VTm+pfKOiEFu/KYGvu3Qs1SKnzzdFplE5CCVjmqHYb8&#10;axuZUlEYNavYyBSzSmOwL6oU1lufeoxHClndaPwSEZBSURg7xVKf9eaA9zJKL0LBHHaWjilj4yKv&#10;gvFPAau8A1y61AYvWCqM6/AqBweJX+uS8TQvzFSlz/pUXEGLN7vUjL0tgE3Bm1AprE9lNGNvC7CM&#10;+LcqhfWp2LLBpVfGWQpWBfphd74eZylVXGsZrf/1yieFuGIISvdrEE/W9fQYDEBpAk2hqjgsasxN&#10;SsVzsNSs1Iy9LeA1lUhVaMY+1chdjEPlRDzXpXUNwmNVpYcycioCCWGbKrNnilNdMFeluMWUiuum&#10;4knpCkB6W8ATb3vlKlLiCLr2IEiVSaZUWG8LuCSG8O5Kn/WpKGyMi1QK0O9tAXFlc2nFI6GtmKsS&#10;05BCW/EFx/UABTQmC0KnlW4ZHj5SaOvyMQyVyB9JFo9Flo5Kka43Bzw2gqn7unKSjAuDaxHQpOu3&#10;JjNvVVWckZKM+QK3bgGTpOtNwsSJ/cpMI8m4xJcVTGFwk643JRMepLFwS4kkYwf7iFb5chCQrl9Y&#10;cDirdNm2JKM41ky12vWGAedbKZqW4vpk8dhtaV9Put40THhpKys7SYaHiqNWhdUW6XqTQhRoySUp&#10;ycoPSpCuNw/MHTy1VBp3fbJ4zH2v3C8wfKRo1bjzpRIuIMl4vpy3FQt+C9L1VoU3z0tsqSTDcbRz&#10;t2ZlIOR4VXYplfAEiuuNETM4s3GtuN6q8Ahq6bJ0iuuTOcX1VgUHS+lVd4rrk3ERP9ahVrveqvDS&#10;A17GCjJzgCy8T+nGEtRM5oFQlspaT5JxMJs78UozQo51JWK28pALxfXGCFcJhwlqxfVWZazXrk8W&#10;VyGU4j1QM5kHrkqsHNWSZHHJKHRrZdzluFWuLaFRvlwZsSpPUbJ1qOTIVZb3lUvAKK43RixVPojw&#10;L9WuNw/sbtel4MamuD4ZZCscSWk2z9GreCi5t77SmMmqYDBxZpRq15uHeNyaCxgqxfXJQCYjoTQj&#10;pAhWnrOIpXeluN4YxZXk7I5LteutSjwnX7lXk75LyeI6ncoFH6RL5mHhUEcNKikZdVuLjZnMA8c/&#10;KzcQo2VKhm3gqdJSY/ZWhTVtaR9JcSkZl4jxjFKluBTKOkBGV5znsA7JqvDENbvrUnHJPFBcJUKI&#10;4lKyWOFUziOQLpkHVrXsZAoDISfjIu7S9WMUl8wDfVAbdzlZ3KhdCYCiuGQegEoldFOTwezPlQgo&#10;0iXzwEG9yoURmozgce7oL0ElmYd4tL20WU5xsNzrUu67ZB4AeIX8oHYpmVFcbx7w1FUiriitT8XD&#10;Ilx1XWvL3jqwDqtEylFan4rT2lxjXyothbRyw2NtoZJScciSHijNrSmklZD6yrUKEerfOd7ikCXn&#10;GiqoTCGt3LFZQ0lK5ZTWG5S4jqQ0j6dAWN6Wx0FV2pWnkNZ4I74Q4UhLJis0MYdUyP0gM7seYCNS&#10;WzSkVDE9bkWU9NYEo1C5ECbWvJ2OhJJNXKpaQklvFdZ4rK4y7aRA2HgVqbgzSCGtK8u20lo2pSIq&#10;BsqrVrfeKvBkeOVAIS3Zp8LPypuGJVuSQlphASvX4g0fKRXX2/EKWWnhnEJa66UlWxKbgrFWt351&#10;UsZkCoSlJalbyXKlkNZlK8VT0pK9BaIleYG9hJIU0orrubYSSqnYwONXqdWttyVc3FRb5qVAWJ7j&#10;5hBRyU6mG1zDupYWJikVpfH6ca203paw7a9EE9BvfSpQwhGpWmn9CoOlIcv6woI5BcISvIw7vlZa&#10;bxW4a6hC9lC3PpVhlVNIa7m0lIow5CBSKnNACmnFs1ezXCkVczfrklJLppDWcr+lVES0YhVKdjKH&#10;tPKgW2kEpFSsJ9mw1OrWrzAITa3EwbJf6FM5pfW2hFmxxtHl+FnWCYSQlFCSVhjl0lIqTDI721Jp&#10;vVWIsI7S6E6BsKxLZm4jKJWWbAnO9NIqKAXCPkd3bWWeQ1rLKMm2hOfLKpx4BP51K0MonkrsiaSK&#10;+NnSK4+k61cY5RGQUrEu51nbUr/JDa5hgQpzQErF/DbBrldQkkNa8XCWXDQpFffZcmVFrW69VeBt&#10;+dpKIcfP8qpt6V48+q23Jdjy2tydUrF0JgiicF8vpfVWASTXWM6UitJwHJYsVwppnZg5aijpLRAq&#10;02+10npbErfT1krrUxGJzMVspfVkioStj+5kS+KRx9oeJwe1PnfrhfGWUhlr5RzVCiVYmgNSqjhD&#10;wVtRldGdw1rLdet3RnFym1NLpdLSbgVMlmxJiqEdeLadcyyl0npbgj+0WFpKRawFsYSl0npbUsZk&#10;iodlFYR9rZXW25LyjJMCYp3SeqtQtiUpjjZcvXE5bSGUJ93gWraTKRUPpxBEUmvJ3iqUvWrp3lci&#10;YokMKJWWwlvRsDa/pVQc0Xxeg1hoyRTfihO78swpEV79agb7w0agZJVTgCt+j8o9RZSWbIlRWrIl&#10;tGSNGUsXv+ILwjLXOi6ZhWDGSpEgKaCWWAnCeGpt2VsTghJ4cKKyyEvBsdSOc9i12vXmpEwJpOhY&#10;XusCKLXSenPCVeO1YLZ09SsLQ2IZStNAinTdaq/LxzmlbgMBRrhhrbT1TgGyDJ2ayySlojQCmyot&#10;Sehcp2XVRZlTYU7CH1EwzMCwKy3uHa0s8nKq8BnyhlaptN4wwCSUnBgw7Z2OcVQhLoL72lTCpnXp&#10;qgvYnIp3KliZ1PotWZOiW4HFf6cjE+qjxurjkUvp4rLArxewmgp3RGl049npSsOHUfE95UQDQYQx&#10;cCrd1puScCrVqpZS8aJbXC1fKS0ZheKKkg1b1yAx38S59Epp/cokeLtaS+ZU1X0+ASmdltX1a07F&#10;fpHjXKV+y0Gxxf0ifoRORwDKtqM03FJwa9XXi31LpRHDU9oLM1d36TCuJTY/p8I/X5u5ceR0hUUA&#10;WmkApFRY6Lj5tQLJFNgaVSscVqPXkv0hmJ1j8KXSekvCfUWlOG0GWNciHDjcWKkVRluKaq3ybzBu&#10;fWErI6A0t6V7XyO4obLJhybqCxsfTPilmvUWAT64Nm2n8Nk4dVaiHnCa9jqyTC4ZrZSKMFEuFavU&#10;LEWzcmtFKTob70inYsRK1/osx7ISfVO5rzEWSV1pcSq05JjhcHeXjFFeujuI0vpkzDMROFsAf7rA&#10;NcI2Kqe9Ka03PpieR4l6wznV143TLJWDf5TWJ+PWxdKTiyTr7QHvk5cO40myldV/iTIlNr2rGyEb&#10;3MVdWWylZHic4mq2Sr/1FmFkM1u5FYa69cmwdcSOlUrrDQnHZWsh7njsuiZhqxEv2hbqlmJYidlY&#10;KkfnY6PclwbxUNolQhx3yYhQ2Ev7+5yMh/vmEq1I4GlfGpisWa6UjHVF6UkqmqQ3CiOemcp9VpKM&#10;U6Wl0/Mk640Cxy4IJaqMgJQsziuX3Hccvu5akqtkeCSkVFqfjLugOeRWwmRvSwjRCb6isJVKQa/z&#10;8a5IZQT0toRYA6buUml9MowyMCnVrTcK08o6qlZanyxuQmfDV6lbbxSmndJqLZmS8TxJ5XYAhmVv&#10;FDBc3AZaacmc7AG1Xlolp+BVSmPhViqtN0ETjzPU+i0Fr0bURukYMdHJ/cBZ161mJ1PwKnc3cdF+&#10;qW69CWINxKvqFZSk4FUIO94IKZWWTRC++dIISMGrXCpZXHOlZHD4cTaqMAJS8Gr44EpcAG6frt9w&#10;VNVOwwGmLhlP9U7FEdAn4+6P6gjojUL1TgKGaZ+MqNz1UWvJ3ijwuh3xpSWU9MkI9uBwTaXfUvAq&#10;d79yX1qltJQsrsgokc/4FLt+49g3zwOXSuuTsQgaa66LFLzK0C7dohsO3U7JYcd7Xuq3FLyKY54N&#10;baluvS3hbs5aQDu+2U5JdjhEYpdK65PhhCuuXlPwKp7a2n0EOKw7Jbmj+YNDqwVbkoJXgxqpuXhT&#10;MhoIhrZUWm8UHtiSUvQwAU5d3TCvHNSrVK23CRyD567tUrf1yeYNGrlUWG8SHtzgO5YcMynilSez&#10;Ki/Ys+LpFyU44bi1ooT/lI6rfUonCdn2dq0PTcK5k8q5zJwuvBelqTRHrnKWlHd3K92W0nFcuOYH&#10;ypGrLNNqdCl7k65NuPCltCbJgasTXmhGTWETkNIV6URWxZ2G5TttYzXdpcMFWhrX+dpXbhkvve1I&#10;Yf2SZF0h6grjOketMmdDppWasbciYy2Ei0miaw5iHyMYpVRYn25bh5IRSZGurNfwgZZWrTkd2C91&#10;Wop0ZZn34LqWStVyOh4ILI3rHLNKM3KJTam0ZH3Cd1TBSI5ZnXlCjIV8YaildCt7m1JhvTFgx0i3&#10;lTCSQ13ZkpYKS6sKo7A+nWxG//TTn//9f/zb73/867/89Oef/sp//Cn+6+d//nrK+K8ffvr133/8&#10;9vEtfvj7b7//8M8fv/3826+//v4ff/zy35iN/u/rz//+8Y3kZEmqM5vvJaZ7+8SDlZjVY594tBLT&#10;a33iyUpMa/aJZysxJrZPvFiJMZl94tVKjAnsE29WYkxan3i3ErM+6hM/rMRBMfep+dvCmILMQ1nQ&#10;ual0D2fB6qbkHtKCcU3JPawFhZqSe2gLTjQl9/AWLGdK7iEueMuU3MNcMJEpuYe64Bb75PztoC7Y&#10;wpTcQ13Qfym5h7rg81JyD3VB0KXkHuqCcUvJPdQF85aSe6gLTiwl91AXJFdK7qEuWKuU3ENd0FB9&#10;cv52UBd0VEruoS6IopTcQ10QRim5h7qgclJyD3VB6aTkHuqCbEnJPdTFjSEpuYe6uAIkJfdQF3d6&#10;pOQe6oKw6JPzt4O6IC5Scg91QSmk5B7qglpIyT3UBVeQknuoCy9+Su6hLtzyKbmHunDPp+Qe6sJx&#10;npJ7qIvbH1JyD3Xh2u6T87eDunBxp+Qe6sL5nJJ7qAsndEruoS68yim5h7rw96bkHurCgZuSe6gL&#10;j2xK7qEurhVIyT3Uhdc0JfdQF27QPjl/O6gLf2hK7qEuHJUpuYe68Dym5B7qwpeYknuoC+9gSu6h&#10;Lvx9KbmHuvD8peQe6sKXl5J7qAsvW0ruoS7cZn1y/nZQF/6zlNxDXTi2UnIPdeGqSsk91MUx65Tc&#10;Q12cm07JPdTFQeiU3ENdnIdOyT3UbYI6/rb6XVDHCWYneRwm7pXnbyu5oI7TwlZyQR2Hhq3kgjrO&#10;81rJBXW8V2MlF9Rx4tZKLqjjCK2VXFDHmVgruaCOQ65WckEdp1ad5HHstEcdf1vJBXWcK7WSC+o4&#10;KGolF9Rx8NNKLqjjIKeVXFDHwUwruaCOk5ZWckEdRyet5II6zkJayQV1HG50kj+PJ/awC4GXgQAv&#10;jiB6GQj04lShl4GALw4KehkI/OLsn5eBADCO83kZCATjiJ6XgYCQszFmBgLDOEjnaSBAJC7Jy+BG&#10;WNiMhSKRE2xWFW6kBQIvA0UiPIaXgSIRJsPLQJEIl+FloEiEzfAyUCTCZ3gZKBJhNLwMFIlwGlYG&#10;SmLEOSsvA0UivIaXgdpEmA0vA0Ui3IaXgSIRdsPLQJEIv+FloEiE4fAyUCTCcXgZKBJhObwMFInw&#10;HFYGSmzEgRsvA0UiXIeXgSIRtsPLQJEI3+FloEiE8fAyUCTCeXgZKBJhPbwMFInwHl4GikSYDy8D&#10;RSLch5WBkh1xysPLQJEI/+FloEiEAfEyUCTCgXgZKBJhQbwMFInwIF4GikSYEC8DRSJciJeBIhE2&#10;xMtAkQgfYmWgBAiRY2YGikQ4EU8DRSKsiJeBIhFexMtAkQgz4mWgSIQb8TJQJMKOeBkoEuFHvAwU&#10;iTAkXgaKRDgSKwMlRSLI3MtAkQhP4mWgSIQp8TJQJMKVeBkoEmFLvAwUifAlXgaKRBgTLwNFIpyJ&#10;l4EiEdbEy0CRCG9iZaBECTd2mRkoEuFOPA0UibAnXgaKRPgTLwNFIgyKl4EiEQ7Fy0CRCIviZaBI&#10;hEfxMlAkmswJ7xlmL3QILA2UPOEVYTMDRaLJn3CHrlTBZFB4j0MzMJEIaZJc+dwgabaBItHkUXgI&#10;QzUwkRjXiSa3sMml8OynZmDaxLj0M2tgIlEJFS4H8XohruZMGpicCvflawamTYz7M7MGJhLjRsyc&#10;gYnEuOMyZ2DaxLi2MmdgIjFuoswZmDYxLpfMGZhIjPsicwYeErmYJmcQAseoch2UZuDNzjwPrRl4&#10;SOQ5a83AQyKXjWsGHhI5+qQZeEgc46rEvhtD4PWCIJG7rMwMBImjybFwbF6rYCJRORaemPeqEJcC&#10;pkY0ORaukdUMTCTq0RAulDSroEg0ORYeQdEqmEjUAyKjybFwX5VqYCJRD4mMJsfCC2mqgYlE5Vh4&#10;jsDrxttREZNj4WY+qYLJsfCyk2ZgIvF2YMTkWMbbkRGTY+HWD62CaRNvx0ZMjmW8HRwxOZbxdnTE&#10;5Fi4fVXawORYRj0+EgJrYtEDJKPJsYx6hCQEngZqE02OhUd6tRFNm6gHSUaTY+GZdNXAtIl6mIRz&#10;02Yjqk00OZZROZYQWN2oR0q4Q8jMQG2iybHwTqf0gsmxcJ2EZmCuE/VoyWhyLNw9qRqYNlGPl4wm&#10;xzLqAZMQeDhQJJocy6gcSwgsDfSYyWhyLNypI71gciy8yaMZmDZRD5vwEo7ZBmoTTY5l1AMnIfB6&#10;QW2iybFw45k2oolEPXYymhzLqBxLCKw20KMno8mxjHr4JASeBopEk2MZ9QBKCDwNFIkmx8LlcIID&#10;k2PhjlfNwJyd9SAK1yabbaA20eRYuLRdqmByLKMeRwmB1Y16IGU0ORbeJNIqmDZRD6WMJscy6rGU&#10;EHhtoEg0ORZup9Q2MJGoh1NGk2MZlWMJgdUGyrGMJscyxgN2yYtjcixccKgZmDZROZbRPKcyKscS&#10;Aq8R1SaaHAtXO2sbmLOzcizcZmpWQWdn88TKqBxLCKxGVI6FS8rNDBSJJsfCA4XSC+bJlVE5lhB4&#10;baA7FvP0CndGaxVMm6gcC49VmFVQm2ieYeGxFq2COTsrx8JteFYVeGA3axACpxsn5VhC4GUgSOQd&#10;ZDMDmZ0n8xwLF4pqG3g2kesVNQMPiZNyLCHwGlGQOJkcyxTvP/VTWwg8DWSdOJnnWHj5VDQwOZZJ&#10;OZYQWFVQjoXniM0MFIkmxzLpBVwh8KqgSDTPsXBXuvaCiUTlWHjuwKyCItHkWCblWEJgNaJyLNwf&#10;aWYgs/NkciyTciwh8KqgSDTPsfBsjeDA5Fh43FwzMG2iciyTeY6FS4BVAxOJyrFMJscyKccSAqsb&#10;lWOZTI5lUo4lBJ4GOjubHAs3xEovmBwLN8xqBqZNVI6FW+3NNlCbaHIsXBCtVTCRqBzLZHIsvByj&#10;GphIVI6F55i8RlSOZTI5Fq4ClyqYHAvXgmsG3o6FW8w1AxOJyrHwLoPZiIpE8xzLpBxLCCx7oBwL&#10;r5KaGSgSTY6F9xylF0yOZVKOJQRWGyjHwrvqZgaKRPMcC++waBuYSNQrvSaTY5mUYwmB14hqE02O&#10;ZVKOJQSeBopEk2OZlGMJgaWBciw8aGVmoDbR5FgmveIrBF4VFIkmxzLpNV8h8DRQm2hyLNzXLoPJ&#10;PMcyKccSAq8KikSTY5mUYwmBpYFyLJPJsfAOgzSiybFMyrGEwKuCItHkWCblWELgaaBINDmWSTmW&#10;EHga6N7Z5Fgm5VhCYGmgHAsPzZgZ6N7Z5Fh4tUGQaJ5jmZRjCYHXBopEk2PhAS2tgolE5Vh4tces&#10;gtpEk2OZ9BxLCLxGVJtociyTciwhsDTQcyy8dmhmoEg0OZZJOZYQeFVQJJocC8+iChLNO8Im5VhC&#10;4FVBkWhyLDyBrVUwkagcy2RyLDwmnDUIgdMGs3IsIfAyECTOJscy6zmWEHgaCBJ5TcbMQJDIY0xm&#10;BjI78wqpmYEgcTY5Ft5AUxx4SOThWs3Am515sFgyMDmWWTmWEFg4UI5lNjkWXk3TKphIVI6F90LN&#10;KigSTY5lVo4lBF4jKhJNjmXWcywh8DRQJJocy6wcSwgsDfQcy2xyLLNyLCHwNFAkmhwLbxsKlE2O&#10;ZVaOJQReFdQmmhzLrBxLCDwN1CaaHAtPh2sjmjZRORYeGPWqoBwLD06bGejsbHIsvDknbWByLLw1&#10;qBmYNlE5ltnkWGY9xxICC0jKsczmXWE8961tYNpE5Vh4ztWrgnIsvJpqZiB7Z94YNTNQJJocy6wc&#10;SwisblSOZTbvCpuVYwmBp4HaRJNjmZVjCYGngSLR5Fjm21MpJscyK8cSAqsKyrHMJsfC07MyGk2O&#10;hRfPNQMTicqxzOY5llk5lhB4jahINDmWWZ9OCYGngSLR5FhmPccSAksD5Vhmk2OZlWMJgaeBItHk&#10;WHh/VpBociw8zqsZmLOzciw8K2+2gSLR5Fhm5VhC4PWCItHkWGZ9UiUElgbKscwmxzIrxxICTwNF&#10;osmxzMqxhMDTQJFociyzciwh8DRQJJocy6wcSwg8DRSJJsfC69cynE2OZVaOJQRWFfQcy2xyLLNy&#10;LCHwNFCbaHIss55jCYGngXpxzHMss3IsIfA0UC+OybHMyrGEwNNAkWhyLLNyLCGwNFCOZTY5llnP&#10;sYTA00CRaHIss94VFgJPA0WiybHMyrGEwNNAkWhyLLNyLCHwNFAkmhzLohxLCBwNFuVYQuBlILPz&#10;YnIsi3IsIfA0kNl5MTmWRc+xhMDTQGbnxeRYFiiVdAwlBJ4GMjsv5jmWRTmWEFgaKMeymBzLohxL&#10;CDwNFIkmx7IoxxICTwNFosmxLHpXWAg8DRSJJsey6DmWEHgaKBJNjmXRcywhsDRQjmUxOZZFOZYQ&#10;eBooEk2OZdG7wkLgaaBINDmWRTmWEHgaKBJNjmVRjiUEngaKRJNjWZRjCYGlgXIsi8mxLMqxhMDT&#10;QJFociyLciwh8DRQJJp3hS3KsYTA00CRaHIsi3IsIfA0UCSa51gW5VhCYGmgHMticiyLnmMJgaeB&#10;ItHkWBblWELgaaBINDmWRTmWEHgaKBJNjmVRjiUEngaKRJNjWZRjCYGlgXIsi8mxLMqxhMDTQJFo&#10;ciyLciwh8DRQJJocy6IcSwg8DRSJJseyKMcSAk8DRaLJsSzKsYTA0kA5lsXkWBblWELgaaBINDmW&#10;RTmWEHgaKBLNcyyLciwh8DRQJJocy6IcSwg8DRSJJseyKMcSAksD5VgWk2NZlGMJgaeBItHkWBbl&#10;WELgaaBINDmWRTmWEHgaKBJNjmVRjiUEngaKRJNjWZRjCYGlgXIsi8mxLMqxhMDTQJFociyLnmMJ&#10;gaeBItHkWBY9xxICTwNFosmxLHpXWAg8DRSJJsey6F1hIbA0UI5lMTmWRTmWEHgaKBJNjmXRcywh&#10;8DRQJJocy6LnWELgaaBINDmWRd9jCYGngSLR5FgWPccSAkeDVTmWEHgZSHzianIsq77HEgJPA2H7&#10;VpNjWfWusBB4Ggjbt5ocy6p3hYXA00A4ltXkWFY9xxICTwNh+1aTY1mVYwmBpYFyLKvJsax6jiUE&#10;ngaKRJNjWfUcSwg8DRSJJsey6jmWEHgaKBJNjmXVcywh8DRQJJocy6ocSwgsDZRjWU2OZdVzLCHw&#10;NFAkmhzLqudYQuBpoEg0OZZV7woLgaeBItHkWFa9KywEngaKRJNjWZVjCYGlgXIsq8mxrFAqibwP&#10;gaeBItHkWFY9xxICTwNFosmxrHqOJQSeBopEk2NZ9RxLCDwNFIkmx7IqxxICSwPlWFaTY1n1rrAQ&#10;eBooEk2OZdVzLCHwNFAkmhzLqu+xhMDTQJFociyr3hUWAk8DRaLJsazKsYTA0kA5ltXkWFY9xxIC&#10;TwNFosmxrHqOJQSeBopEk2NZ9a6wEHgaKBJNjmXVu8JC4GmgSDQ5llU5lhBYGijHspocywqlkmdn&#10;k2NZlWMJgVcF8eKsJseyKscSAk8D8eKsJseyKscSAk8D8eKsJseyKscSAksD5VhWk2NZlWMJgaeB&#10;ItHkWFblWELgaaBINDmWVTmWEHgaKBJNjmVVjiUEngaKRJNjWZVjCYGlgXIsq8mxrMqxhMDTQJFo&#10;ciyrciwh8DRQJJocy6ocSwg8DRSJJseyKscSAk8DRaLJsazKsYTA0kA5ltXkWFblWELgaaBINDmW&#10;VTmWEHgaKBJNjmVVjiUEngaKRJNjWZVjCYGngSLR5FhW5VhC4GiwKccSAi8D4Vg2k2PZlGMJgaeB&#10;7Fg2k2PZlGMJgaeB7Fg2k2PZlGMJgaeB7Fg2k2PZlGMJgaeB7Fg2k2PZlGMJgaWBciybybFsyrGE&#10;wNNAkWhyLJtyLCHwNFAkmhzLphxLCDwNFIkmx7IpxxICTwNFosmxbMqxhMDSQDmWzeRYNuVYQuBp&#10;oEg0OZZNOZYQeBooEk2OZVOOJQSeBopEk2PZlGMJgaeBItHkWDblWEJgaaAcy2ZyLJtyLCHwNFAk&#10;mhzLphxLCDwNFIkmx7IpxxICTwNFosmxbMqxhMDTQJFociybciwhsDRQjmUzOZZNOZYQeBooEk2O&#10;ZVOOJQSeBopEk2PZlGMJgaeBItHkWDblWELgaaBINDmWTTmWEFgaKMeymRzLphxLCDwNFIkmx7Ip&#10;xxICTwNFosmxbMqxhMDTQJFociybciwh8DRQJJocy6YcSwgsDZRj2UyOZVOOJQSeBopEk2PZ9K6w&#10;EHgaKBJNjmWDUkk8Uwg8DRSJJseyQamIBiYSlWPZTI5lU44lBFYbKMeymRzLBqWS28DkWDblWELg&#10;VUH8iZvJsWzKsYTA00CRaHIsm3IsIfA0UCSaHMumHEsILA2UY9lMjmVTjiUEngaKRJNj2ZRjCYGn&#10;gSLR5Fg25VhC4GmgSDQ5lk05lhB4GigSTY5lU44lBJYGyrFsJseyKccSAk8DRaLJsWzKsYTA00CR&#10;aHIsm3IsIfA0UCSaHMumHEsIPA0UiSbHsinHEgJHg105lhB4GQjHspscy64cSwg8DWSduJscy64c&#10;Swg8DWSduJscy64cSwg8DWSduJscy64cSwg8DWTHspscy64cSwgsDZRj2U2OZVeOJQSeBopEk2PZ&#10;lWMJgaeBItHkWHblWELgaaBINDmWXTmWEHgaKBJNjmVXjiUElgbKsewmx7IrxxICTwNFosmx7Mqx&#10;hMDTQJFociy7ciwh8DRQJJocy64cSwg8DRSJJseyK8cSAksD5Vh2k2PZlWMJgaeBItHkWHblWELg&#10;aaBINDmWXTmWEHgaKBJNjmVXjiUEngaKRJNj2ZVjCYGlgXIsu8mx7MqxhMDTQJFociy7ciwh8DRQ&#10;JJocy64cSwg8DRSJJseyK8cSAk8DRaLJsezKsYTA0kA5lt3kWHblWELgaaBINDmWXTmWEHgaKBJN&#10;jmVXjiUEngaKRJNj2ZVjCYGngSLR5Fh25VhCYGmgHMtuciy7ciwh8DRQJJocy64cSwg8DRSJJsey&#10;K8cSAk8DRaLJsezKsYTA00CRaHIsu3IsIbA0UI5lNzmWXTmWEHgaKBJNjmWHUkksTwg8DRSJJsey&#10;Q6mIBiYSlWPZTY5lh1IRDUwkKseymxzLrhxLCKxeUI5lNzmWHUolt4HJsezKsYTAq4Ii0eRYduVY&#10;QuBpoEg0OZZdOZYQeBooEk2OZVeOJQSWBsqx7CbHsivHEgJPA0WiybHsyrGEwNNAkWhyLLtyLCHw&#10;NFAkmhzLrhxLCDwNFIkmx7IrxxICR4OHciwh8DIQjuVhciwP5VhC4Gkgs/PD5FgeyrGEwNNAZueH&#10;ybE8lGMJgaeBrBMfJsfyUI4lBJ4Gsk58mBzLQzmWEFgaKMfyMDmWh3IsIfA0UCSaHMtDOZYQeBoo&#10;Ek2O5aEcSwg8DRSJJsfyUI4lBJ4GikSTY3koxxICSwPlWB4mx/JQjiUEngaKRJNjeSjHEgJPA0Wi&#10;ybE8lGMJgaeBItHkWB7KsYTA00CRaHIsD+VYQmBpoBzLw+RYHsqxhMDTQJFociwP5VhC4GmgSDQ5&#10;lodyLCHwNFAkmhzLQzmWEHgaKBJNjuWhHEsILA2UY3mYHMtDOZYQeBooEk2O5aEcSwg8DRSJJsfy&#10;UI4lBJ4GikSTY3koxxICTwNFosmxPJRjCYGlgXIsD5NjeSjHEgJPA0WiybE8lGMJgaeBItHkWB7K&#10;sYTA00CRaHIsD+VYQuBpoEg0OZaHciwhsDRQjuVhciwP5VhC4GmgSDQ5lodyLCHwNFAkmhzLQzmW&#10;EHgaKBJNjuWhHEsIPA0UiSbH8lCOJQSWBsqxPEyO5aEcSwg8DRSJJsfyUI4lBJ4GikSTY3koxxIC&#10;TwNFosmxPJRjCYGngSLR5FgeyrGEwNJAOZaHybE8lGMJgaeBItHkWB5QKonlCYGngSLR5FgeUCqi&#10;gYlE5VgeJsfygFIRDUwkKsfyMDmWh3IsIbB6QTmWh8mxPKBUchuYHMtDOZYQeFVQJJocy0M5lhB4&#10;GigSTY7loRxLCDwNFIkmx/JQjiUEjgbDh5IsT4mZhdAsZOExfiQQOD4lphZiGsnCQyQJBJJPiamF&#10;mEey8FBJAoHlU2JqIZM1WXjIJIFA8ykxtZAJmyxcdCrxMnyYzAsJbug0uReyuKHTZF/I4oZOk38h&#10;ixs6TQaGLG7oNDkYsrih02RhyOKGTpOHIYsbOk0mhixu6DS5mOFDyZinxBsjSseQhWs7lZAhC29V&#10;SYIbOk1Ohixu6DRZGbK4odPkZcjihk6TmSGLGzpNboYsbug02RmyuKHT5GeGDyVonhIPnUrRkIWL&#10;TiVpyMJFJ6xMWquShTuzK1FDFt6+hwQ3dJpcDVnc0GmyNWRxQ6fJ15DFDZ0mY0MWN3SanM3woaTN&#10;U+KhU2kbsnDRqcQNWbjohKkRdJrcDWXebKfJ3pDFDZ0mf0MWN3SaDA5Z3NBpcjhkcUOnyeKQxQ2d&#10;Jo8zfCiR85R46FQqhyxcdCqZQxYuOmFvBJ0mn0OZN3SajA5Z3NBpcjpkcUOnyeqQxQ2dJq9DFjd0&#10;mswOWdzQaXI7w4eSO0+Jh06ld8jCRacSPGThohNGR9BpcjyUeUOnyfKQxQ2dJs9DFjd0mkwPWdzQ&#10;aXI9ZHFDp8n2kMUNnSbfM3wo4fOUeOhUyocsXHQq6UMWLjr1+jKycNedSvyQhbvu1CvMyML1KCn5&#10;Qxaez50EN3Sa/A9Z3NBpMkBkcUOnyQENH0oCPSUeOpUGIgsXnUoEkYWLTj1uQxYuOpUMIgsXnXrk&#10;hixcdCohRBYuOpUSIgvX36mkEFl4rBAJbug0eaHhQ4mhp8RDp1JDZOGiU8khsnDRqfQQWbjohA+S&#10;xYHJEFHmbWY3OSKyuM3sJktEFjfbafJEZHGznSZTRBY3dLpcEf576ZGQWOjE7XrLwkQnvrFbFiY6&#10;cWDcsjDRyS7zloVpO9kK3LIwbSfrtVsWpu1kUr1lYdpOLN8tC9N2As9bFiZXNNy4opB46LxxRYPL&#10;FQ03rigkphY3dLpc0XDjikJianFDp8sVDTeuKCSmFjd0ulzRcOOKQmJqcUOnyxUNN64oJJ4WN65o&#10;cLmi4cYVhcTU4oZOlysablxRSEwtbuh0uaLhxhWFxNTihk6XKxpuXFFITC1u6HS5ouHGFYXE0+LG&#10;FQ0uVzTcuKKQmFrc0OlyRcONKwqJqcUNnS5XNNy4opCYWtzQ6XJFw40rCompxQ2dLlc03LiikHha&#10;3LiiweWKhhtXFBJTixs6Xa5ouHFFITG1uKHT5YqGG1cUElOLGzpdrmi4cUUhMbW4odPlioYbVxQS&#10;T4sbVzS4XNFw44pCYmpxQ6fLFQ03rigkphY3dLpc0XDjikJianFDp8sVDTeuKCSmFjd0ulzRcOOK&#10;QuJpceOKBpcrGm5cUUhMLW7odLmi4cYVhcTU4oZOlysablxRSEwtbuh0uaLhxhWFxNTihk6XKxpu&#10;XFFIPC1uXNHgckXDjSsKianFDZ0uVzTcuKKQdFr86ac///zPX//t9z/+9V9++vM/fvn5jx/+9uO3&#10;v3374Y8fv/3x7Yd//PjtH99++MuP3/4SaX76899/+uOv57fxnz/8nx+/jevMu2h02l/jv4dxwZ8a&#10;n/7P3/73L//1t2eiP37454/fhnniEPdRIT7iwtjmlnp9+bdfc4qRN6IP7+C4Ej1xud/bd+3fv58l&#10;jLzEc7gC4/v5CpJu3/38t99+/+VZkVeZZ9plHseTOB6XCU6o9dXry5//11/+4+f/8sv/Szou6HgG&#10;OpJuXo+7fGipQ6VlWJczioafuWb3me3rZ6IqT4s+ou/0ckOkst6WPHMd3Il00o787+yjszF4mPmM&#10;feTnJViuowvPn0lxrjH4mfdCLvdcoeSU9k3WxMEdFo2sqdMTcFedAwenI5+fzTrT3Ofetkv7ynpd&#10;msPuXWvPOxvQhsBpRfE2Egp1ftCRV9o3/bwsV6WmaT3We5din6Ir9+x38LnO63R6OMZlpGubg/uF&#10;z4byE3rrPLULAEnB2q+laN+1f6/vl+EMiozvx8v4t+8+145LuOKlkSBWABUN2/zeL+VyRY8iuXIJ&#10;g9GSgcGEYK6AGU4icET58xXP1qRchjCcBB2/bvNrIfVlXz6A++nuJyl3Z6eRwcny5RpW918Z4C+l&#10;Wtowol8Xyztjp0eE9l3PU3pXfbhj4/SjAd2F/6Xhih3czliOY0w14/l1uREaP59xpqTFBD1h3wqG&#10;+VjjIMfReQA79wKsBopdP39qKBpITjAR2NoioygTu9cmnfZd+7d9PxOc3NuMVr/2Xa7nlWptJ8Ip&#10;hQniOc2/arZM69XiMy0ubUpfnixa6NhdSfhlX0KRUHLTNyygZM3Lv6ffaVwCntLkvIpz0l78jCVq&#10;k02uZav7Wdth4JByM0Hr+HqKo33X/m3fj5TSdARc14TbvsultVTY7pOqHZd1Pl12V5uyDW2vjvEz&#10;bZprxqqzRdzzM7N868dcVv6rlczD3VfJG20qWdNol7XYhvM115diTIdXk9P8r/3d1705PBhvzRDx&#10;VO4xMVxZ045tNTcu27Ice53uZ+p5LlNeP5dsAo5ysm599CbrCW0uxZjdkoVksfXU9Ri6mJfXruHr&#10;Oo/RhFfWLe2rUg9+vhRjAOfOmAaaoVmFrSl2q3ND2tnD08C81RDcp2rftX/b9yOG42pZWqptJtp3&#10;b3E0xdA4yEO66waUaUKNY5PBz5i757x4VXyiya8eWbEK78fm+5JZGJ3OTdDf0r6ynrd2MjJ+ZkGR&#10;bPy0XIHK3c+3Nn1f8rK0oIIu7avkZX/NPW8Uw+pfM0SM2matc1mt1VvvYIOuVJXejGngHWZavrm0&#10;VgrP7ZxOUrqLdWq28ROia0LmQRWZAiZGxRmcxUKbaj5hXGxT6nTNfPt6Hqd+tSnj4wIKxufw23Y/&#10;T+u1jmCl8wpq+HpsUsn2/hVbJXYYeXaZMLLX2p0bkQ5G+lUyi6pracQs9WJYCyVT4/M8HyW3tK+s&#10;ewS/+ZkdztVi18/F1h6ZgJs9wh4frpxXySzFru3Mm5+Jk7pm1KtJaiWP0bdXycwc2dSNtDawOYws&#10;qzT9OdYdV+rWV8WSx9gHt6yf9rjfo2ErWUu3nxuEriZhORDL3kOxHWvjzLWxFW0l38E7YASuoc2b&#10;HrJywvizZ2wlt0FXqzMUCQvOlpbFaMY2gsfVz/fhPtAkV2f0NifbjvzXaUmIN1uvntpi357ML1HK&#10;7amvmBd0+cEBkPYWGRaWbw1LwjpzH1p7XSuxqyM5TbydTD7LweeM38OAOWM8Q/j4ua01b63drGir&#10;LYetL4cGO7IrprV91/49vmdp+Rr4sUdoHrP22bsm5e6jFg3HpgU0yk6KRVXDGLuIg8BotX7w9bX6&#10;jnHQCswF5b9OXdkfXe1130lhuK6tBAuIY9l7FYt39jLLsbCrDxouOX7ZCfw62SrvNMa1IgKlecnP&#10;pfHtfg52yAyuOnp2zNPleeCURt6+Yfbimo7DCDAr5OH06cY8N+vnO3sYOIB/duLMBHpFFL+29g0h&#10;J/BmOvY8yjeyqwqPC2gGru279u/5PfuNsblO5scUs/n3v99YyzSNwgS2xUrLN9etlcLuoRmOmalJ&#10;Bj+eSTYBRzO+/ZmV2/Uzxu8KI/t6Sp05u9D21zRlbHH60T2Hq/K0DTO3WMuGaqYDmrmkNeNBhaN1&#10;ci3zX1dPYLHO5TZp5+OO7TYShpmN6RlMRUc9XadJMUzRGV3Pz88p8m3J3/GpgvQzTmqct5Fl+an7&#10;p9hZuI+gLd3x0oQD8yiz9W3796xhuG/aDMk6b7qugmjfvW2XhaVG8yJGKUcwx9UubMi3M3wctZmO&#10;nruO188zHqBze8FOoXtyO2Ph83bZpgELdoItwNG2NZ+3y4Y7oW2cYg5UzLf6nu3C1qK9ET8ypl6P&#10;ZrTvPh/xG3a8raTCbXwB7qXcu0YFt+2xj3Fmh5HdzeAw/IlPKzWznjiYkNakPJwW/ufj135E54Ly&#10;X0dNMavTNRXgTB/S2o13b8IPcBrHm+n8T9jk7xr720SR9nkPVk+oeSgVM1Dry1y//NdRW1ZGcZT4&#10;TMrUljPGkrZGfuNgpDMvrzzz7SteJsM2/XUW27tEb87tx0oVmlL3RQArqcuDEUu/uuXkVsG9WcY7&#10;wcGth+1eUtwgsWLpzWpY+GuFigk9nJq3NdPbRgYn144yRoAsajr38L1YFonN1r+oj1qxuDca2fVm&#10;LcWYv5xfV+9dA4gN0bVrC4/S+0miDf5z6NC8FyCiYxoO22fvGocVAAxMG1FMRwmBMbKvVo/FSP4V&#10;l/21Yeb6m8uI5YLyX6euOGqvVchlIa7qDzwCeq0IdIbl+e7LMWjOoBvDvNmPcGIf8bmtWCz/4zzB&#10;xgTZJp/r1420TSlcBcd6sASFDWi3bfTMuvxYLF4ZY/Iaxma+zI2MT49F+dFBUEZdLEIa2O8aOdbv&#10;rW9nHEZ5ibQxxBo+WXOFj7hbLXw6a+SCvjPt4Bk8owdw91Crth34/rSDWwUTf1Y3aLe0m9wxtdey&#10;jaGMdex05u3aoFmOaYdJ39iB8PBubGfOpNoYrHlpy/YrXZ+VGpkp2/qB3d6xLSoBA9vSnqMaZ1Yu&#10;eWvDoqXdnz/OGOK8A3mCqhUbm+z3NiL31zH6NqbRtgPBv3MmvfAYQG+rzPuvn/VrLuhzYCw0VsNd&#10;UGSXH+37wFhZcbRZaWL44c3oun6lt5t/Y2KtMiRgrHzdnIZTzJRtFSo6pxF1NBXeoant1YPbzs6i&#10;GK3XCMMAHmur1pArPzcrDu+yHiqXgMEqh2XViThmrOMUwJUxGLssxl2pvi2wJrTaseYu1BYoN8M7&#10;hXcl+WZTF9wbmTVwmw1i98VILBeLw6TNBrHgyM2IeVxaI7OSjybtev5TOEltP129R7hH866yo9yu&#10;2LkXHtsEeo4eEpzn/UZ2t8wTZ0XbZ+3f9vmyNo5kmqmnTsu3zx9t0TcFidp6r332+cgaOT0Z5PfT&#10;iuGHG6+I9M+qQtwBrpXT7pEi3DtHp12lvRkTIyfc2Sed5TCc86AYuX9kb55fvAXsS/sOY4XMz2eZ&#10;MZ8dICsNi5FVRvjxnjWcwgmXsh7wnFz+11fjtWGDfzXYzDM1e5RXjGOqZUbO0YsDKwds1ZmWGSAP&#10;DXwNnAQ+B+zLqr1Kxlt26c0KGjxXBweI4VW2VufgodOg5GcWiE0x2JFj1nuVjMenGTDAGgR5vWQ8&#10;Hc239hrSV9ZgJya7ozNYSAqZyYt+TJzt56cvtlwyPrKhmc6JUg4f0qtkfKpXa3OnbJ4ZB57JBaNH&#10;yTPXPdE89ZJZqzetZ/r06KlXyZjTawVys/igbyIW5CwZbF+jN2Mq/3UiDLcFTuwzLaMkL9dgWsn6&#10;bE6Yk7iPhEq9FGNkNCuJQ2M//IalUTUAiytYY2Y/mNenAyb38nbPtzUZJC5HX5pizJGHG7VWMt6Y&#10;a96mZWNB2lcKa7w28iAcZ3kaHKjwFUQzsxV4XTbx9XjemNyujmRnk+ecgTXQy3/I9j4vN9j2oHfr&#10;Z2+pSfBILHLPfiYi4xiRV0dGqMPVkddy8vUz7sXLsRlT4xMGxdbmDO61QKaCQ1olwRGtl78hXD5i&#10;4lYWyVedI7TDGFWshNpbk7jgWGrnfqbc4AeP5TczqsBgZV+OMufPdJZhPTGX16543ln85WGz4vdv&#10;U9kbZy5Gjd33WXLsU43WDnq62W3c0+LK4rABD46edWY0n9fMX/0cMZxX6rjTxGhtnBaxWXi2FzGA&#10;Ql3gkY1orvZzxKmlQYdn97KArCE+cz68tWGxu720vnE1RAv0P9ORGYAQOa8QV3B+raxyWW1tctrN&#10;mSjd86RRRNq9Lr5p37V/r++X5YpbviLzGEHtu/Zv+561znm4AduOY6b1RPuu/Xt9j7e2NW/ffu27&#10;XJuWCndE4wXCCy5DAMLv2q2/6dLwQLY9KApaaImQmrZCeAdEiOi2tXoDY8iOdjoVz7Q3QthQTJeP&#10;4M6krHTsZa7eDF1GSNP75YOuWcKVJfk1sRCaIUNgZYF7XlcQjEH4ffppaeUF+Gv/bFpC6IHpYmHu&#10;RpaAwCsmEFirid5Gqtz2ha71Zw/aOhKf5+mnuAwO+wUM82nq3kxLEa7cvAKfz3gN4yeqoR7WtimE&#10;TWUdEQ35+VjDKfXSMXbXzd62fN+OHWZUHKan6rgUZCG64fu6po93NVvaGcGRnqZzTx1zWfmvVj9o&#10;NEbqMTO9WUWAo7ZpmLHKsnSHjpubJXq5f24IbnVvZUYUxckQk4od8RdtuuNLbjri9Dt2a10fvK8Z&#10;72FdnNrN+cR0TJRSa/L7knFnWr1qxj7tcObfava2ZD5+MaRvFrrsPVtMHg5oDHIamzuTSAuTIMgR&#10;8rremwGTtut4OWyuEcI+9zLs7LNPMvP1MyvKix3FWX7YlGKdQcK1qsNCyPoIE3wF0eC9YouS60xf&#10;tRkHbxWr5nqdeWv6Ct+5e84G0H0dOoDJj47pLSE7g1jLPfE/YUfB2TG+c88KgtmwscA+U9FFx5qs&#10;Q6R+PzONnraHCWM/3L7d97m0c5xEUNl59nec2DtkVzIbejaOJ4Inhv3RaFdv0r3EQZ06YiudlR9x&#10;MCwxzrScjclbcpwYbGtao+HPyFM9c2IM2DM1zpPPevNTjxYbpWsAMbO9gPiZGwheYW39gR/8xTG0&#10;fmj/Hi3LvBQvUz87nc8xR2ent8++66JioXuuekfM2OWO+Ew3nFqc7zibgxRsEqW0VuqhnH5/p8Hk&#10;+3hvooUPk//r0e72Xfv3zJ/jF/hRztq/0+c7tec2l1da9tyX6f609tzIA1jO0pibLo6tadX+bdqx&#10;fmg7qRFv7tW+7bv27/U9a9sTqhwomK87Qdp3n9dmIrquOU5BdOxpj7H/WWXYxHGg8KxLbKlbmEQr&#10;q/176DahfIsiwJM0GKrFUaIruI9J4OTUsBif6RYpYpP/BPWzNt9308b31wTI+jmCFvLK5p1NYg/I&#10;c6OtlIgDS+aUn9frbA6mVyIa+RnXVksdEQt1Ox9kXLtgGT8msaJpCuFn3KltXLIbPUiDZg05bQas&#10;zh0l30Zg3Nd2nlRUtoGLs9zXvU6to9u/DYypfqwFWyntu0/aFK/F1SoYpLQgkCZnRKS1fO5HTJPh&#10;WyDtPjYmgI0t/49WeTUabPqlGDOC2PlPMZpr+fkAJPOpxTXRQexNvxqA4TA7Oxl+JqJjM2ZbOx/9&#10;wc6HeeEcEjCruFTz55+rNk0sd88ZGw/Kywi/xl+u5Tnk8b22pSq7yjOqsjUo28Fwax5DlG3CcTPh&#10;9SsMdgMbRhNv4KltLihXkXXBDN9+ZInG14Vd7bP276kffQw/dHzOLv0G6FxWS0Sa1hYRDpzwyWRP&#10;3N6ZJfx+HpcTJrC5pyia+Lu3lXpXLCtUdl9nxkQ2HO3RWosVVThKjppEtEkaFfg2WUMcv448wvC6&#10;8PVLxype3IjQfWYch04zN8R+5TpahRnCZR31uZRKv+LyMGobnotmoEBOPq8b27rXqgO7motlndhi&#10;cUYcQsN75LxtZBDZ1u1sHlmqpPpA3Lbxxj4lTtX3tcXj0VgK2ql7Fu7rRmZqbOMER2yEKPUZU/s2&#10;McepMOnbOLLV+hYwfhLAlYGPdz0WXkevsmw7eLduBa6fh2fj+vyrNRvdHmGyR+6cB7/mtZZr+/e0&#10;S5/VoH32tqeiUZpKbxqFfmy/ons+yRWO4eYOMnuKg9esXc6qsTXLjiYgsbbNajDmefCzg75c/XGK&#10;7aJzc/3yX0cTEel7LTQndiDHSGrjDH7hWvSxFSP0pIdPeEhaW0wc9zdio5mIL4KBYJx4FKLDZZyg&#10;a80YNytk1OKGXNviBkLvcaAWiOX65b/O2rK0aKbulfSqLQa2OWEmWKJjCX39ykTVRvDr11qxhEi0&#10;ncCb2jJDvepza2TW5m0Eu32Lg6utVDn7uOag0eCqzivpYWuobTLsnLvHMXPAMejEw7FZqm24r1rI&#10;Mrtx3Gx932If2ttHzCyAJvU8fn9icNoowCI9f60V+zwvdyZlfZYDFCEFX4bmPm6fvXKmZTQds02t&#10;2PAiNo1h0DPDjF+WGKkz42vGaJAi3Jql7/krjWxMY8F1XxPvwK4iNSNx3xGdfs6trF3SfMJZvevm&#10;EgI7WHtGB5Vqy7YXC3dmTO8d0bWtPrEoa7WNM2pDmm1wyGzNwr32LLVimbIbkjnCKye0eqXiQHee&#10;xsIl2awUdMnrHEs2EPmvc0G2xyg4avum2KhOW67di8Vn1JxKr21UqbYzUU6N7cApI1ssTpVcJ/Te&#10;rJvwA7WTH+xo4KbLfduv9LgS5yEj8xmBc/b8HckgqplOljfds1dpidLm3XN6nsc4mXKglKFzwIUm&#10;ap+1f8/PP6ta++xdF+bWYkGXxsn3WzqNsWsnXOpCHKTfwwbrkuZLeYMrnMfN4ruA7YfYtQu4hieh&#10;Mm0RwRR63vxz/UosfZvfuFoOMriMHKbSvVEArAKwEb3FZ+FwEZbMvuf1Mlexn20Ac29+voOEbCJq&#10;/7BJQ/gML3P22kI2hBxAihRtvxop7gfJ9PsxoroOoBILcl+lfk87fF9NO3h+/OBns36qHVu5togM&#10;cNzPb+aWOesUS4zT9g4PTu7lPS+Ri/jvD1OG7WVVl2YEfiair/3MdsuYiUjLW2+HHSTGLGLj+97H&#10;U8pqrf3MPJuXrvyM3u1nkHIdRsi1zH+1Oq9xo8OzX7D7ZC0l44s699P0HwGraewT9EjqVuceN7ms&#10;/FcrGchfWmPpc1AQ6yn2UufUAGACPN3yNqh+ttknnmiz18sJyVq+Lxk3d6OFI0gvb4xZUrExbVkz&#10;2PLCGk/yzHr/LBk/zTF/30ya4B+HH0u6lipAeWK4fdf+PVtnBGFtOxvDhbX8scBo37V/r+9hus95&#10;lpXmGVbWTQSftATWpKXCmZAZJ1qCWwXaz0xe2kVYwLZWYRUWsXrVRVDE1+HSO9uD6fg4stAsGrG+&#10;4K4ZJHCZHSrgDuvTEM9MYCyt6VtGS8s6YsqzW5jFNkFhT8UYEM9I94Q73KaXYmzYDvLw1vvvW5vg&#10;lnPByXKTrJONFyOABUu+K37m+ECrMytmWr7e2rEZbGlJeXgvX62dDB/BZlIyx8VOyp/K861RMvDC&#10;eh/NyTI5TtH1zRmXmjTLBgbiEFf6mXjbVmd2V/At7+v8KT0XKMNGneUzx/5/zs4GWZIT18Jbctvj&#10;tr3/jb3vIB2BSKou+WIm4nY5yQSEEPo5EpwjQbV5dhzXCoejEfbEAZAIfa1AMRjAoeAEkYQ2bnyH&#10;LjKC35qT5MO4m6zKnYzuaVjGOLuwehtJWIzUbBUwVt2B9pjRlFTFHqpAUZ9l/5U94wgAg5asj+Db&#10;4hIYlhyA3hmkrWwDo+BLHY+42EKW3O0MAq+/6xzBncIOa5OCnmkIoGzw6U5tcAcIjBzYf79+fzA9&#10;N4kpoHMRUihJr5HbnWn0m3zNz+KBnDKXT+IYHgkebSLEwfPUQgIIhKx5XtJIXqbcSRirm08AlQ2n&#10;jomAL6JbcDyGny31sBlqH/RZ9l/mC8Lz6XuR0Ukssq8O+PESieipEa8q4UJevgs30Qw6ewf2vvov&#10;9wyREvLDXoBeW8/LXiDW9PvXIGf1TF9MO/c+bPNmzhzskrAyrNjgeJe2T6/7H5sgROLs+ZPU6bP8&#10;pvOSwmCaK1BZ+3jKLfOpaUVlo/Qr/AIxNGtvuZ3/zva1X5UbF+fgojHs7SFg2qcKnc6Yj9t9m80/&#10;5LUn9/0mUoKECr7/PBu8Tan/KKYMWjrfqN5OslMnZN7JIpylsAZt+wHXSd+30iXS912rRoDPOgky&#10;H+N9vP3YnR5B0hFP16Q7McqQ15/pqPapcyEqULEGTy/tO49ULyhE5scnq7P2KMQpAmuTzZkhXzMm&#10;s+zgx8zOPbOBM4YhPfuhlnCEe4uC00+FaPaM7VI6D/ZFHBqXPUOc1JkxPvh03/1/oRyYqci9VTB/&#10;XWz8oo7JcWjwtjmoz7L/MrXZ/eZ1IZc2iQdkjCNnUJuUSupu9IGBfqo0IDBu0C95t/fVf2XPygN0&#10;HPgP4szbSciUq/gl9OCsa3OGqyu5hHPqDZycxljWFbAm9NLPYPwZWrzhacIFssVOkXccjI5fE8r+&#10;QO1t7+gsLX8mZTpCmVn2wqM9Vf7S3QUCAF0nKet2/pvUFGKx5sThU1Edt/NftycQnsyMLw5NbJB3&#10;Gc9xzQj++mxFLwc11SmHu5RFC8qhC6cKWjuEaqjSa9OFh9P9zC3bSLn3+l8c1vmWztjvlAALJY0s&#10;2gMnfeDI9u/L4+0g5G9x9E/fx8/mWeAYq7PW3z1TDiXJ3uGZEjlJQ0YcWy8GjfGAAFx2OBmIqqiX&#10;j1FMint6X/1XrDQSQS4Ev0vQbvv0CljEf9xxLhiGeAZzYMq5RPTGedb78tzd599z82JNK/Ej3nI7&#10;/3V7mNH+b2yCzMBfuPHRHv9UwhtQLaem5Xb+6++zie0zwKKe+EC367PxWyQheM2ILKae7zVDTUP3&#10;N2kIkPXQFScekOGkO1qVAFoXlKMYGwwcq6XszoJmeKT+m2P8V/ZCKMP44fC93JyxaDUIlDhESacB&#10;sjF4vmbGEVPkosoC/2/cSMoWHt8YI2XawV7czEzGTOp5qEiCKX7nCbRrMCLZy5qGZwoc10zZAHn+&#10;R+2D5kyDFUmbzjVD71Ihi3WfcSSBA3efpGmd9aJzz1Tv9E551lVgzzKwZAcBYXrEEe7BzVyP0d5e&#10;9IwmWOjMZ+EFielCVI4Uz04S6Zw1MMo/l3XYZ9l/Jfdhy8qyG2JLWSXdp0ryEKFGkxPwcARoJ5vh&#10;AE5LDTsN/+SLOWMgVk3vkcrbJwWKXqUCxsCIb6LjtnUmEQqfrB9zGF9xMFm7VRQQofNfac3mSP/1&#10;3lzTjXXk73tzb0+CnYF/6EO4nL/vEGoWsDdzFoQtf/2wo6j3UJoL8gzY7w/fx1/uQCrHxtRoPe4j&#10;T1DVr6rhIMoF8Fy3GOJKhkOsTGEFiifaeYMt+EGj9Agsqf/9XdoMmcJyoXw/bwSlz/WH7cAVbu1P&#10;M0MB5hxeT+HGcwyWPZzLgQtc1a6WiYPRhnmSJf/8jJA694xUwhUU6sEDkACWTuFYP0Z72HqmikCh&#10;2OCrgjz3vvqvoCyqIT171Fg1fTUJONOzBwYL9ogpj1UJIgeGh+LFDicOwKf9Lj7kvoVJWyRu7CUs&#10;OIT5iJAp1Vf9uACDd9YYFYzk+RnURvXSoq4L+QsGNwcLbbtRm5hmpYCD5aQsdfJWp2//ldTmcquq&#10;GiI8YUQn56SI71lgEsEg7N4HhrzxCTQjq3dzJoavKjQxZ9T8LQxB8lSlCpGjRTpE6xlfQFX6xYOs&#10;G5Vj//VZ9l1LO0LqscKQmR1sSrmd/yZ1mp2LkLnbtc14lnXcd62CgqkaKnnnn42mYNxcGyqCJB5j&#10;n1n/5fGusRsiVR12Q2gHxcpuThScfjryGMvc1BF+59zzTiNQeLmO+F2xI36wGzF+yl/FCk8vur97&#10;nhlWf/krDgHiNfzDJ8O4LDYeMeDYXyjRckAcueXcMweE/TvEaBM7Up8GweGbXDm72C5966r6gjkO&#10;zRnV575nKuPDc2OHoNgQBGznGsomPtvYQPinhGppO2T1+6PrvSk2IAQwEj57xgYLC3jOWVdrBXwc&#10;SDwRmK1nzovU74hrMvIPc/4SWcLtR6RBsgHfCDqz1+ujT5PyVk6U+fU3cYqg1Ud7Do79of0Xj6uC&#10;Gwm2J11BwfRc08+jw79j7kWI/Gjx44DARsr5M9CQjctsjpwq2y1PTvRLMq6a3U31ab6Um2CAafbH&#10;6GdxpPM2xVBM895X/5VyB7iAStvEeol5OqfipZSjLh9L8W6cqhCg/a8MbEqE3pflQ/bJW3+DA8mP&#10;Lqvgdv77dYw/05TskZqZx1Y7AVYTZCYHgfXWZwbvOoNRmUdT6+sz+8ZrpONguI0OZEpVJOEzr+FF&#10;xor0G+Kjb5opO+FvjrnZPjbzQpedjohanxKk2WVu19K+z83UX9+CD8OrM+m4PiY4sGmyJJsQucwx&#10;4rl94Y1qO10l2TZECpNBlc9PEwva1BBkP+5xPyZs9GZXgP9xvFgZ2eGPmXPGIHBIGGT+rugCzOCO&#10;q+hZ2NvyXnT69l+mNh5jx0IhltTWVZ8UFskHC/9Sudr+mJikmRqYaPnSel87XxAn8RrRQcqAH/mC&#10;ynM+H3GUyFpsQ5FC4aFwyHVXIggEIol+vEr9PtL+yzQSECbfRSXRhY6tZ2wci0MU1a0cGca+vEWx&#10;Ohw2MwWt99V/uWc84Q6uoFAktmfyBYaGF15JzPucQX0YY0PSRdbPgs69r/7LPS/4B0KALFKfM9Z6&#10;WnUc3ISbO19gbXFs5pwRbHUq9b76r+wZN0NBK/Ceosy0ntnxhCji0+w41KjtMWzgxwjZGNhjzhtH&#10;AvWs6Boflb3OCi8cubWnKgxuxpyfoI3Wf93uOLMVU0INC+nCjY/W5cI/271wkugVCydYge6SY+x9&#10;9V9eTaweY4dUfqv7wmDRiaMBsyb3UxvYgsKhONmEN/e++i/3jOPB5z0GZNpFk4PZmBZ8HNO7AQQQ&#10;knBR0Llpd72v/ss9g6Y1o3Aq/G+LHjISPM35aXlTu2ZKnil18fPxtabB5vdFENL3mNvGR+eRYk0R&#10;qQnVAP17J/8q3iHhZvKTIsk9Kfk2IiIUiwfHn3smIm1cGL4vWL8vPGAiC030PAo39MftQNT65Gx7&#10;X/2XV0dOsdSW0Pge0K3lQIQ7lbHaOHIZN6rdK5QvWYl1mOK4wm/WP41hXEcaQWeU8dbzcl6irOIb&#10;eDFnFSrIOf9WZYOtZ2LKJgmE/3vXL9ZjBu/1nc3Nme6rahHUA1nBdL5INkxUq6lKs4wxLu3Pq4lb&#10;KiPCykzAX9OJxr6GdwaDAy7MOnpTCOC1MbwZHRY3yD1NUYeccD/SwDgt1+Xi1o9CReEs3GqM4TKf&#10;WDsAIcqJDer0WfZfycEr1IuI1JaEwKcnTk9F2EMRrTmrNJTP5oYT6n31X+55wfhhfG13PSqA5Xpb&#10;qmJJNKCTZEEQEX7Ni7Hu5AU+VmdvUtkC233/NO6TZHCVJt/nLDC/H6PNfNAWz3MG4GIVmIRLxTra&#10;Oi+pEwckKPk5aF7BgHjUZly899V/mdpEJBONoBXlIO09w7zW/v7jgGaDrwOjbnKhdlX0/tcLGdlS&#10;HeSE2z69erJwyG7nArctEEmKOSuKFgO7W+fFv0dchne7QoCHgjDr+DShgycifUKCkFkDQXe9q8jE&#10;q7J+cuZuujYBlEo0ZFhZ8L52FbUpqsw7UOusJXc3Z1wnlcsEMAMmaQupIL3jhYgzOu+PEWrOG0M3&#10;y8uZLntGnUtNRfh9QD/bp4k1xELymJ63x4SUclfx2BUkLnumYFRqZ8QV8Lf2XYVyNtOhSD/cFgN7&#10;sMp/vcU5ofXpWi0dCTo6oHefM0El565z7ze+7+0xAwtJAjssdTr6DrY2njuZkA8Ai+yTymflbXQ7&#10;/632HFaOO1QwBcq6Xe8t35IrPj2SBKwp+NBnhke/LsuaOavFwWu5nC9lZ84942EtdBERjI2mWAxS&#10;ggfJgTikg2L2jHR2lIUDZOaG9b48d8+Ws97bAscElVS1UAuN9vaAY1BsYhDYIWEDfWuPUporTSqO&#10;8uW/f5+QSdGADRsxwS/f1yXAyYdss1kJw+Pus/es5ThLAXgAk+Fkr/o8oBY4Khv3Yk7pDoigAdT7&#10;YKOee0bfsZx5ptTCcEQAva3AW27HpASE07kYxZsbIJlGe1dJeOtB1x87O7m4S3mi6QURPbJwEOvS&#10;Z9l/eR8im8wD4DjQfnrPRMnTkmPHPDCRsj8dGScEmYjKy56blFLmTO+5CUAk8yalUFMqr5plifP7&#10;smecrekIZ/ZIuI3a7DqzELVN2K19YNAodRbWhXUe477sWdjX5G3OX5aqfxoN3Wl7+H2yPvRcZ/yv&#10;cEbIdXTTiCxc9kxU3Xv3AKsdyXvJ22T27J6fljCIcAtL4K5nRYUNUsA8wdRtc9bFij6sgHxigvfH&#10;YMfS84++w8VH4/Flz3CnD3dQp1uFTSRSpckhMpweUNQm+ZddOaiNPCLRZazVZc8EdeFIrRTBZZLW&#10;t0nhZ7NTgthiCurqWep77me8bPT8gsMIOOmm3+j5kKqCu9VmMnCFPUKLhwXcQ7zdkPtddvRfKUn+&#10;B7Ud98KXL2NllWH4GcA45Kflt+3bHV5XatwY9wzg3lFbFDSWHcV0KxLVbTY27Lafgecab4LwBMzz&#10;Yp2pFyKccYya02ZbZ/i1kqEArm0VKTBjsa9zrUDQpNS/nDMmtX0J5C8L1dSoDQOaeeXPCCE1OYxT&#10;0otBSActT29f9rx6BYgCbRtWmo45DG9nKuvVMyVjwEsGxfDMKcngumcWuYIBB+/1mtCo5J1N0ODb&#10;g0OjZ+qTSsTf97z4Oznk9jRh3EDOHMBbrwti22K0GBKwbPbnfc+r1xNf3qbxsu7lZKQKLLK098zO&#10;cN7giHy+6Zl9YQclNeIfrlFWwBtWKN2NAVus8Ddxs/M6WxNMGYJbWBCjsZ/YTRNP5Hb+W+2XKCjr&#10;8tB4j5IKmtmKwP2JqdT3Tnus60u6pGqPhef9QNMvuArQRsYhgGRJ7xa773M0mUSu/wXuXVLmJ0Qp&#10;/k3aJ8jgqr1GlHJsjGjHUX6JjXMBsWJnY83YB9PPN2dzXAWifU70QQXlYO9n5ApHUHRuk2ArmEHK&#10;4Yc9tfOLrnQyHUEw3+Vw6G7uRGHCL9yv20faH+PJb6h5aYiFypiR74es3Ue6YBaoDcCCpsxwO//1&#10;Tljbg0B5RM229o1+FY9nVG73Yc20YXJ/Cj/QQwftowVKKNnfl1SX9RzloEeQM4O/nHUAn8jpulHi&#10;C2+ikHDKJm8SQCq89+TNrbe/sQyy3BBVyUBOWxtwO/813QU3Le5HAvlUcTv/rfbolann4NDVrouz&#10;wO38t9oTykyOheAZv1rW6dF+RmAI3syT3e2O6yqnb42KkOuvTSIujw97ESX7X+siX/bih57nePGB&#10;sV6iR7EMHoQiLxr17ulfjz+S0j5Zvp67aUruXkkBVH88uT+sATs41wy37yyb6u9+mBlnr2WwJFTf&#10;KzDa8phDaJs44tHaClyfkN+H1Dj3TJDCQC9qaqQsmDRV/C8HBouTBtxJ/mnP9L6+7DoMU9fORVaS&#10;W+49NHdd/1auC1hvW9a8h9+hx/B+fEyVipRN8+07iuFbm+8ipDfVsfVM7tevvj3a4yLobc/LnEEn&#10;ba7vNjC0rF5uDRfAMu7at7c9gy1JyTW5urhk/bRyWDdMHZdo6Wq20NQQHm9itSt/gOYmBt0YkCiD&#10;ffJ4r9kZOxtwBqUFIbhKIeU6T/Vf5jAsAO+Mg9IKyMdOJUADBntNkoiZc84YG3gPUm70vvqv6hlT&#10;PrkT5AUByj5n3CD1GEm2+eShgqMBuOTRxb2jel/9l3vG5Lez4YDVICMP+RILOSG7c85kBxQYiTm/&#10;wSEoCdcwkAP0hdgqsOLomQvbSCjsJME7YU8GQF+wSffUZpELg0sQJm9JrUmteFHwUHBv6xkrxDnb&#10;xN8E6XnRc38Xi2z7NFI/WQjfgYyddtzhBjBAYqKY7vYzR5rgcWNHEqlDlPRP4zCohVSNv82qwT9o&#10;NmApiE69mPOie04M00LtCd5VxxGaXh5P/ZiSIDqa4jTu3Oyz1lwNPM/Si9VOuxhKuZ3/fmpvbnK7&#10;3lu9xdi8OTjUdn132RwTMl0za1vrrbwgiGf4oRwOW4k2wI4ul0jGD7beJk7AdtkXR5pwFhK/4yPW&#10;R9erh2Qnsr2VpcNyLSFIBgnTamxGFLCquiCmuQbsuJpnaoNdtc5DJu2ef4UI+W2n1elEkvFp20Sq&#10;ole499V/eZ1l9Po0K4t8LiQf85FDEhj+xj7n9THUDpJcUnvpWfPbwJ5gW2bPUGdzVZCF51AFeil6&#10;+xtqL8csJwpFPLZJzVOYNd0Tw9bzH3g1pbRerPOiOwD+TRzpQu1FfURV3UBkq/bQtMu+sp/1U1KA&#10;CXsPBleufnkOpnZqmRDcQXtDy2ivDJJv1oJa5/ah9cSw+ZtfxgV0Os0oHBOqtxH9zHH1GebopAKF&#10;iCJFgjVbVxFj2Z5xPGt7jQdwsKkwk8yY1bauuJbQlFJtJSJwvGSNL68fckkYez1EnwVT0gYkdS/e&#10;JOV+3o7UZ2Za5QwFJw0jXsdjRYDcyn/dGg9PuBDJ9gam+n21GE2mi9L6uVr7t5fRA3/bOaHPwuNB&#10;sQuxdCDHV0Iu6wNU94We25ZdV7i1JcDhn4oAKgHCvD1ceRA3o2fYZ7ZRRRMMe/IfQvdoEV/3B7jx&#10;vCCL1lOH9jc/7w/gUHJ/iLHkv60ckB/2B65FpOZ4izzsrvaATCYSlw91jVyjBaBbBGq8CQJsPLzb&#10;H0KQ5mfZWR3aoyRCTgh9VgVMNvoTIE2vOrLjUzVI08oSgFBPlOXQKH+iP6p0aqC0VrGEr6u18OA6&#10;Ho+g84XHA8Vj9ocJShsJAQAbbDXnCQ0JhPIDxd139EbEjqh4vIMqTzSuz+cLPyE50xgEPZ8ALNZ3&#10;8tPWE/ya8BoQAugnW097a9Y21Ch0IqHIt3GdqrvJFvE7qlWhdyxXVZslRaewtuE4nA8BICflCMQy&#10;reitr0//lfRT1Z3sEzspotz1WVTB1LKVGta1D+BUXucvsvzUpxJlM0bIpUe6KWyZJxVTXCmTI2ur&#10;eUbc2MVWZLCUBO699F/JlYKjxzyJU6cd63kC33I5A5DjCs6sA8I7iiAUV44bul7IAVxJWLV6kysO&#10;FZFZP0ukOrc6IWnizv3hCGaNNxF2ISTuZA/xx/TuKfCwLRleBuSYPqs6CigorVN0TVsNMr7j3bte&#10;ZVD6w6h0rO46VVkUQUEpBFuYHK9vFSVn/yfw+dFt315sAMXLYyZS47wqbnbkAcWRPA4tc58+NyrY&#10;QgYiIzh1m8NwL48OCUyKRXn6GOWpW4xawxPoYKvhSezeYVQsOdZ67ZTT2E42cJrap9d9Dld6jJaw&#10;QdfClI0SWwGVh/zd5gqAmA6Z8F5WkLya5/JZDpatxO0yFUpjUMKmzXMSAbs34+ePPr20saFBzdiL&#10;jQsr0/d4x638160LkCMgWzkZ3Oq4brrINFhMukdXo7Dy8AslgaXot/mwzZI5QbingvyYz6lP7gOd&#10;TIhTLOJ4JaewTe3jQTlI7Wk+xZOVA1ZRpg92qKeccpGAchYfUrxdFemDx9zMf7M5BQ/IW4l9Jxew&#10;s+7dzH/dnOM+WQ00e8JUPq4SOOmyZ5FPirp8HQwnHdahBkNgEBDgD63Zh7EqUzIuQzkuB4m3uXcp&#10;0qSCIYyn6I21lacjcFAV8mwPp3ivh3csIFBBLCPgy0Q2Vp/AUO0jwboipNo6RfPPowoJRtaZ6dfn&#10;1n+ZD5ZXa6Wq2/XD2G0djQnmTFDsZArM0Dfd4qnxwcGxHCOe3UJhC2w20nasrIeOimLdi+Rf7VXs&#10;yyYCJd8NzFLi+XZOtKe6szrZrpO1/0oiL0fd6YhZdjctO4KuSYZ3BxBd1bl36nY5Sp+zxUxPrVeX&#10;d8+Dts9v2/aKd9aqLke6m/WXzYEL1Z9aAlhbjLfgsaeGIYefO3ypugCfTvP1pBMtm/GpTi0q3Est&#10;DVZOSMlB+QNWmBEb5LEck6tc4VDIvfZWG10cM08lF7dvHqcH9RgNNPWQt1r3V2VerqtYNGAdqoWw&#10;zlOlGvLhZ0/RiY+IIUuNEqc8jRYS476YOzKx4k2CkG+kJ/F55YipT+a0Y5kgQmrdOtA3kOgHK7TP&#10;7IsViwKZRTkxTxUUgIicMx+tWLUPWd3ae2f6b+xJYkIylTQvUO+KC8TX3cp/j62f+a0fMXHYHSi4&#10;ox/2NpD8H2ahS+PT5yEHMgrMt3HRGlUlvz4A0F9bgzlJ/zAnnVyP31uzW6NwC6EB1bL43prCYjlP&#10;FNg6n03HvupBVQB8f2cCMKJ4y1QEYEsq8ZiaimcQMqJ7H5/L/bigi9/gyPEo+XYaLPWtliMJKM4j&#10;pIcNksq2oahTDIg9HVkdV3rPcuOgLuzs6jY+blDM8VmllzW1B1+M8wexLFTkKNagU7P/Ctqi4PPd&#10;+CwqZAexgv3kFB4PKeu1pQ8o3JLJBQAySZU+9ul1zf2hG1dCSihm+YO+SjKXIRaYiMqz6Zx1no/w&#10;WTlkSgp2MuFeSvNXQe2uXowbEGOnQ0DAwsf5HPskjp1KGrFGZSItLCjARco+VbMKd6P5ExPRZeQB&#10;suQVSFe8slxHPa5RaPPEMWTT8MC8dMNiSaJBqlkfp8+srxu4wTd7/Adp81mWo7BzaewYmzJ/S35O&#10;Wd5HmfIBp2HGcXiLbJOV/tyk6tq1ZO9hjPaHv1TOTrQAfyLoy2nfbLRAu8/UZ0yNFDismVv5b45N&#10;yQU5I+D3VXfPrY7z4Sw1FXB6djnAQUEBtRiyara3uLfQQulzparQG2SQYEip8SOgKZvayISFnEcm&#10;oU75HxcG/x8lStOBA8wmL+V+8LDnm1RRIYbwWYMun1EWt/LfbD1v+mRod3VPxk3vSSbK3IYnYG67&#10;UUtwLDsu1I6vWuW3DpQbucY7hhhhvnOSJx95Hv4b80GU+zwbuDNHjt3qxBOsJVcuxK4ly7dHyQEx&#10;wmbxUIfVOIJrsqP0TTzU7cZnY8195wgl92N92Pgw1ff5cPhktEf3/QVE7+OOwGdgfY3WIPh++DbO&#10;qpwaNfrLo+PxHmlFIDMtJRhXlWAWdlWkn/NxiL/n2S14TspGrmVH8TvJg2OfyxmgFJi2RUAHu56+&#10;bjjAelkHtJwBn/nt2Cd4jzxNcRmqGlf77KhPFTy+bwAEvy8/GTvqhicoIariAeODF3sWlSQpKanA&#10;kRyU/LZuHGRyyI8eAH30deMIokhVPsQ11giMfuuyrEPunedzoiHxHiy6+Kycec37LHCpCfwUxJSy&#10;ttxTYpVn2Hvpv1KeqRhMUhJvb79kgHpMpK7EgEbxgnVRQUTb/am00do7vRfTOHsjHdKnCTUcH7vz&#10;82kMMkAe7TEWIiOCNcUifj+OVdqWEzleG4Wq1ikoxKnSGVpldqmUtYVrdXURWPt8SizkfgfCnow2&#10;X0Xx3hyDCGjlC49u0cMYQetWCxhswNGkazxjpp2w/VeQl27JXPSHsbK2D8OpduCNpLvW7b84z1L7&#10;hhZvcJa4BhS6TyLLD90/TCJ1KjaolRJ462w/rWuf3xfGIETvxE30eYYR1PqBLxCorlxeb/mUwr2K&#10;wA0ysjy9iDA3OcDE8ZDViVDDQ8Xoo8/VURVS+5IxYfriYPpUAUqQCN0v8QuJrkzFwTEMKFSiy14p&#10;PJ8nEFOOY2TOVAm6satqMsvDI2X73L6sDEERxNIYNJu3jJgfVkblWTK9Ds9b7PMaEhoykj8+ifrV&#10;FGjcyKp+Nx5iwFR/23gPoX5czMokizdxCjV5LkcrSLN4aAarAVGRwAlllKUNbfRuXVT0Jx2LRFmR&#10;3uuuUD3wFOisyyaXOF6ch/MvzjVz/MU8Va0+eYHwSVdE8UXj3wweo9T1xp6UwXSZQKLzHwzsPoLk&#10;ekJ1gpaJdZ/8J0ZPnChaQxeTJL+jD8eL7MLzNPv5Qiq/asePbQKgPeKaH7U/Lskw+EocUJ4Kf/M0&#10;HSSsL9CB3TYfhZL4XX1L1700PsJZxH+LseHefUFCVbPzZ6W+9c9yCZ4/W+ei2ZM7u6ilEH3W6XfF&#10;nirMnqrp82RUmTeHZJAf6MQL76LDULIi+mQbvtBFiFWprHoci1LN22exNR3WepyZuJZRuuJNRDKn&#10;TRwCfQX7r2BPZcUbqIxAiTx0k48iCUack8+mwhnLPCkkQSxl9KmN84E/T31SEZIQdr4prmifVYGz&#10;2IWErbd6JxRqcBo4UfaJkuq99F8xTxVDTUHP9t0KuCjHwMV02OZhlpkIgue4TAriL7jviocA0MoF&#10;q/XkhnCptgv5lF3gO7OQf52HSJ9AN4s3MTBf0Ja4o4reqU9VmYxDwFNR/SyrySxZF6s4Hco5A5Gv&#10;bG0cnL4FF1mVRf8/yhvlBthqQf+qCOk3ecOyufyIikl3FBrsivoekwV93uUNXlL7N6mQ96nOgfsO&#10;LiG+q7T9QT2AVuHA/jgfonwGFyNH7ypKkUNqtJlcYB1RQXKtIYcjMtT8SaBf2KDBE/j2Y9fc8aGK&#10;GcasqPGR902YJzhicKzEZ3XxXtPKMPerkhg8+UKuICB90qrqcE9SIJ7tfNK4H23dGFBAULqxa5D2&#10;L7D80ukTkKJrXbapoHkn8wH5AWPe+oTLUr2kaFVKpCvaokeTbxCjFTO2JaOQXuWQMqeeZoebtGyv&#10;f3lzSIe7PmETn01lIHk9ORtcOFF38nYHLJESX6aFrpj20VWfBECVaapVQezjRl/JJ1e6zS6BuBsP&#10;qXxorgqoiEwyu+tTyxSsqbrVXZah+dn8pkIWicNtQIzQb+KEKE9vPxn6r5AAOgM9Wo6fXj8beJrj&#10;0pxg201ymIC+whNdGhSHBvSYZ5c3ZCQqo2RQVbaGfd5u5b85NoRyotVR156+196aOBAMGQKD0j9V&#10;Rditvhguci9kphkue1zmMZMfDBeaglEbkwGcFLqnuZKYFCpcrCXHQNckeKjAwHhzxLaOlDutFqkz&#10;QrDHmzh+GuNhjVDiOB9SHXh/yLEaA8Lz8eKE5bOc1kFXjPmupTEg+b9iQCjtbZuQxqtyKfEQ3Xmo&#10;Uw8OOc4TmtlTypUI21QUgfSAYLympTEcIHxJeIT/mSvPfSKmM6ytwuSt0jP7UaDKMZXTwyP/9F6+&#10;8B9Kp2Mcw0d7x3/ohtwQFkNCe2oCAfgbqkfwghIU+roAiDCsiJDKi1w9co/+98tsbeoWz3OQGa/3&#10;XDQsWLSSMVpE5gfvYadYSAG5Qa3YFOfOPimXkWc9xbD6cQQRWNLcZ94td/yHNe77ezm5u4AHr841&#10;eUl4ufG1XDWgD2vZZ/aFF1hSNP1YVbTXsaqM+QdZRBLQ7wyIFwfVkHTFWpbcePIC1p7qkkskcztl&#10;qJR3NMJYqsA/uUxNExCa1U5AVTvrNIJ8NBh9ogK+OK3wCoBVyhVFFvU+uYMS666zWBFBhdpTFhGm&#10;fZPP9Qf+qUR9UgK+X16BxIMnY0DYbr2aBzKEN4Pny694R9vhJ4k3MZb63mbrKnKuFcP27UoWblwm&#10;F89eOStV4TsPT4bN4bUyNdpFgehZzL7UKqVvCF9pLVezpLiii1OiUKF9rH1ylJf9L59DW+p/VIwy&#10;VvqlXreqqDBt960M50BQ/aBLqohlkPbXuMYupfS2sw/uRnJ35MQZWs9Tf8X7nAKMmIey8xZpQgqc&#10;I5CqLPlBx+ojCKlJyoecVaNPagL2A2B1ZcBcXbxRX09IEb0JSoXBXc+ThFYFPMebxCE7D1HSxElS&#10;Bz8H+zZjEWAE0Ynu+8T7Y8/B088x5EUMiIzRrp1QGkwJu2O0SPQXdz8DVlA56PEm69kPHcxiXYCo&#10;h0+Dl3JAxtGit3yqDGCNNVZSgcAy+vFwmDZu5b/ZmlBS+rf+Ij34kZH3aE34PgaLnCn+cqsTZ3GJ&#10;CBiC8Q7ZIpvKhzomT6dmTw2XzSOKMW4RrA39YpVVcKHEPm82SYEEloaoPlFxHxWVkCv5ELH2wrpG&#10;mVBt2PFZeLKfNfj/VO4xHvLZPiDizxhv4yEx3qJqp2b/FauHAq8I/XgT66jntXBbrAM77LS9JhBw&#10;IBOBAOQL/QoZiN0XfXKkdkmxpP3+Q1ipuzVwBQg+o9HiwsxriB+S37wUMxQ+IfXof6BMwffdyn+r&#10;tfMGZ7o0PbjViYaUtbHHHte0KLYIVCSb0wkPyfOAZ1JOK9c9KPGYz7FPwicpM7Ecdn0RaIEDP4Sp&#10;Nl0IauSGIcH0E+rD802qoGXzFdGdUFHuwIUqW2tUQ4TGaI02EnbN0vo4H4579wAfdgcxmrFzJ6Hu&#10;35tCtD6EKi9svuVNpEP3HpMkYMg+2s8WhsHZ6Uu+det84XT6zPqvpOSSrwka4FfbxjiAnJuAdqTU&#10;qJWRgAal8UX4IUMid7wycyn+w6MfFJpqauVu4DXIAr3zYWWDKFcxGOmqT1X4DLECcFtxnmUmqBWp&#10;Fx8yMHCopRUJm71KSsUr5gA2PqTN308s0u4qlHbUqXVAoBKsTyLOM+3oapo47RwyUhHOTloCySms&#10;CBzjmWtrjVMlVxNNjYTCe+ek4nOxF/VVpVQstF2mAv22pFYVB8w3dc93MN9jnn0z4zNLOUOY2n4l&#10;3nEr/w32Zi+wjbTz4TPG5lm51WlLLHmk7O0svGAOXPJI8RoqV3KZLA5BRGb0pms4zkAo9x0jlEMw&#10;45Wqh46Vygc/zkfbPNgYauIa/A511HgyRkhr8VT/9mn2c6MIfcmSrRNc0p4PKYfKuoqpEC3NIoaP&#10;1Tz1Cd/8TnS9LsoOdcEUh6fwuAyq6u7ibq/glNXeEclhIJJFcoa9l05xuWoT44Ws/Oka5iF3g4i0&#10;/ie4e1mf3lMKVYIohNrGgfMPikH3PSHZM7rINkuke012eUh4rQJmvZf+y33OzxLf7e56HBU1IP6B&#10;52HhWiS7bxj/cgAf+/x+rk+NAG/9ljuJsZvG9hdFY1s3XVmUhZNAr/z+zvsq9JZmwL3ixCmW68YV&#10;HZSwb2RClKVvRX6O8OXWugkOFhsT/0NWI7/ifeHX0lsr/bIra0MzDeZTKHDTTIehOLiMe26yesxd&#10;n2A2EvxD7G2/FwCbMOEVlEXcQqzyfeS5hTmrNP6QKJ07+q/gT+LovqVXxe/7gQcKx4gZZRxv1g1x&#10;6jSNCSZlIP9unmAdU+9EvjDgdT2Zmcvq4rXlgqz2kIPDuTeEzcIxc9Un1DMc+2n/reh2QdUb3gPk&#10;mOo3S2rguBJT3NIWt6W1CTKKMsxu1sTr92eiUxia4D/L3l8D9DLHzyfWaT1JNTDyZ1j5bSr4nF0V&#10;TNfJde1ZsNN0HgsMHpxwRVtsE+OjlJfayYe7xQbpCe9BRmXsz7Fr7ue5wkgwE7tMgNQGrVHWYff3&#10;4CJP6JncSBGluZsnZmU6GGD4zTuFB5bcrcEmzHfzawl+lLR96y7jrLdqoUhrYxO2Cuds9Pn03xFV&#10;zhJjnMVyWd7yLSB1wxcJ6ik2vrAmpEaGR59PPyX6RcqEt+5PzIbUGPBNK5S49rlEyx/+WEW4Etwz&#10;g9NX6ynHmwFikqBtr6BRGoXz9DsDsGErDSLQd8B3rrr8718CHvkiXp/WI7IFsEQs5wGIKQh2PJTL&#10;/n410UgxTKPPcUKulEVzpAxFSDfFELYBEQ/Og1ehiTd9IhMs4gmqbZ+FwZIzETRdXGA94DULkUAI&#10;Jo7zK9LKeDLDPyM73DJkYB6xgL7USm8xVONtqInU2/RHIMNhw4VrKZqCLIwlo2BnL82FbYbVl3Fb&#10;jCBrTV2mb5oWp6ErUGD2o0bFjnarL8E7WvvI9fn1Q+AO5V7I5aHCb5oy2UzKftIjwrt9bREcitHo&#10;mSBOOcI+q/4r9WTlehsSB383QgKCcyaZeKI/+4/BRIesqyfXu+i/skMK9jshg4E2eQN4gMMxZ8jK&#10;9dGoCMWvtI+J7L7pktBtHiAi3PZZAqWoQoNybJntIVpI7kQwU2/sDzjQENl60zqIgls6AMdK6oxq&#10;lP2b4Ow87j7AEM+kxTzPYB/lAbraqDsxrU9xcEPIdcsICpI+FrHPGNDd7l9wBRgEXY/V/pbGrHmO&#10;VKjeJy6B9HSiYocmcdnn4c2iLXZifRakSKctSAODpsBEvtDvmMr8LDzU+Xb57DPavoIrjLy4nOeC&#10;2eDU6qy5oj2Ux9do20AHums9JFbnmv7L25NQvJfsMU8shEqkk07e+wTQkabbS9qSgaLSeINNzAm1&#10;njjmOEnjIYbm1iccloZzMdgdbZX3ae5D1PT1BMZQ2x6lcqPtIjAQfePNyz7RCNIsfm5BLAiliQ05&#10;JNhnpy3nc4r+2tmXfeLqyqgVAaHt0MfhSChi9PkUjCAb8EPFQymyRx7yGejTBIDzqvzmO2515Dgc&#10;NTYMhsLcJs5ZiG7bB1GswQlhPanevKMKMyMd4tNnQalVMkFOvPrE5+1rdD/36fkmVYiKkg8YvZFR&#10;OFiYcbqV/7o1kaOdS5bWRxoyJszI0cNAODcaqkJYHguI6H69AvoZ0ZJY5ZdSGH+vioWOXfuQFEo0&#10;THf/E2JEzMs45c9630YVktNVtlW9EQD/Iald98Fbi6J1AYr8zSMN//cnVAxBI2hCq90iNVLZSaN7&#10;JN+GBUTFTV/Y5/mc+2Q5Un491WP0B9u9T8wZ+0w1Q8aAFr9/76X/8h6d+xo36OYZJd0AV8L47BOy&#10;hyeq6plAhDeSj/2WFHpC9ogZ6w5bTeX0sGQmSamhnt3tceCZzoUlOv5rE+KEV1KulIlVe5yiXqDg&#10;Y0DOQLzsc56BT7OO68BJRBiffRqE4LVVYlhEkD5tGdFXsP/K9ST2iskQb7IP+zxxEDnSJ2zYpg1h&#10;UKSTgxqHFQ3qvXjPuDe0U4c10Mg9TrfyX7dmyjk2ufAqjOZm/pvNaUw9iTEVRc3j4F1k37M56pab&#10;g/vZjpu9+S+kZAS+IRkZeFvzPm8PCVeFjS7GFC8Vp4CG4gKqGIEgwT0fFVRaoduFNXEwq3e0j5Ia&#10;Ur/zk9wD8SMNVDcsTzIO+rCZFpL1vjwpMJ4+9xHTcSLNSYGWT5OQ4JAswNVU4PIJCgvFlFEGw8q4&#10;2x1I1TpY8X5s7gmqhQOMiw+rvkPXgAjlItLzKfN8IXzwVFFIMV9lttuHEU2ej8zKPluwjUQK413c&#10;/6GD381WqBOvDP6WHl9WZhw1YePDWCKbZwQR7dpDDO8VmgCzc17kRFrNNh/8BOnJJ4dGMnldW6rp&#10;sLwxKNml3t2difqvZCldN+2ty47ZFE0W3p4EIvKS9q1b1ZtLTbMcn5dE/lcO7Bjxw0+Lz5dQXn74&#10;4RyWhSy0hUQuQcDM7rzrltrs9lxxaf0WLVFlAVcU0jXHmDbrbDnEXKMIjYNAtJ5edktgwzmTbJGe&#10;MwlWCFhRrB75ixu6kVvTMd6Ck/FsC91w6nYTRnKzzZfgynzJzfw3mIBjC8RzCGRq6cwYnJudOIcD&#10;Cn+6MymoMNtkKBIQr0IMm0JFZA+utFyf4tnjxL+xUvTWH75ykoAMNtD3aZHc5Vw+3ZGRookl+zov&#10;gUKNIVFOWFe8WQPO+VA3+ahwD31m41aDYGyUtJRaV2wiZJSdy2jNf8Hb26cVsI1Ps3m2dDXeHvqH&#10;tgXILtzzPif76vVfyQA4lozoBCnApLae4dDEv7NrODm3OaueaZIE8fcJamyqu0+sK0djyHRLW35Z&#10;na/tOcB8lLid/9b3AVflgSydOyyDb99HH/csVDDK3hd/90g5tqszMAU4yvo2PpORmBi7KcnAnef5&#10;tzzGP2tm4qwJkXPHLZzJFLNPThMjtjPhT/hQMI/BDoNP98dAspKZMCTf9UyWisUznjGh6RdBSSxv&#10;1DrInv/c9AWA8ISAamCkVpwl2pnagMEc9kJkKfmu9bw8HtXH2nklCL4WIHYIAvyDLP3Q8xz1vDBr&#10;LuRyoZti593NT8/4I5INKFMyebf31X8lH+PBFAlj1OyurhlAbdRXfxrZ1d3HPEbb99sACV74vXgX&#10;5jW91MtGzoUNFNXrkDneZmfkOiMzMs794G3vrpotQJ4cr0qkxgovu/YDjUZhjkEjXfa2QUwQjEaz&#10;42IYGMrGNniUoWq8LSTpmSP3kQrilVYM6j5YMfHiMtJn+7oEVJVhH3bMo71Srz0qrsrY5dHeHrFc&#10;lFN19R/kY18fefO28X+g9Nz7ioX2yPPGMkiJTeo0boS5zuf+h55XRvc1fXMHrtsEW6yryNsOhDHf&#10;9Nw2Nz1v+2CVOoidbqhsUoeevY59lv2XdwPmXnr5hOBTyL8xLkpWaQQyATZq4/2CC1LekTzoFe59&#10;9V/ueX0XOF+PnKAlLp+WRrD3PCyylFkvqa0NbLlxkHfrYzBV4c6abLCSBKUljNWH1DnPWZdfml74&#10;FHvQgoVcFoPTcxcy69vCBP9/11l4122dl541v26ZMLBRZCCl37hvJSRRn2X/5XVezkQKaW4gJz49&#10;D1zcv7qgojHgsjPAXwq9/6LneSaS7I2huX0av1OyAVlawlm2npdjj4gHBaRe9LxIIW4L2rDe7eDC&#10;dfrv40Sdh4ngY+90NmiYpxsAuy2ug842PEFjIQl0bREslEkUqzynQBrKDLmn9qKIqhBvj5zxaSZV&#10;nwZgNz5du4oSJK6ZREAa8OSLdabmhtJHxqRY5iwEOz8t+HCS5DcMGErZ8hgtIvckThH5zq/nTDgG&#10;xsmeBaxrHqSR6ZRgFGXmSUFbOWxcYO2eVZn1hfQkc6ggH8rD3MQjJqRDFsvd2HPO7TH0ezVnoZRj&#10;zv+o5nHfNmwjYA35GMjWdj4TCXaKNNFkYgpv5kzQw7o5Z+R+AK92M1o4ScGd2jx3WsfwQ73pWbXW&#10;c50JO+5yG5muZK3BgKhpu8rCPqOMez5WvUbrTV1e9l8pPYVEteZ4+jSFnpAe0fNhYJjsGTEUFAt3&#10;xQve/onaGLNmg8NiLF6K9+s8ojIxKW623BdS2C0vBhkUO+tjCdnipUrt9DV1+vZfpjZy2+cz9saW&#10;0wLMaMT8x8DkXty0IdXwtB2FezgvSXpoBptWDXZJJlV8FDxSHAaftXzaAwZ2e+SqvTD+7nlm+A5s&#10;xAEYULijiSKFe9ObzRmsi636Y/w37pOZhffmMbNzz5hG3rWDaFvPnEnWME8kJ7XVJ9Lr1UR3sHsf&#10;PQ2AT5+UFttzRvD3FB4eLuMGavAiqgmjLOTkXNgPOyp8ZlU9KuTilu/OMDgHkzpXWLXNXsgLTnwB&#10;8oKbOIV79SeWDhSAF5II1eZbJAbApONtJB7DuJcXiHWkYL4LAH2fFNVjHNZQPeFepoEj4x/fqq2Y&#10;hzAL16cwBdr/MW8zpQ0iw6eZc5KEsp4gzBsbUCDC+SosCu97P3Vu7r9SXqhyjkURV21ngZw6ZlE6&#10;XdIOHqeqYd9V1NHwzd4UXqHUwnnO3tfukxOhCMkKVxKr251HSo3ApBHOeAzMbSikHLrOI7GpLVUX&#10;mYgSmiECNkpm1d7tf+Szc26VI74VDsOKIwoXq6MUH/zZfXWoJZaSR/sxPYGPnj1300i7OTwbvAU2&#10;wWvqdv6b7XXXQWGhCDc+ZPCRporT5WmBb+qvrfTbn6QaVTiHcohbLEjRDfnKtFMREKNM3Inj95ES&#10;nMt7IFkGotXW3NzOfz2z1gsq01j35XQ5z2wdOudgFAkovu4TJ/TdmalRE7n5Jk7ApWm+9BR9mJ7H&#10;npg9c5Skz1k5X1SibdxC6MDl9qApN00OZnpwy3nOhDTMiKD+QcT3T8OZxJhiuVituBVoDgzZ4QAc&#10;fkwSmPT2o+d9dcDWFnoP7fSnCAL+LORXDgLQftkq/q7/5uoTH8IIyfYc8FXMyO38t9pDg9BUwbmw&#10;NS2R3O5IOfxC4v0gDWIk9NsiDbNyJHbcZL7pa8hn2U3jbSUDv5H8RFNVOSTeJaC7OcZIjAGwk4+J&#10;o2yuxF8EgVNtR9MDmuq90WfpuSeNiKZynuRHCVnHdJYdtbeH7mn4Mj0CrOZJt+u9uRdt81wJPH55&#10;HhZNyUpXzsSY+Cjo2aWmcKvukxphJKzdcKOyHjL6CZshl50D4ZH6r8dIqniWElP7/4iFBc+7nf+6&#10;fRsVG/WKu7DdVWwsp6oAdduXKviZ6jNb6UmoRn3lYh4pcV4DkvPSr8CnyRPqsghHg2GO4kOgi31g&#10;UuNyryLrs+zeQyKce4ZjEpBECIRsoQYrRLRhM6Qs4pSheE/vGbU24+YcQoh8xw16X/vqgC7Kmvys&#10;pjLxklJu579eTZRYn360n9lIbtd7y7dUysgYVqlim2ZMMQarckAgKMLTF5twjSuJ8hgO8hh7Xx6B&#10;+/wH2FLAu3jLC/V5xzIx314vkAbI9o0SvTf38reSVJJPVeWzAxLwfvlGZvmbUEvamv1BGROfBBxi&#10;me5+xy1gTEvDAnCa2lnJCmIgpWFhaVKnvvcM7saShqq8b4qiCByDChxzRspsGXs8ZmCpNpLWnBi0&#10;OTDgV4kMIuuZA9e6TKdvX02ENn2mZMS4T3fex9WkPTjRhJ6gSs7cXX/Xf72OYtH6PjVezWNu10fn&#10;t1jvNDJUCT2pOKe6Ego5u0UySRrFZEw6fqbEh56VG5XvIoigDVLYPTN9Pu3p4F7oblnAP9Lt8200&#10;ppLJva/+K+bMQYhJ4Xe5bKDraqolyffy0/B+wCnmwFRf24/lBXf2XO+r/3LPZBOk04CUeJLim2SG&#10;1nhR6tMY2BtJiHAUHEq50mevmNfbfWI8Z3UkqmZhIn0/7RQEdrlM2gshfSFF4E9CDXlqyJvUI+Ly&#10;FjgvI5BczfkKI2DTe7HBj3/QpbaZUZ1Yzo9xwtI5J8o20r39hD6OzLvQupYdeFwzfPpG4/AW141s&#10;Q+eM9JqxF7YiBDKfDHnnbUL91h16X/1Xrhz4ZmcV/EmFBCRg2yEC2lvpJfcDqm2PVc4sqIMn9xPK&#10;4NgzJzelQvwuGdh9zguwFXcT+Ol9YNSEc894jd8AAqkP7hxjubmwlfqkEAoJsFHPQp+vQoPIpF2s&#10;PGaY4+2r04g75xl1SoW/0efDw1/bnrJ7dugdF0M3IRXFoImlb6dv/5XrjDZaZQ/mSs2ecbRZUP6N&#10;ttbVOSQjb+fewaH/yUu/7QXFIWqNlJLk8bqd/3qMQrmmNgskRKWDu858nhn+Ayu5VPlJjOacGXqv&#10;DTACBipt1VZTt12kTCEmqCpU0Wfvq//K8XLXnSKfQzZI6Ia/oXqmiobipvEYGbdtammUPgIGtNQy&#10;sPe10QijDSnkj8p+2Wi0twfxMFdOo9ja9968ErK9PXQRrSlk+OGpmvVgh5o4IGjVD0m6SJzd05Rg&#10;0F8lcIoH5qcRcFasT3yKhxLpFz0XG1/uTWQwPoMctblv9owZY11hboHlsZKY/LYpdtnzuvkOc4a3&#10;bGqh+263YpClJivHc+ZweENtHP+2wyiUyUVgWqk5KRVh9TofDgclNZja+JZrf3ee6r/MYfPitqN4&#10;x9VSmxqXd9cJKSvMwKpnBv7ixFMpmyLn6WBZj7QnSXR2uGedhy/kBW58V1HFYWYemdTGZi7exp3b&#10;YcCMBP40h+moPfe87X/c/5gEyR245tDtukzd26/7Tyrs4Iif9Be8VHiqsxeJxe2wnhlKZNsgg8bQ&#10;a+IcZFNGkb/0QTM78hEmK16A7Bn6bgcX3hGXFKVnzrWtZ0huy3LcVOPZ9r76L0t/oCu1HqTFRZHg&#10;OSmWOivEqefHY6LmiRQQFIJktKOM3FaHwJEDRbzF/36S/mi9sxc4wfvE3z3ODISKdIuQhPw7OK1m&#10;hnutLAjgKEifJjSWDEIpT2DhjzM790zc2E5Jper3sCOF7qokBZ/mjOriCn+johM5bg/sTgarblYp&#10;QIdJYaGXqDs8Rsko6V+P73perjFhUiggnUURBFhLMSnlwPTYIE4E4nI5Z8aAiXNPbSxB46HoWbeR&#10;toVckmV5zDC2gSGC7Oudjy/nPDN4j5/mEPRioL1hufWBwQb2es7Hj57N47lfyZLwvVvqkxL2SSm3&#10;81+355JK+6xUIAhvTJecRw4mtREcVS6XlNFOtJFVnoJSePBwP9bWIjJevum5Io+ZnXs+vrt8mgus&#10;UlBORvnh8W3PhMQ8KSrFhB6wfBonS2oRUyAsjwlqpf4yN/Vlz3C/eZBcYJSCxijcR8uRsAuE2TPH&#10;d2blKlyGlpUr3OnbfyV3kPUu/GDKGhlXW8/EFn0gPkUokbxZrYBCA28s9r/AqjiyAA4x352TwmKv&#10;I+35GCenKwIwZzb9C22R09P4NLYD27LzNjD8KmR3ejyLUixvP9Z534XEKNAHks7LeN3Of3NdVO2o&#10;BLVuWLY8dLvjaq4HC/F9Faxe9WD0Jl+Axlmu07E/Rov2qcWycufSPR8hQuV/iPk9VSPdPlds9lSs&#10;1gpEHMu6jihkVJ9l/5WUIqRXzk8d6dvBAr5V5aZjYIfHuoLBZ209/mk1UZkAzvijrNUPMljS3bG6&#10;MUb7Wr6vJk7q0tGLKrVDlooCAJth4+4RUJmn6hOhEBL8MbMjTZf6OCd1k1rkyk8Imv6LatQ9S5i2&#10;yjzOx5zl1u56X/2X+X5eEsbuMt/XnAV2rknJtOhzXqrWfNubx55XLeK07Rc14fR4Oeo5YnNgd9Re&#10;Ktkwar8754wpM6n9FFfwVh0OJc3ueuaUN6hVUhT9vQkEah9OP97hMYZIyYt6fNkzLsTyjzznDLxk&#10;fvrJBoRL53kJeu4Nh626yUFGyttSzjBUkc3PNk4ts77coN7Jnaf6r+TtVccFKaZYUpPOqwiF2zZz&#10;hYPal1XgaYBkL2QktJ6nvG407z2DaTOSnIgDvoB+bHDDixOEiMTgmXmxnzlRVMBgyALC1HshBKLe&#10;ZSjhjVbizEoSUFqqnR5vo+3+ejFnAnzG3OKO4HDqc8bxV1AgCkIps6/1vOTp616GsGbueLsFxdAj&#10;N50K+EuJdXLRldnbemYnWcRRxEa2CY+velY1c5e/U1Q7s/0sSQB5caIkOaVT9oCBsHeQLKgN7uhV&#10;fobKlhDnHytFqDpxjrNnAZP8GA4KY3o+XiEBuMle6JGsrDJIs2fG3807oDt/lAwj3V9e14XalCkG&#10;H5RvI3wzi+eO2kTqVBN2zBl/ri6Xbp+mnL7nrKLe/awi0gO0JEkCWoDQ2P06A5tDJc6e/+KSt94z&#10;uC4noeN7oOc+ZzBowg/EuMG0BRvczRm2cpYrM+Bu2zHqWkjip863olTdASYGBiJ7hnrpX7vsGRyu&#10;HddynEakbPYs1EguBkshgOG6GJTcLDmkjJVQWR49Wx8LiS0sF0wRlCKupPqasRfdzn9neyAebk8v&#10;3rtu579uDyzD6AhC6xnUYVRudzpHwLGJdtkLHq6dsdiKCYnni/gHmuDT4qvOzVh9+OSNro3lDdLC&#10;72Jphjyea4C8MsKYjP00WuZjBu4VZGS6hSGo2WfZf5lSeAwtFRnGZpuDOYQkOTA8ofKVttUHNehA&#10;DyhnnaPXPQu2bUOUW8B0A9X6aaL5ZS1Cnn8Drllz/oVITcQ8O5GI95ueARt5ISknJERi65ljrcQ1&#10;mWXbLv+DmJ7xJniHpdRczxl/mute8Q/QZX2XD2GfDIgpkIXZas6cI2z94DAwFEJG3vfMiW/LCvtU&#10;FR7XOZOLVkAYkiBVlW95jMThsXv+D4TOfc+gZEAk+BzRjS6N2gBh+HRymGJbm3YGMFJo4rGr4M68&#10;6+4hX068TdRLyMJ8FzGz+Z1UGm6CoYjTN5Igv3k7xw1DZH7iZc/y3Pld3QzW1hnWBonigT3BP9LL&#10;7S8j9Cf5ervOxCAppWJyspBdSEWQKHtGgcoUf3MY6Y5Eu3PcE1RxN2dudQaIFNSWnRu6Rn0aHUgU&#10;HgspE3qjNuZSefnkI/mAKzquc7Na6t3qmTAMLOie/en5ePXy1dt3c0bjmrCIikwtn5ZIdc+PuJbq&#10;VNVjmSEvdpXSTLzO0/Mxe1Y2khfy6eIA6z+j6PX4cs5IkhnLe7hHyDmrazlUbHCTJGwqp/XgAfFi&#10;3PVMTRmkgcn5iOUpkmdRQQ7vHuqju8JbzseXPSOZKtBdoy5qq9LmDDLaJTQfC+LgnfHSYwSWeO6q&#10;p20rDKKP/gO1VY3Np/t8fDdnpB/anqn92LD8B9yefvzgbUQJRc7ycTkmHz1bHwtthEMI3dcf/Zsr&#10;4Hf08N5eztZqb9OeXtzOf/19le2ylwFnWtlDbue/bg9+y8rvRPAs3z/KI1QZF/wjjq8gTztMJXaL&#10;HQoUV9wCJ1GjKSlXGLAH5c49yxQ11Z/YBSATZbM9gW1EpqbrSBiue3EEtEk3AIRwRwB0yxyFFreM&#10;n+rHSg96JenYTxHG96cdB3ypYviqt9RyRNyURNpGTfFQoqRVGoVYX7hxca5wpMSI0cu3XHrioNLA&#10;Q2PhKEdKL6rUv8BxrA3pSAzb9mp1sSlKCGF0bZVsEKsyc6JbRHqfrQrOeTsinxQGv1UplPHsYKuK&#10;J3d3OF4mliy7faCJ/0XHdXjipYcLYAIL6A+rAEQjI+pvVtzEBcDqNX0Vz6VvCQQ+/G62iDWfMRN5&#10;7M2pTOZJZCRcX1t2QQ25FuhubVkdb5EndBmvj1wRyVK7Usd5W0eqYEHhA7rqFi5xtjTbYcj7hVeJ&#10;yoI0tijCHb6psXK3WU99iysmpUM2SEqMXSbg/sFQKJExzrg2MBjcuwhokLDwt+yMmEA79aTwcoXv&#10;wSusrFBffYU7GJI0zsI/BLvV2wiV+42EjY4V4Uk9pTN5STMGU47oGhie1j/M8gOLd57zfoKhltsn&#10;BfLmR3yX7mYuRNCKkPR3j+eOHEOlycqKa5uVY52PWsQ/D0SO5MpImBDcKwamngOCMD1fB9jlq8c+&#10;qe96lpcOizI4uDDPtVx4JaYqc3gMexciqGDHlz3rc0VOiN0ONvYkIq8ei9yr5NRj+aZy3H582bMM&#10;t9KfxgTXbTkU9HrsTxdJGKn8NP+vnlWApbRR4h1d8gKUxgdWc34+JgJf0WiR595bRDUK4oA16sen&#10;Ub9VBv8TG4Aq4kZXP37HYUTqXCHppEdynyRI/f3TRe1xycf/u+e6S4KeHwuJt67wV6jFSc7Zc3tM&#10;rPNekSRghvPa58ITM68KzFOSPAYGflVZWLkY76jdouvanX1XcU6i9uWneRgaVM1Z+QhTzsLoZ+l8&#10;lJ6qVOmAxv9Rdm69clxJdv4rhB4NaHTuF2E0QEvTMgwMjIHHD+PH0xQlEaZIguR0tzGY/+5vZebO&#10;XCurpFzlAUydroqKfYkdOy4rYp+pscGCUj+meVKrQ7BxBqO6DuzCehMSKURWx08rLBiqQi7jyGtt&#10;4aCNMwjWNcggF/iCfeYSXQvczlyzwo0Oi4f0xP6SBp+H1bOMm4jCBVY0F5zhWkB1ZmCZbAE/PkQI&#10;ccx8BwkArMJx6BjXHM3stCdtGdUVad7IE3eFoVwLKDB/jDOzAxkJRLNqzzV0d8J53NOLBwtkaMWt&#10;YkMvL7BANb43/h3fJ584bBSBQuYwnX3/rATL3RindnOmVkGJsCIQ1t3Ror0bwYYxcQ71BdqZzaDV&#10;8qA9DWiqiHaYa7qw81DTNHL1xjYH8mRNz8+Zo7iZqEMStjkDNh5LItWylyOU02Y7DyksOdNlZgUP&#10;nnjbtADkp4eInp4dcOxr7egWBOg4K262YgsxcDJ/QezeoFFnPtajY2MzLtUXvLQ3fO5zqmh7ecaK&#10;7tbN0B222s6rCi3nrKD5GDXebjqiPIPEVbl+rIshVCgZ+dHhmZI9qfLeU1FZz2rU4OTNMfF1UhTv&#10;jmfB+OmTCysu6fXjbs72ltTZn2Yi64Fdf3obmNst68clZ3Iyw8M+Ezuj+n+rODo1TALQu37ccdbm&#10;DBd880LWSdEXfSutWA327WO80DUev5r7HWe1ctxsW0XeQoQ4zZuKO+Ws5Oh63C/ljOWx+W2nnGVo&#10;D8UsYytlmzyp+SHj43LOcgbWY3Mi2yRGaLq3qPXTumJptfVMrq5yyVlX61CPp+cZrA/5zcF5HNh1&#10;n8labzbP78v27laFimjz+FGyeyNqML43/l1uYR4VXJOim0XI/Mb3zt5IBIa0RbMBIXHOeg1QF2sS&#10;d9IXu481mzFxidn0cbmmvl0r7bpodPjalnwV0fXjyUlfOWtrz+rIMfcRm0dy1xsBC/Ck08j++1gZ&#10;64W8GvBHa0qfMHrPjTU9Ue9APkiHjY+H2b/NDNlcc6IXyqky8qs5uN6W20+zpgMSs13j68eK1m0n&#10;hHN6gW0+BTbGsV+ja9tPs5nr0T01PyggsGYEI7LXyRGQPvgty7l2Ktg4k1ZeleypTUUrQuKGg3pY&#10;ZCVn7PFV+gl7ZnyBcPKKhZOPmVWEQpMPjTI9EdTf8fYwO6FUfjg0LN0rV8OYRo2Cxlu4RaHesQ/c&#10;H0t/+Wq6pOZ4KmZeKeqS98kC+okMPaL2FjlbnknBQ1poyamuHkLqpPxrPrPEUai+GKQnqQTsyXU+&#10;Kxx2bD5IDk7foGW2vZOg1qhjb2kVtPSKXn9YcNbxwydYDVYVr2lhexkKhN7kako3qeMNQDLYUuxL&#10;RmR8Smg39pYK5FXtCGI1f1rtLd7tBi7hDM2ogpUtgZs17YWcZ/SbNxzGKxV6HoTFOquJz+0tXuMa&#10;GFcVW0YdARGuKVFBvVOk1Kd4qGZwCYJvtuH886TrbJGTYdNtP7x9Sq5k2XlhSC6I2fAiE72t5t07&#10;Mx9SZuN4nVkLMnVDLi5dZFyI4XNy8+zAUkiUOuXMArdipdbZkvcY9wnYxUUuOpFicYaTvTWbWn+Y&#10;Furr8SJGlglPDhBdLMegiDD1ypEWSbSUHaTkP8IuZjqrX3ZukTm36wZhHlwgUmQUhh6io9rSlmSd&#10;LffKuHdPsd5xChRP66/dB7KWw6sHKaUeBKbsH9DJw8o/8yknfj1A+D1zOrTaWxz6FaitIHvuHiGr&#10;8bikmq4KPeCDQs5XtpyIOT/YsaUr4/A8KODbgSy5YFbIFlEU1bwaW7UIGDEq4A7qPNOqC4HjxgHi&#10;4QNhpPyHAZIOWaXhJeiZ+JTHNobGVoRl3qBqtmrzOiyTjXSIFBnn0cvYemlunwpWPp8CnF91Tuln&#10;ixG5HCCho9KxJPg7ejvDlkBv5IkAZ63NBhVVviBlQriaioBlxOQTsY1+b5G55ufc7TpbAScXHSaH&#10;5QJJFtpz3T1u+QxmU67AU4bLoMi0JkTlXgDYwZZL44KwLhUuqz2ktxozG0fl3JqMk62caQNS/YKR&#10;Txr7Qsy4LL6hzhk6kuGLDOxijZ/LK0nIDU+zrWgQet4tfn0lyXobayDK6JSq2lTbWyYDr2U+KMoM&#10;YetZ33HxkUjnaj4ryem33YIAHgXzdBfUuGfxH18b/84mJpfx2oVXOKxVJY2vnbNdpOXHbU5mkf30&#10;SWF2riAwMvDgYeJTVnrcFjxjuLn2ySj/WsbKbT5sMfAQu9cJ9ZTjWEuu+l1XRD3pOfzSKzz3C84J&#10;GYynYfAStNrBonkPeM2wsRK7jpcxKM7YLFcnkjMWe5kn1T/jcIG/I176x1tIocFIuF7Jbtx//exa&#10;6u2aOW0DWp1rK0qwdcMs+V/4M+w4LHqrcMmIE6jh5jkvl+fY6oHFJb0L3Bw8YbDVU4tLOpIyC7AK&#10;EXFB06kUTIdf1iSx82VZklGuJU/ZjY7ISTS+lsTzBuD9jJZGvAiBY5HTp9HEonK58fQCiMu38r+L&#10;Mucu4WydH+VZtlyYi3ajioTFiYPD9T/6UlGOgfpNtgjmYvsRByEpfAHbqeR2XtfpuY78Ye6F5U4E&#10;lgK8PtcCMVosGlIZ3CfTkE/k++xsOcLLBaMWA4TifBkldktFgDpy8Vd+SlpyvqgVFl2AjBVbpH19&#10;OkKtxNOhAz48cOCwFRDT2VLds812HXLFFkd+RERU6qdOAXYPUDo48KDcTZS5Jlu1O52vYjYDzXvB&#10;3kpjrqTKOgZbwkNjkQl/7VrlsEyjecofidQ4SMvRwZhe+mMhodiO+y4vu69zlSxdnbBGyAj88W11&#10;gyjyBs2kAlA7OPqaDhswfnX8uwyGt/doiTB9nUXlTP3h16mtkdk2f52rqXrtBhUwmvOxxdSehEZj&#10;UuuDHxTuoCx8/RGxUY2qpxY4h8v48rzkpHhXnejIPErG+HA0KYAYS8NVSRENMHZrkLzmhdNTIou3&#10;QXp0errOpFWvJi89vxVzJDYWk0J7jnMNFAG4TzMpDKEl/KoHT7HVdqPcrQFfv56RAXyd23kSa5OD&#10;s5NyIkyJNKTR6dtPkthKQ0235RIqII4qw+zspM6znR4anKQKD4F4Wq4W/ZhnQ5qeP6zc7lMAkItE&#10;qt3u7BlUCgc3QopiYgsSZ3lw4OXbZYPJgi1IFW5c4uahjpTRWUCC9AhDg4xjlvPLv8YPg/NbLmny&#10;zk9pSJNQWGfL+u9cKMVCWJ15yBhpF9xhsXsEifd7y26PZeSuyWA1IjogKhfvLfHzpT7CSNdFVh/2&#10;sber0GyfskHLSl0qUrwcyIU4i9SpJOObsWPzpxh26ZVzky6oGA45vXfHQcvNzL/mreVtyWG6Adin&#10;otflmHzVEvHiIRrs8PwQp2nMlDW54P7CjlmcNh62oP9t/CxG2rAHAR3ugAZ081v8LhCJrHQvwk/M&#10;bRktt9OuNoMDPCSJaNYOpUJ4mPWcFh4naAHPVKdV77MuG7pRDknhtcohRmc+ZD3HaC/kOa3KMlrm&#10;HCpAzdTGz3JSZzFZB8S3x2gve/8bg2uYi1y1RExchvTA7Vg+vpYD8g857RcoYKOkZZ0g43aX2YB4&#10;lmXXfQNjb8EZSiMugdpuP7e1xYUXKsV48j+M80lV/y5Mi54YRxsoiWrNZwsnT2Reh3TlXFx+0Mr8&#10;+LSqdhvuvo1ps9hQiiPOqt++nZzmsy/JWraGNcEBjPnQNHT5QVXH5wMiJtnYP+qOezwfHaxFvjCR&#10;lpfObIQ5n/i20EwLh/Gts/PZTqqcj2zGYedNBXZ5Jdv+4IbJXzs3n7M8N2mSJbgLpW4HAzdL/f1M&#10;YDBH4DOdVHVq/B2ZOMeTy2FoXmoOiFHGz+q9luVnUejoGONJyGtYHuyGqnbPzXOs8SwlPLk8jCSu&#10;Q9CwC8341vh3fHvkEankIL23//a5+aisfEjGOqqhlvBgrsd8OMt5y+PMLOlQuc5CqJ+bzzmeGPVD&#10;5csrTd8M62gESvQw7o6nfUh+8BKebM2y42p8MEf+1nmyqcsicNxV2GP7hlYdwYlafxgN/RnY+d2+&#10;nV2VjQ99Y/Edf2cQeL00QIoPt+GTormk/EoPDK2XEs9ihDNlO8H7g7vaK//wkf0cjmDOLP+apZST&#10;t97paIoMF9jCkefD3fV5cmWMmxk3DadtWdXkkn/NPNV9bdngjXLs/h9/yKkdpt9lPLkJho4hJiBt&#10;b0LlH6LQd520jZIHyC+4mf1ntc4hJrIAlkUAfLGrZzRK1OHSL6K6mVF0w8ggs8T/83kaT4Lau3Sx&#10;MvzjDuSMXI97JncwdZxsnLl7LeYU53ho0fGt8e+y79vubQfb7r3ktNAQq101BdMJJY4PuH64KqBV&#10;kOxDHlSb74ZuDTdKQpL7p0a3ZTq9WtEUQz5ZXXIj/ZlwSm75UHp2JrarZJ3ndprIwCyubjfP7QRz&#10;utUBws4EztMwiWQdzhGLlSexpuUcEsYmmlvP01SKqjrT+CBet1R5qMHart0W8eFx+4LN4nfO8kyJ&#10;Q/+OW5G3S2n8t9CMb41/Z1njsmENJjuE0ky5oPMdOr51Tj7lHyzySZtdVQ/YGtqNfQVwICPpdu+C&#10;3VvSk9W+ceeMC1LNuOaTum7NpKJmY4r2TbtArMkKyuB3rJ5z83TJvmFrYp6mOvBG6fzki2CHFDNr&#10;iZhU83RKME+7fMGmP4nS7XMY9uFqR3U8jfLEUMUEGu7dqankmlfacEhPrmb+teg409kctd08N54s&#10;7IKFWjd7Gy11nNQWLBKbXPKvU54nHhzCuGTcSFvgF04/O3gSxRqhEN5sXFpJdmu7zZPrcFekbz9L&#10;oFzQJDtI/uHqrlc8nVLxi5Bb/1DRlpinSZ/6oK0Y7VzN/Ovkztoox/LZWTnz4XYLbB9W8+SuGRoZ&#10;N2WXYTGle3cSMTM9RJxOnSlnrZczy7/meZrPcRr5NVfmNPBrmhZo0yVJRGU5FrPpNLBr7iCIdgGK&#10;TIYsToK+2PzonFn+Nc9z61EqD0gvctnPKj+3mEDkH1QCZh8ys3FnqZyP7P65tR33y8yNAObyNh6W&#10;HEbuuOfGt8a/y7fZ6yUBdvbb5+ZDpHGoMQJ6gLx8yOC7xkuSuNQAQONQkDYfrTSIkfFxf/Mr4jZu&#10;d3TKYkiPY4GPPErvOJXCFMeglL1YE6Lk5Mei5PTyr3mBaBo+8DhCvuwwKMTGR7UMbAWYDLYWan7k&#10;BpxjwtV5JPs//A2BADMSiEk/UkjEf/eA6i2yy3u8xOXOysy5qXJfjRy58IEZgbFQM4+l77Hj6J2x&#10;vOuATuaZkgccc3njFikgmz98zvGt8e+8DUjy8NsxxTdYzPjWuflYbI3Hspb36ofAWMgOQ5F70DfO&#10;olgqir9Ap5kKATWy6yksd34x9oCuY3Y4T1N4mBwLpuRkDc/N08xeqjEFvjAVYrobkNoucmY++IQ7&#10;6nW3uYL0sFXu3nj6h7iiO3tusyG3HFc1T7v6uN8Xr2Hsp9lWgOT0UJ4NyPxhmgBs6dNczfxrOf6b&#10;tQLSfXmzY/Ak6zkihNxIKsZ2nkRjRpSCkV9wDlEq4446TRbhc41fJUw+W4ljPLiWI/4jFdHv5teo&#10;tsVzQV52fYi+FvJudmtUOpAsbaxUKG8efK5l/jUU63ibARcQwzTviSn5sQvpjmma2YXq0JMrLHsl&#10;QbIalxUinoJUxIZNVuPME8mcw7MrT74/KC/zkhX4Gr7uiSPMaR0/e+qxmgVJKYu6gLXztJOCvbGH&#10;tWxGIvppl/+0UAHu9SLS1dqaw087D91edhhw+Vjs2TXGO8gkv/uj6mU37UrFc/PpKZ7fvVO7WXoE&#10;byTeNpxNSxN1vuRa3oxADB9FW+1HcaDQdPMcUU8ZgtlGc63s4Jy8O5njuM3mE6JRLgdPrfao+Jz3&#10;f3xr/Lt8e8rFij3t8/QaUH753BH02UxNQWw2IGHAwkw/B5o8k1ZbwgU07fIMwclczjHkYluCliTC&#10;dqbhlvYD24h550u7XdbPSNIMxqwYbmYDz86T6/cf5Ugt9iQteXYGAL7ckkhRJcQF8XCVSc56gsjR&#10;4lAPHbKZUFxQyJ0PZrP3wHnRa2fZvVzE3HCiKIu5JmDhQTbJzHKVJq3RhfGTyWjR0JuxTuyLpls+&#10;YLOLUTCMOT9crXHUszBpszAml/xr3AorHIim6zfzO4VjASfQzmxn4jbR5yN4ym0dH5KCvYAnFt7i&#10;0FAQ8ZjgDGAgVI9MB0HPCOx4ApteSkcIDSwPBFaCiSconI3OF8HR5T3GdZ5koJepYLjue96S0F1c&#10;A5oi673Fem1BBC6VVZyhE0QpPzvPk87zO1gHWXBVr2i0pHuURmx5EiQcMFYu3OUV9DFPzFFSUfPP&#10;orNmE2n9EIuOAOPEE107J8mqteXWGuU+aDW1WTK9plcolmNDpdKiS1aehCTGPEF9XeCdCliw+GR0&#10;02P7gueGXCYyjwccH+p/WhaBWPh8yrp5IkOLZUaTSYy/+FlWdoldq41kWjNI+XgMHfDbAuvoeG7Y&#10;bxBNREmCJ+p2sUAJy+xKDOioNvQVSfdLXmoxkDrChMUSPOXxzLck1ueC7l/3U3j6eW2JMF1SCDpd&#10;M8vPEnrPR0dB1xOlnkRTLsHOmsErWGw6lc7NjmW1tsBf0enzzyJEc7ZhTAWQ80AcqI1G3h4gvwBu&#10;L5Qo4/O6b+j6WdPCYGBv1QebSpr5TI9vjX+XbxP6WG5EetAtLw0wq/Gtc7pciflFx/HcxoIpWOeD&#10;NzWWSaMPU4oyLoRlng8FBBfk3sDgEblYKDnLcSZoRq/6cqkUwQ3SJuTBKXpmLR+CajnvVYz5Lqsi&#10;8P+87ooXrnGC8a3x7/ptwBULByXidit+dg1x5BaNNOmm0CvYGiOWTj+fpaZuLLBS40ulBQl/YjYL&#10;t+SSf83jVBP6xfAERKDn7E1/spMjYwWmcXkoY+WJlC4XFzbGkp2rZB/3RhbztDXE72fU9vqzCNKi&#10;6LhjlyK+9UMhrJdVJWqyrmrOLP9a5rnVvKG8d16SV9ohK+nbI7kj2kjgXBD99j7k6K5d2R6p0Qn5&#10;pKISb3FaBDT07skDxaGWYDBO2nJ7n6xtShzXHyHl+QfZ1QP5jBpNiqXHrMZvnltDEnJKGWvfiPrQ&#10;2MJlBciCztH0IVuTthNR8VHUASH49noN0VZSCdPPcrWl6aljPeIu+LZ579Fub7xWqvriCm2nGpBF&#10;L3A9U8e7jHOsyvh3limlaYcX+KT2vrtvn1tD5AdRmOYDno9T62vIK0E4IMuHzC0OIyFU3KH5QyL9&#10;80k9kYmzPInbjzosruWUQ9o44oYvP4sBN9VEjPOGlf1wv2Qs0A6/YyPtVoVqxJEaJ4jP3flHd41i&#10;2mMLha5v1pALWckEyQSrrme1TGdNDbznD8n+pG1GqcaoapmMi2VkuWY5G4r6EOyJF21U1st2fGn8&#10;OwsE74kpV6SBgZBY378dX0o+MwlGg27EmUZvsPtc+BDE56LvOHuRLyK2wD07CwQxmK62hO0YFTNy&#10;DPe30hjpGBvRwMVtRk+vjur41vn5qPfHvGBMLDFFXLrcYvOHj0w25sqVOrD61DaPk5c88q9llOSf&#10;H5EbrTrtQONAcYTRifOOjB8dsg0zvNWZzlISySL/WhiybrpixZCa5jBmFACUf3z+M+6AYaazNIX0&#10;0VETE3jeYyIzw0wZGzD+XcaFMlw7LmzYifGls1MhdCeg5jTcZdHX9aHwCat/XtdluNtnwFcW02ts&#10;ZKWKBKlULkQMMe9T2tXmf2gOIDhxrAHRQrjoKWSxWr3pdc8lFImeO5B2ZgTCeRoawYcT3X9+/f5w&#10;yJywBXzDdoQyx+vGep0F8wGL7awsnOdIJ6FFYZ5INNc+Z2GaARZuREGBNEM37zTu/ZCkZJF/rVJ1&#10;QriJwfaj7GYcZ+P3O7Hsdx8+v5mvho8vX36dovr6j3/5/GWJ8H/+8t/ffPjtn/7x5dtfPr389OPb&#10;d++m//48fYP/8fOrjx8+f/fV1Vf6nz+//vXNb29+ePfp1V9f3n331V9+GfitXz7PVPOXUamyYc5Q&#10;vLx+/eb9l5vpo5d3H399mX+IWrcZX4J8rzymAeqH+R9/GePR4F/p//vuq9dvP71+92b6qZ8Z9v/+&#10;8L/evP7yimEt7F/9Zf3P3Qr4TN+9f/W36ZgglK9fPn731c/vXr5MP/r+g1ZjvvU+ff7yzy+ff51H&#10;+/nDu7c/zfvw29svbz7Nv/7uPSP928fP337++K+f/ukf9V9/+fDT//vXT68+fXn3wwfGhWC8vH/9&#10;64dPjP3Lp0ka9a2/ff44f53/ePX3396953/6yJL/+uXLx2+/+WZaj5fP//Db29efPnz+8POXf3j9&#10;4bdvPvz889vXb77524dPP32DOXM1/dfHTx9ev/n8+e37X/7t15ePWhr9/uv/+VcG8fYnlbF/9er9&#10;y29vvvvqx09v3vz84dNv376avvkKe1+79ebvX5Z9579e/cent9999Z8//njz/f2ff7z7+kf+6+u7&#10;q+/vvv7+z3fPX//I8f3zzeOPP9zcPvyXqK8fvn396c3Ll7cf3v+Pn5aJ8D92E/np08vfGLfmcvfN&#10;by9v3381jfg/CZyRXvz+n79+/v7m6uu77x9/+PpPGBxfA7K7+/5PKKunqx/+a1rKafSTsIxZTLsx&#10;zX5diH+b9gYh+/gvH17/38+v3n/44deX97+8+dPnjwgPK7TuCnTzl7WE85a+fPv3nz9NR4XVf/V3&#10;DHR8uQVuyzgFiJikRWv3mo8pLiRlLblCEeu1uq3T+vih1/+xnb+Xv7L20w/88tM4fT8t+/X6w/v3&#10;n5G1f0eGfv7t3ct3X/23b14pAI+1/upvr+BDW7Hlqv9lT/R/nAikAdDw+1e/QiTYwXI7nBD9Oyay&#10;ceL2v7465uREIJpxzh6POXF5BCemcszJicSJe/mYE5f8xkmlsQ/F6jkRMEL1dTzmhHVinK7ow/p0&#10;PCcnIl9LV5Fi9ZCvjZPa590X++REygzjYh3PCR/FOCF7z8XqOVE9J65X40Ts+arg5ETsE+n6Yk4Y&#10;OxunViKcqJYIdO/GiXazvE16LBFOhAtHmPL6eJ+EBnVWPGdfHKigghfh0oaXn3hiVYqbH09LTRLW&#10;EYoX0ZliXn7meWqVwtmClRNNnRqRpWPl54eeynWwMQUrJxIMnHK3gpWfejxBnJ2ClRPBioLd54KV&#10;H3tcW1IKzbSciiOMVipULU8DbluMx0QCrOHlVLViuvajDy+lQ4o1dCp48UzFXbGGfvjpPQK+otkv&#10;p+rX0I8/qT113izm5VSaF2bH8byUr12PJLUWYKGKeySoqNBD6xaX440ff/LevDF8czyvoCLxSvem&#10;p2Jefv4F3SciUfByKvHiWi14uQIgDsOGNbycCl7YZw0v1wBkQbjCmzV0KtKk7FfDyzUAS8gIG9lw&#10;KnjpMdliDV0DYKACKSlkXuXoq/QqI0xIteDlGkCvbtBysZANp4KXXrIteLkG0PsgZCYKXk7V83IN&#10;QEMXFFuzX04FL/R8cb4UoFpXnsufuoxC5oNKIAramhyvIY1/nBeRs7vCqg4q8SI9UPByDaCHyMlu&#10;HO+XoKTrasxnueHlGgBeBFQbXk5Vy4bipusICW4jG4XMB1XPyzUAYVYwRoUcymNeR4jfpHeViv1y&#10;DQAvIn8NL6fCG+beK3SU8lHrCNkvIuDNGjoVvNAbhY5SGYDx0isnDS+n6nm5BsDpwnBo1tCpFFEA&#10;wni8X6RObV50OcC3OT5fQQUvwhLFGt6F3sDckGF+GDUJKsF4qRct5uUaACQNZQANL6eCF/dDs4au&#10;AbCjwJw0vJyqPsskmWy/yGEC4yzW0KnQhxg3xVlWamuTeULDBNoKXk6lbhF0ayr2yzWAIsek+wpe&#10;TiVe9KcveLkGwOilQ0rByomwhwAqNKLhCoDkKs3NClZOhFs+2XmHvrKa+6y7NT+YUbByIkU2sL6O&#10;F1C5lZUVpT/gEY5ZBRERALKjhQyqlGpjVQYbgqgONijTtLIiu8ThKgIbQQWIh6K6woQSss94qf7u&#10;uVhCp4KXGpwVu+WHn1oWBKo4WmrPuY5QVe7ARQpefvi5/inCLK4TJUmdFxdDYa4JrLFSYUKRvCrO&#10;cVAxLy6GQmWoHGrjJYA9TtTh1RVU2i9A98Ua+vEHsoYbVZjXyhevI5Qc0jey4OXnn1vyioYLxbyc&#10;6gasHDGAY15CV6wjJD8L2qPgFVTw4sIr5PDB1QYhVHz5Yr+CijUkSFHIhgCdNi/BJJp5ORXzAivd&#10;zMs1gOrFqFI+3i8hZ9YRwgvwbuFSAmvbqKgbI1RenOWgIiSKNVScZUFF1hECVwURUVyUQSUdhUYs&#10;5ND1BjXVAOKLJXQimckAswpWrjbAlym/c6g1BPda10LV1ZU2FBx8pWrv5CCq72RqmDZWFD8QYi9m&#10;5USzpVHIhYCh66ywn0B2H7MKosl+4nI9tJ+EVNxYAaF9KKQ9iCar8KFh5WdfLyU2vgmgmm18U0CO&#10;q/V4Vn70KR6i80KxgE4EK0JQzV65vsBJk199KOwAon1WN7BqZuXqgkoIhWqPWTkRmgnAXzMrP/h4&#10;/cq6HLNyIs4VvBpWfvBpqFGFkgWsWsW2tjFUmLNSTW+sNcLuRLqy5FMfS6AffMDoNJMoFtCJKAYT&#10;/v6YlQB126xKzR5EtWZ/cm0xgXSLOz+I6D4qTE0xKz/4et6qufKB9G1LwazUw6Ng5QefgkUM1uO9&#10;Etx6XXVYcV81rPzgz0+YFayciAVUOWsxKz/49V45Ub9XfvAVq2rQOk9OBIyLgoNmAf3gq5tHE9Sl&#10;FNH2SnU2TXBGdaLrDgPh5M4v9sqJyH0QFSsMXFV1bKyQ2iYEH0TqEQD+5lgsVH60sZpqL45nFURA&#10;75StKli5tmjF4tmJarFQO4J1VpTY4hcXs3IiKkmpfC7MGIG1g9XzQ8HKiWAlJ6tYQD/4BJsplSlY&#10;ORHFAGrZUrDygw8ruiwUrJwIVoRKGwmMg8+rKYKPHBoXal+wLjsFXPfwK6YVJ5+cwnPjEaueIHhR&#10;ylXwiqNPMxelc47nFVRTxV0jGa4wyCko21/wcirWT7Ufx/MiLm3LoXfqqBo/ZpZktA2i/0CxiiCD&#10;ghshySbOmmSc/wmucmim6THMbauvnwgEcTAPNy3J4EZ8ppqbqwE6qqtfaMPNyagao7lUtW+uCdRv&#10;Dq+w4eZkXGG0L6jm5sqAtu6U0FTcnAyLg2bMxdUCHsn3TR0CGgM7yVTiK0BOISWuENSVvsOuUa+8&#10;CRfcmFvhOugRoY0Mz+u5CicnWW38Ul8X3IAzV5iyIIMbD3M0KxlAT94tBIjaSEmQ4YThRDQnIKCe&#10;CDIo+eZ0BxneJXGv5gSoYmy9NvSOAG59cd6CbI58VSvpSoFWWFQ/VdycjHgAicpqJV0pqFCcpo3N&#10;3JwM9dMFOshc+0oSulX4+1grBxncAG9Ucwtdcse92ARWgNjZIEFiIyXVvrlSoIpCb4o1c3MycZND&#10;fKy5VEu/yaQC7g9Fem9qbLCSsZKEtaqVDF1C9Rp1BM3cnKyXksB/TgHZxnGfmjbb3NoTEAhQTjeh&#10;tCJMcB1k/elWd451kGiuxyrbPL0XspL1mkvtT1YytDLVto1MBlmvlfWg38ZN9a9NCpPXfoysv3HU&#10;ssC4kc/p5uZk/W0aWFD1YaSFTnECgozIHx3fityi2kb43Ag3NIGDJIMbEblGl6jRkq8kDUOqE+Bk&#10;rCSdvRorSO84Gjc9aVnJpJNhcxEsa+YWmFAsPHJWjZ4MMnGjCLnQyoEKBelK0qDRk0EGNxDKzUoG&#10;LhTBoodbs5JBhmWOj1NxC13C04o0GS1OgB5uXbcbr0M9BpqVdKWgN6roJNtwczL1GKF3ZsPNlQLe&#10;ot5Nbbg5GZE6POFqbm5g6GENGkQ03JwM3xQpae7uxJUSlaGVQcPNVRBePi3lq7m5UqApBpZhJSVO&#10;RnTwiQe2m31zpaDHGoA4NnNzMuIllPY0c0ucKD1tqpygniSzE0DbOaoWirkFUhSIToXR4d1KZ0aD&#10;je4AqJPxekpJUNHXqFjHoKLulT6LRewO2ziYAUxrxD+oxAxd3ixjaARau3QFfoFM5WVrOr00Ahkg&#10;U2pa6HDdmAlJptNWhZ1UJr7u2gXcggxuVeoY59C5EQakm28jJEEGN233sYOj5jnb3KaWOZWUBFm/&#10;kqERVNDFfX/smAZKlXIuSukaMyHBo3o48L45bknGESDQWKxk4keBMFVYEDU2tA1Qt87qBCSClLae&#10;9CstVjLJKIzDLmnm5qqEzi9VzcTUidJk65H7t7ESAkRKyIlSgWZmoYBAXHQBtUCRqhVSA7bCWfZN&#10;I+h93S1jaATq/ioc/nWiTzHtyFU2mxYaAW4sSbOQSaZdq7iFRoAbrZEabkmmSshGbelJeRctTNeK&#10;W5LRdbspNSRaEdxoqNak93ZktGTDMS32LQGlhCYraCgNi32QcKMLQMPNTRKOTbmSgV/laeBH7N2G&#10;mysSVeZ3UpJYVKLQvEvecAudUJ+3RKPW5y2Apdw1NJ8rDkBQsWU0ZH5opuaqBOCrFuT4IlVDXTs2&#10;xE6rnhQBLoUZdmvDLBUJAdemqQfhMxsjfcxA6DbMnIryXBrpNVorUKn0d61avfDbNsQb7AoyU8We&#10;BcSUqlT6JRYzCyqYPd9eN1d2gEyxqwXOOBaQoFIbEcIdzcxciQCloZlow8yphJGkkqBh5jqE3B4+&#10;W8PMqQBL0Q+yEZCAmhKgqqrnURkuIGrr04CJWQEjuyM60rRWSCp8qAlafWz566G1VReQo65q9bEz&#10;jUruoYrTCmauC+5UP1/tmVNhGrMklYC4LiBtLC+vEH2nmlzR6v6kya8tI8+eVEmUoBKzzhMN2CkF&#10;RR2zoLqAmRsUSD7/VyxjwlW5lmSZHQtIQE9rAQmqXkACfDqJfuM7BVUv+rzasQkIoeMOHxBUAteR&#10;V22W0TUICoQ4TLNnTkWgTm82NMxcF/DKDg2YG2ZOBTMCFY0tFyBUtcuvYBZBBTMCntUyui6gYzGh&#10;42ZmTnXBnrkGofaJ/ELDzKlAgRBcbZYxoKh37Nl9Y10FFeEXNS4uBCTAqAgwYyxmFlTcnZT8NldM&#10;YFgpz5L7c6z1g0qdgrqbOlCs9HUAMtsw29kglKBUM3MNQtCeRx0aZk6Fh8aD35WAuC5QPqLSIHq8&#10;YjUm8OuwripmrgtoSYiv28zMqTDlSNtXy+jWBK1T2OqGmVPxJAGObqMb1TF+XRCAcgyzYeZUNyR7&#10;rxpM+vTaiTEjIdd4nnojZaWCGQj9YhkpMzCydhmTql7Gqdn/OsZb1fIVy5hUtYBMrag3ZtPzKMd7&#10;llS16BP6tmVE8Ckqb5g5FRruqSqUxdtxZqVPnVS1Tz21CF+XEbQIpc3VprkKIcl4BSLm+I4h8WZT&#10;E7cqOJFk4lbVy+phPDszFPbx4kSzbUFGy4HK3KdlaHJrV9LJiOdN9fmHJjiJLeeGF09XimZuTkZS&#10;nwh6oSB57Sy48TxOg1FMMmozuHgrbu7L4G7xll6zb4FkJc1Ou8PC7tEb1CYl2NNqkHJoiyRZfwL0&#10;5t523oCI0iW64RZkPGkHkKw4bzzLYNxo5/14W3ELMgAjPJvecHOlgOFJd7UCV4Ri9EGCNaySasTM&#10;nQwzl2fampUMMh1uDs7xeYvOp8yNxieVlKQuIVzctMThYvK5ER+tULo7Mj2v3iD+0YvBDXxKpSeD&#10;TEATXnIoVjKQrJxutru5cYKMk83zYUXuCeMl5qambo0uCTJOG6HcIjCCSxLceBMPEM2xLgky1oOT&#10;U3ELpcAtRTO+hpuTceNgLDR39w6SCtChCQtiqtqSAOsi911JSSiFO/r/N74v11Jwwyxsck/Eh4wM&#10;U4aSqkZPBhnvkHALV3MLpdDPzcnIj7VzC12Ch1jum5NdsG+hS2g4zn3ayKST4ZFOQZxjrZyQVDIS&#10;3FUFtyC7xrGv4uIA6UJKyIdWdkmQoUs6ZAVRouBGv+cGEZBkWLxUtzZ6cgdJBblc7VuQ4drqVfvi&#10;Dsgup3c8xffQnLcg09xoc9Rwc6Ug17kKtLLctgGUgvK8dcVtp0tQeZVMOhlSIpxuMzdXCpRc0Fex&#10;4uZkekFJZMV5c6UgQeagNufNyThv96pMLri5UqBUptQlPGu3Gb29LklIKkV+vABbzC3IyLiBLm3u&#10;gMSk8qgNVc0NN1dBQCt4z6/ilrqEBhSVLgksK9xIKjX7lqhUVpKuk83cwi6ZnpNszluiUrnvwQU3&#10;3MIueaB6BWV+LJOJSuX9Nx5RbriFLgEUhvJquLlSAN6Ordact8DAYuE9E7BquLlSwJikpK2AIWAu&#10;xXnjgeempS4FW0Y2cWsSDkmGLiFFV50AVwpIP/GSat+cTGF58JTFSiYqlXujgj2gUG1JeFhaT742&#10;3FwpYKUAVWlOQIBZ8d/wqBqZ3KFSqQup/LckuwIp19TiUvxpS4L031avgOzJ1NSr2jdXCtw3D6xl&#10;cboDBAsr4ELVSrpSgJuyZw23JKNrY5Pfoyd0rCQPvDeVv3syOpUSZjnWk9kYlbIcvd1w7AnvyDBM&#10;mkw6Cxdzo1q1KZ/YkREsqRrgA3F2ble8c9zgkHdkGHg0TSlWMvGsvPL6dFMg0UAI+SDVkKGKGCYw&#10;lXoeuQ/H+5ZkPHhHq5tmbmGXXHFumobMVPDE3B7QCQXwjdibk9EIWxndYm5BdkMFaWW9BjAV10hN&#10;WRtuoYKm7H2jSwKZytUBPq85b0Gmq6Oqw2INbCXhdnvbvBCWZHB7UGOFY10SiFZcI70i3ayk2yW4&#10;s7fUJzfcXJfATa9cNdycTHiSzqMKdKpeae/iykEGVEag7mJuAU/FeKJetTkBQYbxxFPxjUwGPhUz&#10;lF7mjT0ZZMSi9VhIMzdXCjgrzwDTin3Lpqu3JFaaMjOiyH4C6O1Ccrfh5mQkQHEymxxVQFSvCeno&#10;6jjWXEGGX6RarGYl3cAg90CHhIqbk+nCqToA0V4oV5I7uImZBxncaEHT+DjRTBWjkBR0dQJCl9zx&#10;NmmVN40mrKpNoBy62bfQJQT21TrrWE8GTvWaZgCPVeQpyDBL6CbWrGQAVblK6UrVzC3IcGnJtjYn&#10;IJCqBL/xOhuZDDK2Gq1QzS11ydMDXXqKfUuEK1m0LiMWWFXSP8SjG10SZGhlytgbmyvAqtw4aPNG&#10;TwYZN87zUwVAenKloNu086iCDG4P1HUWJyD6rBKyxV+s9s1VEHc3zys2dkngVXubK8hQQNOjO8en&#10;O1q04q4/dD5OkN3QAo57sVlJ93GwXrEnq9PtZFw3PCrSnO6ErF6hSapYUJK1JQfY1HbjyOsT4OD4&#10;Nk0y3DliEcVKJmhVEdsKPJZkqLvOfwus6w1qi+u7mVvYJXomuOm2AqDEVxIgevVAy56Mrh24tMcn&#10;YI9bfZB6LfbNVRBhFurRm1jQrgnr85N6oRfcQpeAeMIVbuYWBgaOGBGyhpuTcUxRCtVKhoFRRwwD&#10;JyuXtovOJHb1lobU3el2XYJ6pVN0MTde03WZRJUQfDpeySQDX6Lk1vG+4fcGt/tHtSk6lJIk46IC&#10;3lBE1W6jgyuu0VWV60gyLmHmVpwA3LWYG7DL5sGMJBO6R48OH57u24C90hSJFan2zVWQ3D6s7IZb&#10;KAXCHiiTZt+cTO5D1S2TyIOvpErBGj8gydSqjtxKMzdXCnp3UEn5QiadDLTyM68+NdxCl/CabdUn&#10;gTcvbUlwaSmBL3wcDoqRMbeWm5P13BL3KphCUwWMyrdBUiV+K2ji8QkIACvBaREW+xZkcAOcXtjK&#10;dMGwQcINc7KRkiCD25PaixRzC11CBIPuZc3cnEyNX7EVGm6uFAiFgztuTnfAZeEmX7jh5kpB3O6b&#10;OBfOoW0A3FopCV0CfBhBaVbSyeBGVK3aN1cKSMlz1XILXHPMDWBidXcn7pVn8YgrNHMLXUIe7arB&#10;KVCab4OUnrwnhHSsJ4NMWTsdnOMTEABWuN0rbXfMLcgmbk0/mdsAsIobhknDzc0ZuPF8TXMCAsAK&#10;N7WdaLi5CiL3cKsrv1hJVwpwu6rqOoj02XaT2wXfU80tdAlFb9dNKRqdV52bKhWb2CuloUamjk+8&#10;eNespJOpLwkhymYlXSmgtrAUqn1zsl6XRAdX8FzgJ6u5pS5pLYXo4MohVRy7WcnQJRgl1WsHhAJi&#10;36jvbWLmScYQMfmaExAAVlB/YAybfQsyGqMQjGg0VwBYhTGssNjU0diSUIRM14rmvO1wr2ggRPlY&#10;TwYZ5bOAkBpbOQCsXByKSDfcQpcQ03ms7rcAsOqaUllBMbfQJeANsGCL0x0AVk4AUlJxC13yQKCr&#10;ifTe3rpS4HQLu9HMzcl6ryM6uKK5mFujS4Kst/BuXSmglbkYq7k5mfwAtEKzb6lLhM2t5uZkNFmm&#10;RrA5bwFg5TalB0jDLci4TeUvFnNL3CtBZVKZhZQEGSvJO0/NCQgAK/v2QNy84RZ2Cdg9Yl3N3Fwp&#10;cAKueF+44eZkYCKANDZSkrhXLCcWpeGWumSGlB7bXIl7vb/GwGy8xSDjxtGbl81KulJAT7JvzXlL&#10;3CvOA554w80NDCLt4JUrbk5GG/WpA1Sxkq4USMpzB1RS4mQ18ptggF3CekigwmInGV09Cdc0dkkA&#10;WEnKU2nR3DhBhsvHLdzsWwBYadpObV9zuoOsrkZAd/tK3pa1fUmmSC/d3QqZTNzrLUDUpmf4bZCh&#10;tQhPVvvmSoGUpELLhS5J3OsVmZUG0Uh61VfyhpVs6qh2ZFcc7m4lQ5foMaWmGgGQkw8Si4sLtdk3&#10;VwqUI4I3qE5AkIFfpY9Ow82VAkm05+pFAB4SjbmV6GgQBk6GmFQvFe3IWMiqtSQSGNx4WaHBKezI&#10;UCZdzHwHYOWUVtHQJFPT0srmSgArUB0B6o79gCRre9SCQ/GVJAEKPLThFmSAZ6o+GPQ4CW5ggSsf&#10;J8mAnVeVu6ADgxtgzabx3Y6MxndakuO7O3CvtLfAzaz2LXQJ3NR8reCWSgE0S6WVAy6LCqIRYzW3&#10;VAr3UDVWUHSA5eLoGlreJoAV11QvIhcnIFUQolXFFBLACrwBi6bglmQM8rmKlySAFRCGyuaO55Zk&#10;GF3YlIWUJICV+EX1DhldVeLg0JmiQbUTyHcyhIvIfjO3ILume1gV6U0AK0PkzDXcdiqIfWvsyejo&#10;qgaVVQ924Kq+JNdgZ5peEdSEORk5elRXM7cguyKGjVI41iWBe9XVrQf8CpkMFQQAoEJH0xwl5oaP&#10;U3n5QYar/li9eEMLI+cm76E7b05GdBJuzUomgJVIECC3YiWDrK5b5EWjmBsBk+oEBBl+MH2eGus1&#10;AawEdRDKZm6uS1BcNNBrNFcCWLnvn5puKQRobUnwhHnYtrlNE8CKwYWqbObmugSNzAVXcQulQKNQ&#10;FTEcn7fAvRIz5/Ku9i2UAt25uAUabk5G5IkXvqoTEEqhzogF7pUINoZ5tZKhS+6JYFQ3TuBeCY5x&#10;T1XcXCn0mcwnJyMaSrav2bcEsBLCJmZb7FuQYQPxRHYTVUsAa50TDjK4kaJqTncCWGsUUpCRgX54&#10;qm7TxL3SvIG3L5uVDF1CDwAaexW3aeJe7+maXcXwgmzat+p0J+514lZ0OgPy4npSUtJxc6VAAIOV&#10;bO63gMsS0mQlC5w5BVA2SEwZ2mc0mivIMCfv1X3/2AoKACvcGGVjTwYZc6P4p9EliXvtuaUuKbmh&#10;un0lafXP1Xh8ApJMHVZ4Q+h4JYEnJ7cOhZRknACe2SzOGyZdcCtRSEkG2OCRs9PMzZVCjXnCDLFB&#10;CgtPQU7DzQ2MWiY5YMGtXklXCnDrkHE0IwpukslqbqFLON1VlSQdkZ3brUqNisomzqWREUEi21rE&#10;uZLsWt19m4o0mmYHN/B0jeZKsmviIFX/ybsd7lVlHYWeTDL0JHd3c7oDwErvBtr0NrokyK5poqer&#10;41Ar06g1VxKzq7jfkgxu5FsbXRIAVuZGxru437hfbJCspCibublS0Eo+NR18SPY4t/bGocG3kcGt&#10;y64nGTbXVRV5ugsAK+eN3hTVvqUuIfBHaquQElcKzI0bp5JJJ1MWrXq3iAfSYiWptGg8qiRDSp7I&#10;NzVzS13Saq6Ay/aaKwCsilZxxxWWQpABAHjS84vH+xYAVrjxjEVz3oIMbpQ2NSuZuFce8asihmTA&#10;bLullasXyUiIGNkFc3MypOQRvHSzkq4U4AbGs7kDdrhXsLkNmoV0es7tmor+QkqCjGJfGh43lkLi&#10;XnHeMNYabqFLgLjRK7xZSVcK9IVBBVVzczISmST3q30LXUKhkdqeHMaCQDPYBvBiJPGSilvoktrC&#10;C7gssSDAG9VKurPCxY1Wrk63k1HZBHSg8N8QeFsStBZaudm3IGNuXN7NSgaAFW7EeituoUsIBQEF&#10;K2QyAKz43aVHFWRE1QCiVtxSl9BMu6l/wz20DYAb/WMaKyhxr3SHKrm5Cpq5NTKZuFe6nnAPF+ct&#10;yPSaYqdLEvdKLypBuI9Pd5DhmxIxrObmSgHNRUVUo0sS94omf+xkMnWJ4izN6Q64LDYX0Zlqbq4U&#10;uN/KGyf7vZIewOoqzlsAWOGmzifFvgUZNhd3d8XNlUJ/dyfulQYfPLTSzM0NDLiVFl7AZXsLL/q9&#10;0gaGs9MspKsStaJqYmo0XHUFRGOQpqwpqeClwspjyzXBq/CqnOCggleFHaZ/kc+LGpfKIAkqAndq&#10;NV3My3UIpRKUnTT75VTgnNCrDS/XIKRhUKsNL6d6onaqwfFisfgaUgjblD0nlSyKal4JWWVWTekg&#10;uRMbIS2TwNoXa5iAVXg9FO2BiPcnr04OA+Va71dQaQ0bVA71fjbCWg6D6pEqk8q/CKgqXY+68xVU&#10;j2DsO9kIp4RShSYVdReoWHipSf3xWQ6Yqkqs8JKPjY+ggldn6WRzVsqyqvBqUKkVQYOjJTPgskFt&#10;CbdsMS+nglWFQwAU77we4NUYAkGFlq9eUaFfh/MCUtm8O59UmlUlGwFOpfvcXQPmoEbGRggv/NxC&#10;DgOaWp/loOrXMPQG9nZlcAcKtpaNhKXqmbvmrgwqWh08Nt1wgdvYytMXkXB9IfNBRStiGjs3++X2&#10;xg0qoIHN0obNRgiwF1RFw8sthxsao1YuS8BYcXRUBHesDxOOqrZxjTMWVFQj6EmqglfoDaIK3fly&#10;qtq2CSgqhcLAlwrZCCrFL6p7OYCoHH/hvo91b1DRpPq5QR0D+jKJ4qF5YUsKXk5F/YheOz/er8Cu&#10;XuNdVrKRVEqYVmHvgK5ek/lsUPB07vflQLM9NYisu4Cg0p9AiLhiFV3fXF/JB6uW0ZWAQjmVmR1w&#10;12sQS2q4VOyZ6w7MtiriHWBX3uhGFJvzHPBTVqMyb4JID+5J4xTzci3AW8qVyRFA12u1D654BfSU&#10;QoemjobSVZdEYmgC5hzPK4CnguU0ghhE19S1dDHMQKsCuKtCAUFEBRkp6kboE3Qq/EOjp5IKbhQe&#10;NIsYWgCYTNMP9i4AroIEXpPYLnYstIA6KTceRAJVeTuHdzsbZqE70KWViZNtXWncT2a7Yea645oO&#10;RFWAL2GqQMSU1S6W0V0P0AjAwgsVHChVcC7URTS8XHngd9A1puHlVEovVIKfWFN69leaKqh4WoZe&#10;qcW8EmkK6KcyPJIKE72z3hJoSrS/SjgmFR5wB5cLeCq330NTXQiE0nUwBxpMU7OMqT6wqRrxSHDq&#10;lfCDFbNQH1fX2HCFLCY2tbYGEmRKXLDyWnZUrZ2TGNNW5e+oWgsuIabKmDT3S1LVtmkAU6/rMx36&#10;ozS6aV7iMnwPHKAQxqRqnYn7AKWqk0ZjLSZV6yRRDe7zegJAUGxYUrXOH83DjNcN82qEI6lap/Y+&#10;cKVtECKp2iAE+QqfF1Zw84ZGUiny3pRtUbWw51XJoVP1vNzwADQg4MahO0ZVvI2QSkc6Xx0re5qX&#10;G1XPy6nEq4GpgZwzXnjPeFbNvJwKmCb1/8W8Akt690CPsyLpgRtlI4QXrl/Dy0Oe8OJx8WJeAVsl&#10;7UyDwYaX6w3KlwXIPZaNQJ+SDlNq69AmpUuPrQaoZuDXDS+nuuWl9abV0n1AT0ntYNo3vNxUAV5A&#10;PqeZl+uNOyAQTfUN2RtfDZ42q/TGtWsAzHo6Djfzciq9ScoIi/1yDYBZT/Vfw8up7pCNbg1dAwjG&#10;0HRrQwPaGlJRdNeUuZHLMiqqPKlza+blVECNwDYVaxi4UUqqK4wk3QdshGgR1XMd71egRsE5gmIr&#10;5hVUbBa1iQ0v1xsC8jeeM/lKmxfQW4A/DS/XAAILNZ3FqKd1XnrVpOLlGqDWUYEyrXVUgExrPR9U&#10;tZ6/CQ3wRC1QozeCCsOct3ub/QoN8EQLgkoOnYpmyOrkUMi8awACzwLvH99fgS7Frb+ih27ByzWA&#10;ujE0OHU6T5occikDLi14BUaUAt4qScU7Qc6LNwYbMAKdn42Kt7+Vsjtew6CijEHdqo/XMPChd2qJ&#10;1+xXUNFOoQI+cOn7vIgFNJ0kkwrNVjXJBN1jvOp7OaioRqwavINaSl60x2v2y6mIPWIuN/vleoNG&#10;GlhtDS+nmopcCpggF4/PC6h4J4dOhfTSVbCZl+sNvcVZ2aKBJMV+5Vw2vEIDTBV9zRo6FZm427tm&#10;DQMPOj0d1uxXUMELjGYxr0CD0l/5oUnzEUqyXSa6T6low8stB/oP8j5HsYaBIAUeUD1LCqjYRljb&#10;NkFVn+UAkFIhTMqumVdoG+moRuYDCsqLNjQwani53qh1b0BBBczo9sv1hu4UVuP4TrkLDUDXkAbg&#10;Rqso32XdldUaut7gpFSZUnqSOC+1Q6nmFRqAdl+VXxmwU+woWtcVaxhQUFIWDLmQjaDSA9aVjgoo&#10;KPBRvNhG6JNMfnaziIEFBRb3WL2bxnPVtmMAXKrW9JRgORUtJ9Sl89iUSjI93tuoxECD8rAVxlS1&#10;jK47CFZWpU5UF/vM+j0LsnrPXA3Qdohuv42m2sFIVW5/rDwCDwoqEdGveLn2YMcq43eHIqUvVdOv&#10;ETfD1/4aPHNjaQcg9IJFdKVDWU61iAkjJQWMXizkPshQA1XkIQCh5C6JczSqKsiIPHS8QgtcMa2m&#10;7JomkLZhvBrUFDeRijIiQFMkVhpBDDKg+FUkNgCh1zyCWz1XwE1iQ1TP+0ZNBSCU5nQPTX8DMsvO&#10;anoM7PgsBx70maB0lRAIKpqo0pio0BuBB30GUVAp36Aiz9wFRwMPystoN037wvugIg/eBUejE+oT&#10;VWhNE/P7oKJOg1LkYg0DD6qweYNmpqjIRAPFRhlLw8vdDt6fwkosNFSgSFVVc9PcKYEifQAm2CCM&#10;afxh88IRYDmaebnaeMBprrRhoEgB01UobRbNRkhp6WMVUAkqio+r3li0gzNeYJ7oWNjsl1PRtlzA&#10;lmO9EWBQvVZV2aNBxRJW73fxiJzNi/TIYxUACypUKM+KNvNyw4HO7xXCmKvARkirnao7NKkyoyIB&#10;r4reY8s3qHDrqx6MFNo7L70O3QQ5gorgrTTAsWwEGJTghWBIx/MKKq6G+6ajBpEQnxfB9gowElQ8&#10;Zi2YWjGv0BvIfJUECwQpPQgU2i94hd54AD/ayEYASPGZ0YgNL9cAFE+RxW32y6luUPTdGrqfAnRX&#10;L0AUsuFU4HSo9W7m5Xrj8YkXGap5ORWmMu99NLxcA9B3oEtoB3gUbKCahxay4XrjiSBHpeezwSnB&#10;myqpkjBQkuBVIjGoABRSyFvMK2CgdAvimYNCNoJq8nsbHRUoUJqL3zRVl/dBhSnaJToSBKruk1UU&#10;Mcge2OTmLCcGVAGfCtUWZODQSdMdy2FCQMH3EKxoNswVB9deFcxOBCi97vVA7LHiCDL6d1ZnOQGg&#10;StM1NRCAG/wqwoVtbOzEf1K6SSejZl6ubmhsVrmwCRrtZcPVTSkbLLUtBo8CEqkolG+SoWyaKoGH&#10;HWhUtbWFHCYZFYNNhxOcBZ8X8QYMsOP9SjIezGsCzA8BGgW2Dwq8mpebKeqRXuheuuP5vPr9crJ6&#10;v1wBYA4RuCneUaZwzIaIEm3ihzQsNSKh9vWg3KHeSDKKZpveVqgk53VFd4iOl5PROLO5lx8CNMpN&#10;9EhpQTMv1xuE6BufiHh3zOv6oTJ8kwzEc3N/UZtivIizM8RiWkFVhpZJiBorPWvY5MCSau6Od3xV&#10;oiSM16Me4Wh2K6haU5QrxHlhit5US+hUNJ6u3GUKyJ0XbmWl5YOKNIzyS4fmBtWmxuuBx3WarENS&#10;UQGJd9PwcrVBMSMwoUYMnYoXEDFuGl5x/im16tbQqWg2d/VYzcvPP9VJtHxt5uVUFOFVjc548dP2&#10;S01DufSONW9Q8RbcVdOCG8fJeZFCbLqcJRWP0Nw3TR7oR5q88JiLeQUVjZXVeuVY5gP9Ce620/JB&#10;hcTTarzh5RqAoKOMyuP9Cswoe16FHEAc2Rry2o9KeAteTkVnWNV3F2voeuMG5GK3X07F/Q/YtOHl&#10;GoBaUKHuink5Fe990n+p4eUaAHAPxeQNL6d6ZAWbdqtYrLZf8LpqQg5JRWqJlrDNvFxv0Imus7AD&#10;M9o2sAKM5vNiBZvwRlLRDrzCSBHrCl50jW9kPqjokH7dNF+i+67z4mV3tOixHAaV3t28KmqZKb8P&#10;Xl19cVLhD+mFveOzHOhPQt/gWpt5ud4gDojx0PByDYDrUL1JhgFkq0HuC8xzw8s1AJnszoONDqRt&#10;ExXm4SOktrhRUUGEDHY9VB4C/QnYpjKxg4jsMtJcraHrDQpUmgARHZpsMYDd0+2xkY1AfxKorK6v&#10;IKK7w02V4gBbbkME1lOZvUFEVJQ3t5rzFehPzknTaIRgvA2Q/QKVXK2h641nulY0chiQUeSQeslG&#10;NgIzqtBygX+hijDmhZnS9JGgV6uRSUM1KiqINC/acxZ6IzCjWsMiQ4/hZAMULx3LY90b6E+2WS3s&#10;ju+UoHpGz1e6N9CfAHyrl5D4cZsYx4uy3WZeoQLIVfB4TDEvp+JKATRa8Ar0J/15gTAVvIIKXo9N&#10;uJfiXlsNusoBvm94ORVdQKsGRdwhzkud5xuhD6rajkroJ35Kk015CKraPkzA6P3/p+xsliRJjuT8&#10;KiP9AqjIzPiD7OyB5z3yQB4HQ8hiRcAZCDAkQT49P8uu7DbTADZVgcN0WZW5m3toWLi7mplT/McI&#10;0uMuuTYb9MXW18FG9xssNyjJ4zyvrmWvsUfc54LjcALniBlo4+JsjpggZ1x9vUEZKo5FnHF1LS6y&#10;rnIa733UiPvk6JsURqev7je434QCh05f3QPciIGxzohGjCkbKfyo0dcI+4Q+4P/GuIYWoUgkCTt9&#10;dQ9AVKqV376NYFHIFLg2p6/uN9xwm20Eiz7Po5w1wAj75GCJaDFnDvsqpc7ZnBB6jrram7KRH2id&#10;6Q2t54tijat7AJY2H9aZ3ogWrXNRJ18axqCNq+IIvTnsWvZ57wj85MKVym59/10eWs9zbGsOuwcg&#10;ot3KCyDDoc2GfT4/Aj/h5+ErnHF1b2PzDiPwkyN9DgONvoYW5jkpRdwQ3ieDFdvdudllqhVL5Dyu&#10;EfdZIcFl4ntsDLViv6y+ugNgJwVv7KxtRrgorJ4TDcCBZp9DztkgOZxxdTWXrRzRorCwnIw654dD&#10;jRjY3VnajLhPLufyCpoRR9mmg9gjFkTvlwAj7rOusa2pN7DR1xvOp2vEfNZFJwSmOv10n1GVNJwh&#10;zXf/ZJtnddXVOH11RjUiPsnCIPbF6UrVrI/JiPisi9KtTM5tqJFs41TU48SvQYlIu5O4OeNpDTUW&#10;a9bh64j4rEKB3rHXUCtkON5pRHziMM7DOsEearAUTjwlFav7HHKab2VXTjUClp1bYljgzr7MmJ6h&#10;VqX5nYONWS/Ujn0ZalQHsL5cEvFJ/JAT77UNNXsO+/tf0aVW9jJJZW3qiRN10r6Iu25KZLOwB3b8&#10;xlCjVp0TQ0x2yOiLb7K18xpqFExzYgEJ1Oh9Ef1Wteref02mWkVTGG5+BHzW2rou3zX6GgsUt6++&#10;ZCC178NbQY040efq2hnX8BswB2znnXENNXdcw29QZ+10Er8oMtcfMwnPzrdyBHySwUl4nvNNGWp1&#10;U7KFjb5soDgx3JeFw67m+nmJE6X8jrXLG2rmKpSTlj7x1D2pSyLeYn6qEVviFGbZZ5wofVVGq9FX&#10;dzdVgcs4VOaKnDEuEmecE9GpZs/hcAB4jSr0boyrq3H24hBEu8SJsrZxdl5TjRwYZx0Fc9LnkJta&#10;T+f9mmpEITpFArlCbfTFHDrXnE01VjrO4RB3NIy+iKZyEtqmWi3nDR+1zzhRwgCsUtJT7eBE1FhH&#10;cf9fH9fGGtthiKbayZbDGdeI+CRbFIQZ3xTqInQTWbM5bC/upWvR1eIcbYgaR2w3w9PDP0tnxNsZ&#10;b/NUo9Siw32RSTk6o+IyoUfvXcdU40jU8okz7JMoWCvBB4fbbawIMyMqhQOXrkWVO06onZENtRs3&#10;51jPbHiPuovJeqNHZdKFpYDlgsfF9lzdApltQX94HRJinfXvPsqFsuCrj6YzjX3dUbUSHIaZiP7+&#10;zMikh5l2Ohtq7HMIu397TrSPkFHq8DAyZ+Ux1bjsyInv2Uf0J/mwxAVZnU3H4+Xtc5I3prGqPBtr&#10;RVHjKNZZmO4j/rM2VVZi1lSD3z8t6I+wUUpe44mtkXUPcgP6zlEYcZh9Gjkw+nC2Y1ONUtkVh2Sg&#10;cXgQOquCRu8d8ag2SmfA2OmsuwLWEWRAO5+YcZ193YDsAaS7AhwqCX/OSz0jTrna4+7sofcRBlq9&#10;WVVApxpRYERMGhmQ+OsGkSqLXovN909tqNXVndx8ZDy2EQpK2MOzIo/R23AiN+JinNM+PPYYG6Sr&#10;c1I11biZgmrxzn5pBJESucNNd87ebKiVB7fSO4gmGGPjlMBa7Q81eqvCAc5z646E6XB762r0xgfb&#10;6q17EnojLtRZ+IxYUiKTPio06b3fGnGh1VvVwjYw2T1Q3V9CcQmnt+FLOFlfnIxICr63x10nJ8Wf&#10;GGPr64rbVjeNOfvqGVJq9zaiQ0mkgnZ1ZnKo4Us+6mP/fmwjPrTStmqF9v65DTVQAiat3oYvIbTJ&#10;Kl9IUdX+3Ow3YMSI3rhfHs/sjG3shapgquWVR5QovREabT237oIW6oJVXK/x3LpToDeIR2tsXQ1S&#10;9Hk1otHb8CVF3Tgngezs+nN73HCUFkq6U+B9g0JwFskjwnRhw0YcqDOT3SlUb7X7Mt6ArkZvzKTz&#10;fRslRumNei6OVx5q9IaZDkpGwKiPkqG2sLau3ID3KBmBpv4bMNR4AwhQdVAygkbpzXy7hxohCPcP&#10;3Ksxtu4U8JOm5xrRpny78QlWb90p+F55xJvilenNQkl3CqznnyXo3r8Bs67pnQhhqAhjJrtToDfC&#10;75z3bcScBjM5fQm7DqeoEQGt3XNx+UhRpsbYulPgueEnna/piFaF1KmEXKe3uS65sy5xvjgj8pS3&#10;m7BEB5MjiJSx4fGcL85Q4yv1TNV6P5MjjJS3m7RhByVDjTtS+OJYY+sLDHp7Fnx8/waM+FMyFKnr&#10;afU2fckHJyzW2LrawvaBWTFQMoNJKSBmlVTk49nfgLWuPnMwOcNJeW+q0qkxk90FUVgCNsnqbfgS&#10;yu/RodNbV6sSk95J4Qgp5ZSWwEHnfRtq9MaRvDW24UuID6G8jzO2rsY1xQR7Ol55BKPWGpRjQKe3&#10;7oK45pXtm9PbCCytkHlOYY3ehtpCTStiFY03YESkMrZnwOd7TA61YGzDl9inMyMm1X9uI7yUmXyW&#10;SjLGNnwJFy96Z3gjLpWYwGfQndHb8CWc51eluvffgBFiWhGIVdbV6G34Eq7J4Sja6a07heqNEH+n&#10;t65GsDMVyZx9wIhOpTfCP6zexrqkZtIpaA7J0Jw5KOHkyXrfuhpclouS7hRYl+O5rN66GkQMB+3O&#10;2z1CTgtabASM5zbU4HFZvFq99UPU5wXVFls0YlVB1oqVBiZn2GlV5bZQMtRYlXAJr9VbdwoUuqDS&#10;oDWTXQ0Ch0gr5w0YoafcPEQcvsMHDDW2z0QBWmPrToFLHLnj03nfZqgrJdhrgfHec43wU+jLqmzi&#10;YLL7khtftzrWNHrrToHtFGt6a2xDjZe0DhqN3rpToDfSBZwTjBG5iksgYMhCSXcKlXlt1b7bR+wq&#10;h5PQis7YZhjqnV2HtQqaakstgpwV3gxE5fAb32WgZKqx7eCOD+O5jVBU6pa7YxvLGQ5MIPGd3rpT&#10;8J/bCH2lMsqHxxqNcNQbN9bWA3i/UphqHD3dndqP1IfqX1M+ptw64/Q21NjPVmLU+/dthKSSDMhh&#10;u0PSTjUWlGzZnd6GU+BwrHJFjZkcaiyWqdLo9DZ8CZQkjJ/T21CrIBunfuE+AlPLbbHCcHobLoiF&#10;CTHS78dGZa+OEvJT4BHe96ZqJHI4327ont7bQiyhU1VI1G48N4fLx6TZ2w537YxtqMHlV1rb2zeA&#10;eIvRG4/biXkWNY4vrCrNxLCN3qB2vd6GGpVMqY7njG06BdLoHEweIySWdxRPaeTf8UdjbJRoce6K&#10;FjV6O6GSjec2nYI9k0ON2hjcZef0dnEK3nMbahxis8p2eptOobYdhp8keaE/AD7Cp7NbJE66q1Fa&#10;704wxVuvLGpU/qi7it4/txHmytEYt1gYKzxOMbuRJBkQ6er0NpwCvUFvOWMbavRmZfHiO7qR8J9W&#10;IXtRI6vJHNtwCixDTycelArU3UhCkKAEnJkcvoSJJL7Qmcmhxlrm4+74khG0yoL+wdrE6W24IFZq&#10;1qXpxwh2JU6wEuac3oYv4focq+QbJWj6AyB2jEA8p7ehRiRpBYoY71t3Cny6KZpjvd1djauBdqt0&#10;HvldbWz0RjaFM7ahRm+HVfyVOjmtNyLH0HKe21R7EPDqlIw8RsRrVYtarfdtqtnPTUJeiVVz7meD&#10;EulTAiWM8zJQojGvt7tTE4AjwtHbyqVkxj6AaL2mRmGgD1a9xhsw1DhC4oUzTnphV0dvnOI5dSqn&#10;Gr1xOuOsS0b8KsdjzKSFyelL+AY4MU/cAdPHBiN5OlzHVGNC6M5CSXcK7FWIQ3J8yQyXhaSlzpKB&#10;yRnA6gbq84VpU1JH7UR4Ob11X8JR+2ZdKQkBMHuD3LJ66wuMhYXa4dQXgwAYvXEW5ETqEGjc1OiN&#10;osbGCcZU46i9yho7M9mdAqkjBLBavXU1euNYzfm+jVKoRE/CGzm+ZKhBWtyqwPb7r+kMYCUtAzrf&#10;8FxDrUKjLW7xGHGvnHuQOWXN5PAlLIFqu26MbfgSMoatutIsHxu4KhgeTszpbfgScm3vDt99jLhX&#10;emPV5fQ2A1hrz2FhcqhB7pJm4bwBM4AV6gGXZ6BkqNFb7fONmZwBrOC4bmd/v38baswkXxznTGHE&#10;vdYtn3UNodFbd0H0xrfb6q07Bc4ZKTHr7DpmuOzKDsfhcbiRqkGZ961yo52xdTXGxgvg7KhmACsx&#10;MVW0xJjJvpzBc3Fobs1kdwpfE/qsmexqeGVyhqz3rTsFvjgU67V662r0xkw6X9MZwAo/U7SdMZPd&#10;BTGTtegy3rcZwEpkbhX5eN/bUKsgmCKb3nvlGcBKKX2+3k5vc10CacQS2+itLzCYfGgEx5eMuFeS&#10;hqAfnDdgBrDanmuoESqFV3ZQMgNY8cremcJQg0Lgg2ONrTsFghvIB3EwOeJe6Y3HZvXWnQLF8U9i&#10;xh2UdDV64//OF2cGsHIUZJXVpthUc6/0BpSt59adAlV/2C86fnLEvbJTrCwx5w3oToHaZBQLsd7u&#10;rgavyBfH8cozgJX88Q/rizPUgt66UyC+inAKZ2wj7pWZhEp2ZnIGsD7wd06MIdW0Okq4g+ywVuaj&#10;8CpJi3zinPdtqFV4FXtoAyUzgJU8Quv6YW6gkLHt1k54xL1WoBqxx8bbPdTI6uCVc74Bo/yqXQXo&#10;GGrMJG+347lmACv5aNatSpQnnzPpYnL4Em4trIJq77/dowYrY4Mnt8bWnQIHtnBbjleWcFmCbJ0Y&#10;esbSpsSuFDXV8CW17zPegBnACiZrgfF+JocavRVt4fTWnUKlJBNQ5PTW1YA/b7ez5hpxr5wn8A1w&#10;fMlQC8bWnQIRN5y1W711Nf9rOuJeqdfHnalWb305w5oLb249t77AICrFq1LJ3dsNyrWerKtq3q9e&#10;R9xrpfvSoYOS4Uvs1euIe6W3nbhLp7fugupegWVxTkP34UvqQ2Ux0EPt68rcOVWbAaxVPs7qbaiB&#10;EpLtnOc2A1g5wSNHw5jJocYbUNdXGyiZAaxutUUCGAcmXV8yCq6SouTVaKMyx+yNVZD13LpTYKVw&#10;eufKI+7V95MzgJX4ySpV8P4bMNTKT7LLcZ5bdwp834iMc963GS7ro6Q7BVZBxJxZY+tqvAG8AtZz&#10;606BY152RlZvXc0/nRkBrMvBc7M811AjqJqTJ+e5jQDWqsFTt/O8R8lQI8yZkuiOLxkBrHb1Hupq&#10;9/etSo5bkToj7hW+GzLf8VxDjSw2GGgHJRLASuaD5SenGtGTVrYdhZf7lHxwhmdFRUw1O8Jqxr0W&#10;SWW93VMN11U0wvuVwgxgrbuprJ2wqMGu36zehlMgWNaqKMK+tz8AiglbV9TxYRpq5PY5VZJFrbyC&#10;tcuXuFcOKC1mZapVUiYHjW+f2ylxr5WOY+wDRI2ADwK6nN6GU+CtIQzpvec6JVyWb77zdpMiNJ4b&#10;QUjOHkfUyNtlA+eMbSwwgKSVKX9quCwnXdZMDl9yIz/AiYogR2hMSVH5FkrGZoXwsSr3+faLQ+LU&#10;6I1NppMBysFuV6N84cO5a0XUWJo/HK6DDXPv7YMUdCcKSdQ4+ub4z0HJ8CWk8ZCl5MzkUCNypoKq&#10;jbd77HFgcVhQOr11tcoJrzDn972NuFdWChVRZ/Q21GBoIcSM85JzBLDiygkxMVavU41V0KMC/Y2x&#10;dV+CL+cszvGTo74rKzw4UMeXjLjXSnlnL+zM5HBB+GTqADhj606Blbl3hnfOuNc6wXCix7gLvb1v&#10;9hneVHuel3i9dV9Cb5yGOp5rhsuutX+w3oDuSxYymyy2jxPCNiX26Qxvc1Oron24ZQclXS2Yye4U&#10;quxtbcTefwNGdVi0OJ5xMDkCWKkdXFg2ehtqTxud85JzBLBWLrl1OjPV6M3jTQlh7M+N15vDCWds&#10;XQ2UcIJhzWR3CgucXYWlvH9uM+51XTm0NeLMzxHAyskr10Y479tQs7l8cqXHTN6pSGvshKca8SVk&#10;SVozOXwJtHWVBjFmsqtVb9blx1xC3sdGFVuu7nF662qcYHBC73iuEfdK9UmrCAC5481GOvMCGily&#10;3tToizIYzsi6FnGosD/Ot3SEr1Z2vbUEGlpVuKGqWbxfJozoVU7dPR85tChTALXuPLMRvFoVWy03&#10;MrQIw/6wkq3PEfJ6cC+GU51xatknXMSTN4BwDG1dWj21gpF1J8IFY4ToGGic8a5s0qmN5gCkOwNO&#10;gLxP9gx3haqz7uOm+TaNXLhIKpo1tK5W1U6sEGzWOqM3OCZrgTDU8CGA33qtuzdY2LYVF//eGUu4&#10;K+7AOd5i9dfHxurnw7nKd6pVJRfu8jRAMuJWl4UjdiddkQtJmpH0ximNEZ7AyXhT404e1lrOR3So&#10;0ZsXEkrs+uiNvaXl/Ifa15BQaya7I2Fhx1tqEJhs7pqR9Ma33nHIM9yVjXPV6nuPyaEWjK27El7t&#10;J6dr9NbV6K0G52CyOwU2G5xLWijpakFvw5eQU8mS3JnJrkZvfNwcpzzDXQk+IhrG6a27IHozUTLi&#10;Vr+GXji9DbWgt+4UbLr0HFGy9MZmw3kDRtwqV7h+VLbce0wOtWBsw5dUpoTlJyXc1fXKI26VQA8u&#10;m7Ke2/QlZhoOmbbNBUFvcBeOs0geanxNa3lnvN2zXisxgqwdnOc2fQknENbCdcStEujhXW9Fzn6b&#10;EtYlz0/H+zX5iFtdKpTa8lxDrT74Vunhc9ZrpZgdiSDOTA5fQkrf4RSA4eKKNiUkj9y9w+uhxu6G&#10;FZ6DkhG3ykySV+wcXAy12oBZJdqptd3HtrHAsNaTQw2UPM9y3qNkxK3WIoiIOOO5DTV/UzriVlng&#10;8UF1UDLUeLuZSWcVNOJW8VyE91tj6y7I9yUjbpVy8NQstnqbvsQ9uBhxq4QWUpTImsnpS8zEz3PE&#10;rfpf06FWK3NCVw2vPOJWWSlw3bs1tuFL7N403LVyP403YKjx7TbXkyNutW4uuTsFKc6hRm9e4uc5&#10;67U+z3OssXUXFPQ21iVVUdB6bhLu6q4nR5lX/6h8qPF2e4loJEN2rwzL561Lhpr/Boy4VfZvHKgZ&#10;gfrnUKveKmLj/TdghrveKnfBObweavTGF8fZdcxw1+du0fGTQw1M1vLVGVt3Cl93wlZvXY3evDRT&#10;yqBNlNSNXoYvGWrVm1Xc5hxxq5xgYKXz3IYaz81LV4RTHWPjxXFKskw1/30bcaucc8H8WzPZXRC9&#10;mSfzI26VpROnY46fHGqsgjjmct63EbfK+SSuxBpbd0H+PmDErXJYRiE2B5JjWfIgbNVach19fVHn&#10;tdZqcmhRhJDyL846YVRr5TI19m/OyMZhCU+M+TccyQhapVhBLWXe7/CHFkQAI3N85IhZZTKs6kdE&#10;jbY31I/xGCGrO5NvEQFDi87YKTrPbESscl+GdSMUeYJ9ZGQbUsjLeGYjYJXrr62iNkQmjc6oI+kk&#10;DlIzqqlxJzXMlAGQoUUJWtgcaxq7L4BN4TTB6axr8eV1p7H7Ajwj51tOZ12LLRtcuvOejWBVoF9+&#10;5/17NrSqrGXN/vuVzwhxxRFY9TXOoXUrBsAiSUeoKgcWHnMztLgOlpEZ07hwW3iDI9eplNrbeRS1&#10;G9UYFycnHr1+3srNU9ZdGaJGMCHMqfEFRa87hBWf5QQvihpFp+pi6fcwQa+7hLrpzalIKmoEq/Kx&#10;8brrrgQWkjhv69l1Nbq7VUmVty8BZna3QEDbw1n8iBrd8ewMp4xedwyUwqlaAQ4yuxrrOq/mMN31&#10;Jcn6QSiQ111Xq6sjrcQpuuvLC64ewfFZo+tqN7LArXhouusblQc3VzlHk6LG14NDXguZI2j1znfZ&#10;+e4sH0ONYq2sZ6zXfAS73gmtvRk1S+iuOyP2s3hso5wget2rkKplld4WNbpjBeWNrnsVjuKs2Fq6&#10;62p19a21y0evu4c7gUTOOk/UOK8i8cp6zUfAKzGh1gEl3XVnZF8vgV53D3xFuHjJee+GWl3tfjjV&#10;Buiuu4eqAOMED4haVRolsc9x0SPmlRvQrcLpdNe9CsdIByVqre66V8FDV6KX4aJH0Cvfcj7LVncz&#10;fJUbAp3kNxYmfYmTdDfcQ712xuKZ7roaZfnxDt7oulfh3gfOHJ3JnOGysEBW/RLMHO6BYyFv4TfU&#10;CGClRqT1RRghrFzZZF3+g5XdGXFwQmqB191wD/7ouloVRrCiPzCzexXWp5uTuCVqxB5D0XtQ6V6F&#10;nYVV1Z/uulpVUXKh0t0DWzTrKiW662osVUjpNAKu0BtehTTQ1TjUFjWoVxgTy2fOWFbOK53jIY5e&#10;h1fBYXLU5vjMGc0KSeZkptHd8CqkUHOQZXXXvcrCxtVJmae7oUZuIHtlq7vuVepyeafKJt0NtSqu&#10;45T7QG+4h5UUD2vhN9UYGxks1uiGeyAZ1KlHjJVDDd/AxaVWd92rsKY1t5MjHLZKinGpktXdcA9Q&#10;085ROqMbalx4zTbb6m64B7pz4oXobqjVCsfJTkCvexU+CHd2MsZaZapRltsqRoaLHO6BZ+C9d1Ot&#10;6ms7GXEVvNyOcQoqTiCnqnF36cOJh0JvuAfS9pzyEapGKDkV+x2ojPBW4Lw5QQx0N7xK8OyGV8HT&#10;O1QI3Q21oLvuHji3c+Kv6K1rcc0Iha+9uexOhXWYEzdHb12L3G2K2nu9dedAvUdvxf7oWqRc8gSs&#10;Vd+j+wYC7J0iC4yta1XKJVkOFiq7R6HipomSrhX0NgJcqziJETm6fAwtbprngMralY8A17ox3oh3&#10;pLfhhe7E5jtUP3rdnbAR8RYNQ6t83u6hZAS44tCd8jDYOJwJfDglVh2UjLjYra6ucz47Q6vuSDJ3&#10;BiPAdWPZZiQzMrbhS6j8wZGDNbbuFbhA3EkvpLeuxTkr9+ZYvmQEuMIJOkXy6G34Epak3Ehkja17&#10;Bb+3rkWCJ0tEb2zdK/iY7FrMJGOzPNcIcF0p9G8d2wwtxsZ97BZKRoArR8/eSmhosV7jXNIbW/cl&#10;7Ae8Zd4Ii+VyblKKLD85AlzLu3ozOXwJpTF2jgUNBmYEuLLtd2ILWC2NdQkbcWreWr11r8DS0Mkx&#10;qbXZWIlCH5u9da9A5SGP7ZnRtL5XHnGxfm/Dl1DTBDRbM9m9Aid7nucaYbF8u1mXeM+tewX/uXUt&#10;IuXxCpafnAGuXO9mvQFDi/UkGxZrbDPAFV9ibeKGVtJb9yV8FT0/OaNpWScQUOKgZAS4+r0NX4JL&#10;Zmdr9da9QgV5WCu8ERbLuuRBdQ6rt+4VeN+cSwUIl+haBPPfq0ib4SdngKuNku6Bas1VGbpOb90r&#10;QPE4kSiMrWsRkXladz6i130JodrmG9C1WJdztYn33LpXoPiZt1YeVWD5mt4JM3Fmcga4HrsTX8zh&#10;1jhqIXiXAkRWb323wk3z3kphhMXyOEh0s1Ay4mLx5d63e2ixVSUKwjplHnGxINljOYcWvTG3luca&#10;Aa53vhzW3nRoMZM8N6+37hVsTM5oWnKsisUw3u4RF2u/3UOLN4CCmx4mu1eocBJvJrtWsFYekbGw&#10;2t4uf2hVRgU3R1kzOXyJPbauVXnc5DA5vY0o17rMzFopTC0ucSeHxuqt+xK/t6FFrAWRhVZvfV1i&#10;Y3JEx7IKwr96vfUVhv3FGeGxSW99XWL7khEfy/YN7s/64ox6rrafHFrkcRNE4s1kX2HYp2qjCizx&#10;sUQGeL11r4CF3vdthMhSRehZFNHwkyPalUNs59LTStjou0U265Bc1hvQvQLnHk7VInrrWng7szfi&#10;4LqVzKTFjInaDgmEg30/lcTj9O6KGXMiQUSNAnTeOTbMee+OqDhrSSlqO47BqRUDe9PdiUsJTK1l&#10;Y5tjLfJYxLTBUXjcCmabWiwMCepxPgOcNrbedu+ueWaka4ER6q05W2/OWnpvnLw4n7ipRW8ENnmo&#10;7O7EPaJkWddsxJ3UeYT1DnTHUFVInYUQ69XRG1i2yGE8Q9ODSbAOMaZWJS5UWTjj/Z5hruamCpg0&#10;G7m3hZWJ9dxGlKt7rMAlIb03qud4rD4PauhV6cD3LLtqcRzhvd0jxpUzDOfsCf/WTSSIsF4c57F1&#10;V1LHqt7Qhhb3u3lnGCC3W2muX0WLt7uy1J2xdVdCK1YgJ9+zbqO9z4c7aHru+nVq4VhI7vKeW3cK&#10;7n4RNqXZiItm2+G9bt2VuGe9HFqM3oiBs/bCnBs1PZyrxeZPLc7nzS/3iGwl8MZ7AYZWhTZ7OQR4&#10;fBmaE307tViB7STFOy/AiGulepEVp02SbLORwqU7KzXjbRtRrS7/xt63d7bxBlhrklEFtoIbnINe&#10;NvW9s9vJB98aWfcI8MHeZ3uEz1YKmkU9EJvbbWSZbLn/oUWYKLe7WSPr/uDcrHKzfNe6VsVKm89s&#10;ugM+h9YOYETOVo6odTDDer/NI4dVViWh2iY0Nb4zhxUiSi2fpvYMVbPGNtRwPadFvRF213sjm8XK&#10;AJxq1GC0LmBkSro/oOCUl5E31TZW/xZlylKijY2QDSpzO4utocaJUxVqM5zWiGK9sZl1KncxJd2R&#10;4OuIHbN6647EDnEnnqpNCVuNut/WGVv3JMRsrE7NCsbW1VaIB2+XOEJYiVA4vP39UOMav4dFKy4j&#10;gpWbUEzPNdRYV1gXVGFUdwo3Tmac6laiRmKplUuPWvclpF0QSuS8AUOtIvCt4zuCLBu4KCzDBVxW&#10;b12NytAkuTmYHNGrhOh4WRcswpuRj6+3jBhvwAheJdaAT7c1tu6CcMrAxBpbdwr3jY2E11tXq7ro&#10;bPicsXWncD/ozUPJUOO6HovoI5qnPQCCdEgAs2ZyqHFTgHdOMoJX6Y19i9VbX5fcuazEfG59XVJR&#10;G1ZKHJ6qT8m27Z6fHMGrVHKi7L4ztqHGGujwzoBG8CqEHTeGWL1NF8TZvPUGjOBVSkyaa66hBodf&#10;uVHGGzCCV+sMzuIClqHGztnLhuNkqj1uLu69H5afHGqkmZlvwAhetcsScFzXjCQqdzu9mexOgbvu&#10;iLC2UNLVCPYgucZ6bt0pUAmW6mlWb12timVY5DOFNtuUkPbNZcFWb12NRdDNO7oYpWB5ta2aunU0&#10;1YxcDg5hrec2glc5mGdD64xtqFGp0wtoZ93fjISdIhLb6q2rMVJz9TqCVzmp9eoR8M1tRlL3lJRg&#10;B5Mj5LWoEe+Id6jhIrzsTHx+M5LywV7+4lTDvZKoZ7jJEbtKGjwJ9NZj667ksUMjW511l3BSZPhm&#10;HcyMiFcu0HLusy/isU0jh3BUrfDw3/Uo82NlEvKejN6oDwShZdAAQ69OL6xP6awDSy42dZ+t3ron&#10;IV3YOweakass00y6dOhR8MU6u5uBq3dOodk9GxM59Fw6UeJWKcrg+f+hxxGo5Y9nsCs1x62bHuEA&#10;+vZm2yDqjPd6Rq3yzYZOtqaxO5+bF8LFdagd/A/Kt3sf7aG3b4vlREaka11kz0fcGll3Ppw/Ea3h&#10;zGP3BuwZTsq1WL0NPZKtrfd6RLpWTA9FbKzehvepsyNrbN0bsIvmchLLH49Y1429jdPZDFnlSIzt&#10;vTO0qceW1OpsrCqCzrqeMG2/++n3//4//u1vv/3rv/z0+5/+xD9+V//6+e+/fMr41w8//fLvP375&#10;+FK/+Muvf/vh7z9++fnXX37523/89sf/xiHR//3+43//+II6TaL12cx/poxZXXmJlFnzdOVbpIzv&#10;6cr3SBlf0pUfkTI+pSuvkTLvelfeImVe3a68R8q8iV35iJR5IbvyGSlXtETX5ucIYwqyDGUVBTF6&#10;z3BWEQpDPUNaVfAa6hnWKvJgqGdoq6CAoZ7hrWIDhnqGuKLth3qGueLhh3qGuqLjuzo/J6grqnyo&#10;Z6grxnyoZ6grMnuoZ6grenqoZ6grwnmoZ6grCnmoZ6grUnioZ6grmneoZ6gr3naoZ6grIrar83OC&#10;umJWh3qGumJYh3qGuqJMh3qGuiIzh3qGumInh3qGuqIbh3qGuuIPh3qGuiIEh3qGumL4hnqGumL6&#10;ujo/J6grDm6oZ6grLm6oZ6grlmyoZ6grtmyoZ6ir2i1DPUNdFWMZ6hnqiqAa6hnqinEa6hnqigsa&#10;6hnqitzp6vycoK5InqGeoa7ol6Geoa74lKGeoa4IkqGeoa4Yj6Geoa7Kdgz1DHVVh2OoZ6grbmKo&#10;Z6gr1mCoZ6grGqCr83OCuqIDhnqGujqoH+oZ6urkfahnqKsT+KGeoa7O1Id6hro67h7qGerq3Huo&#10;Z6irA+mhnqGuTqaHeoa6OjLu6vycoK4OgYd6hro61h3qGerqoHaoZ6irI9uhnqGuDlOHeoa6OlYd&#10;6hnqKrd/qGeoq4PPoZ6hrk4kh3qGujpj7Or8nKCu8uOHeoa6Sngf6hnqKoN9qGeoq5T0oZ6hrnLM&#10;h3qGukoaH+oZ6up6pKGeoa7Suod6hrq6wmioZ6irxOuuzs8J6uqaoaGeoa5So4d6hrrKdR7qGeoq&#10;eXmoZ6irbOShnqGu0ouHeoa6yhce6hnqKgF4qGeoq4zeoZ6h7pmi2/VLkODumXQ7G8iQ90yjnQ1k&#10;2Htmxs4GMvQ9k11nAxn+nvmrs4EMgc+U1NlAhsFnlulsIEPhM3F0NpDh8JkLOhsIkXghLGLGQlxg&#10;pXBGUL6QFgiyBsQNEiAfNiCOkADvsAFxhZUPmQ1BnGGlOGYNiDusrMWsAXGIlYiYNSAusXILowaU&#10;xKh0wawBRSK8RtaAfI4rqy9rQJEIt5E1oEiE3cgaUCTCb2QNKBJhOLIGFIlwHFkDikRYjqwBRSI8&#10;R9SAEhuVcpY1oEiE68gaUCTCdmQNKBLhO7IGFIkwHlkDikQ4j6wBRSKsR9aAIhHeI2tAkQjzkTWg&#10;SIT7iBpQsqPynLIGFInwH1kDikQYkKwBRSIcSNaAIhEWJGtAkQgPkjWgSIQJyRpQJMKFZA0oEmFD&#10;sgYUifAhUQNKgBA5FjagSIQTySxQJMKKZA0oEuFFsgYUiTAjWQOKRLiRrAFFIuxI1oAiEX4ka0CR&#10;CEOSNaBIhCOJGlBShBrdYQOKRHiSzAJFIkxJ1oAiEa4ka0CRCFuSNaBIhC/JGlAkwphkDSgS4Uyy&#10;BhSJsCZZA4pEeJOoASVKqNgVNqBIhDvJLFAkwp5kDSgS4U+yBhSJMChZA4pEOJSsAUUiLErWgCIR&#10;HiVrQJEIk5I1oEiES4kaUPKEW4TDBhSJ8CmZBYpEGJWsAUUinErWgCIRViVrQJEIr5I1oEiEWcka&#10;UCTCrWQNKBJhV7IGFInwK1EDSqhQHCRsQJEIx5JZoEiEZckaUCTCs2QNKBJhWrIGFIlwLVkDikTY&#10;lqwBRSJ8S9aAIhHGJWtAkQjnkjRAYZrJ0ZQga0CQSH2osAFBIvdFhw0IErnfOmxAkEj18bABQSK5&#10;UGEDgsQb1UOzpyBIpJZV2IAg8Ua1zswCQSJ59FkDyrFwxXzYgCIx5FgoIyvvQsixUD9SGwiRqMkh&#10;t5Bj4RIUtSBEoiaI3EKOhXpVakGIRE0SuYUcCzekqQUhEpVjodR/hsRLqkjIsVCZT4YQciy3S7pI&#10;yLHcLgkjIcdyu6SMhBwLVT90DkKfeEkbCTmW2yVxJORYbpfUkZBjofqqzEHIsXDbuTYQfp01geQW&#10;ciw3TSEpQfRh0SQSChaEDahPDDmWmyaSlCAbgvrEkGMhTVofY/h11nQSijhnQ1CO5RZyLJQMkiGE&#10;HMtNk0pKED0FTSvhEqmwAV0nhhzLTVNLSpANQX1iyLHcNL2kBJkFisSQY+EmAsVBiETlWG4hx3LT&#10;NJMSRHOgiSYU2Qkb0HViyLFw8Y1MYsixcIOjNhAiURNObiHHQhVPtSBEoiadUAItfAqKxJBjuSnH&#10;UoIISJp6cgs5lpsmn5Qgs0CRGHIsN01AKUFmgSIx5FgoDidACjkWarxqAyESNRGFOyrCOVAkhhwL&#10;RdtlCCHHQuVZbSD0iZqQcgs5Fu4kUgvCr7MmpdxCjuWmaSkliKCsiSm3kGOhOqXOQYhETU65hRzL&#10;TdNTShDNgXIst5BjuWmKSgkyC3TvHHIsN01TKUFmgX6dQ46FYlaCg5BjobSzNhDuWDRdhWqm4Rzo&#10;OjHkWG6aslKC6Ckox8Ltu2ED6hNDjoULCuUphBzLTVNXSpDNgSIx5FioGa1DCH2iJrBwWUU4BPWJ&#10;IcfCZS06hPDrrGksVMOLhsAFu9OCEiSP8V53zvX8hRJkDQgSuQc5bEC+zveQY6GgqA4hWydSXlEb&#10;yJB4rwvZ5iRmSLzXbWmzgcwn3usCtNlAhsR73YQ2GwiRqBwLF69mOKibx4YFIcfC7cPaQIhE5Vju&#10;YR7LXTmWEkQvk3IslP8PG1AkhhwLtxvoJIZIVI6FcurhEBSJYR4L5SJlCCHHcleOpQTRY1SO5R5y&#10;LHflWEqQWaA+MeRYuNxcJzFEonIs9zCPhSLAakGIROVY7iHHcleOpQTRU1CO5R5yLHflWEqQWaA+&#10;MeRYqBArTyHkWKgwqw2EPvFSqivkWKjoqhaEX+dLua6QY7krx1KC7DGqTww5Fm5fkjkIOZa7ciwl&#10;iIagHAu1wcMGFIkhx0IVc52DEInKsXAvQzgERWLIsdyVYylB9hR0nRhyLHflWEoQWaAcC3dXhg3o&#10;OjHkWLhGXXAQcix3LedVgmwOFIkhx3JXjqUEmQWKxJBj4WYRncQQicqx3EOO5a6lvUoQzYFyLPeQ&#10;Y+H+KpmDkGPhslFtIPSJWuLrHnIsd+VYSpBNoq4TQ47lrhxLCTILFIlhHstdOZYSZBbo1znkWO7K&#10;sZQgskA5lnuYx8I9DILEkGO5K8dSgmwI6hNDjuWuHEsJMgvUJ4Ycy105lhJkFujXOeRY7sqxlCCy&#10;QDkWLpoJG1CfGHIs3NogSAw5lrtyLCXI5kCRGHIsXKClQwiRqBwLt/aEQ1CfGHIsdy0KVoJsEtUn&#10;hhzLXTmWEkQWaGkwbjsMG1AkhhzLXTmWEmRDUCSGHAvXogoSwzyWu3IsJciGoEgMORauwNYhhEhU&#10;juUecixcJjwtKEEyBw/lWEqQNSBIfIQcywNKZZytlyCzQJDIbTJhA4JELmMKG5CvM7eQhg0IEh9h&#10;Hgt3oOkkZkjk4lptIPs6c2GxNBByLA/lWEoQ4UA5lkeYx8KtaTqEEInKsXBfaDgERWLIsTw0j6UE&#10;2SQqEsNaYQ/lWEqQWaBIDDmWh3IsJYgsUI7lEXIsD+VYSpBZoEgMORbuNhQohxzLQzmWEmRDUJ8Y&#10;ciwP5VhKkFmgPjHkWLg6XCcx9InKsXDBaDYE5Vi4cDpsQL/OIcfCnXMyByHHwl2D2kDoE5VjeYQc&#10;y0M5lhJEQFKO5RFyLFz3rXMQ+kTNY+E612wIyrFwa2rYgOyduWM0bECRGHIsD81jKUH0GJVjeYR5&#10;LA/lWEqQWaA+MeRYHsqxlCCzQJEYciwP5VhKEFmgHMsj5FgemsdSgswCRWLIsXDjubzOIcfy0DyW&#10;EmRD0HViyLE8NI+lBJkFuk4Ma4U9lGMpQWaBfp1DjuWhHEsJIguUY3mEHMtDOZYSZBYoEkOOhct5&#10;Bcohx8It8tpA6BOVY3mEHMtD81hKkE2i+sSQY3nolSoliCxQjuURciwP5VhKkFmgPjHkWB7KsZQg&#10;s0CRGHIsD+VYSpBZoF/nkGN5KMdSgswCRWLIsXD7tbyNIcfyUI6lBNEQNI/lEXIsD+VYSpBZoD4x&#10;5FgeeuFKCTIL1CeGeSwP5VhKkFmgX+eQY3kox1KCzAJFYsixPJRjKUFkgXIsj5BjeWgeSwkyCxSJ&#10;Icfy0EtYSpBZoEgMOZaHciwlyCxQJIYcy0M5lhJkFigSQ45lVY6lBIkFq3IsJcgakK/zGnIsq3Is&#10;JcgskK/zGnIsq+axlCCzQL7Oa8ixrJrHUoLMAvk6r2GtsFU5lhJEFijHsoYcy6ocSwkyCxSJIcey&#10;KsdSgswCRWLIsayax1KCzAJFYsixrJrHUoLMAkViyLGsWiusBJEFyrGsIceyKsdSgswCRWLIsaya&#10;x1KCzAJFYsixrMqxlCCzQJEYciyrciwlyCxQJIYcy6ocSwkiC5RjWUOOZVWOpQSZBYrEkGNZlWMp&#10;QWaBIjGsFbYqx1KCzAJFYsixrMqxlCCzQJEY5rGsyrGUILJAOZY15FhWzWMpQWaBIjHkWFblWEqQ&#10;WaBIDDmWVTmWEmQWKBJDjmVVjqUEmQWKxJBjWZVjKUFkgXIsa8ixrMqxlCCzQJEYciyrciwlyCxQ&#10;JIYcy6p5LCXILFAkhhzLqnksJcgsUCSGHMuqeSwliCxQjmUNOZZVOZYSZBYoEkOOZdU8lhJkFigS&#10;Q45lVY6lBJkFisSQY1mVYylBZoEiMeRYVuVYShBZoBzLGnIsq3IsJcgsUCSGHMuqHEsJMgsUiSHH&#10;sirHUoLMAkViyLGsyrGUILNAkRhyLKtyLCWILFCOZQ05llU5lhJkFigSQ45l1TyWEmQWKBJDjmXV&#10;PJYSZBYoEkOOZdVaYSXILFAkhhzLqrXCShBZoBzLGnIsq3IsJcgsUCSGHMuqeSwlyCxQJIYcy6p5&#10;LCXILFAkhhzLCqUyMihKkFmgSAw5llXzWEqQWLApx1KCrAGJT9xCjmWDUhmTWILMAmH7tpBj2bRW&#10;WAkyC4Tt20KOZdNaYSXILBAkbiHHsmkeSwkyC4Tt20KOZVOOpQSRBcqxbCHHsmkeSwkyCxSJIcey&#10;aR5LCTILFIkhx7JpHksJMgsUiSHHsmkeSwkyCxSJIceyKcdSgsgC5Vi2kGPZNI+lBJkFisSQY9k0&#10;j6UEmQWKxJBj2bRWWAkyCxSJIceyaa2wEmQWKBJDjmVTjqUEkQXKsWwhx7JBqcyvc8ixbMqxlCAb&#10;gqwTt5Bj2ZRjKUFmgawTt5Bj2ZRjKUFmgawTt5Bj2ZRjKUFkgXIsW8ixbMqxlCCzQJEYciybciwl&#10;yCxQJIYcy6YcSwkyCxSJIceyKcdSgswCRWLIsWzKsZQgskA5li3kWDblWEqQWaBIDDmWTTmWEmQW&#10;KBJDjmVTjqUEmQWKxJBj2ZRjKUFmgSIx5Fg25VhKEFmgHMsWciybciwlyCxQJIYcy6YcSwkyCxSJ&#10;IceyKcdSgswCRWLIsWzKsZQgs0CRGHIsm3IsJYgsUI5lCzmWTTmWEmQWKBJDjmVTjqUEmQWKxJBj&#10;2ZRjKUFmgSIx5Fg25VhKkFmgSAw5lk05lhJEFijHsoUcy6YcSwkyCxSJIceyKcdSgswCRWLIsWzK&#10;sZQgs0CRGHIsm3IsJcgsUCSGHMumHEsJIguUY9lCjmVTjqUEmQWKxJBj2ZRjKUFmgSIx5Fg25VhK&#10;kFmgSAw5lk05lhJkFigSQ45lU46lBIkFu3IsJcgaEI5lDzmWXTmWEmQWyHniHnIsu3IsJcgskPPE&#10;PeRYduVYSpBZIOeJe8ix7MqxlCCzQM4T95Bj2ZVjKUFkgXIse8ix7MqxlCCzQJEYciy7ciwlyCxQ&#10;JIYcy64cSwkyCxSJIceyK8dSgswCRWLIsezKsZQgskA5lj3kWHblWEqQWaBIDDmWXTmWEmQWKBJD&#10;jmVXjqUEmQWKxJBj2ZVjKUFmgSIx5Fh25VhKEFmgHMseciy7ciwlyCxQJIYcy661wkqQWaBIDDmW&#10;XWuFlSCzQJEYciy71gorQWaBIjHkWHblWEoQWaAcyx5yLDuUymD7SpBZoEgMOZZda4WVILNAkRhy&#10;LDuUisxBiETlWPaQY9mhVMSCEInKsewhx7Irx1KC6Ckox7KHHMsOpTLnIORYduVYSpANQfbOe8ix&#10;7MqxlCCzQJEYciy7ciwlyCxQJIYcy64cSwkiC5Rj2UOOZVeOpQSZBYrEkGPZlWMpQWaBIjHkWHbl&#10;WEqQWaBIDDmWXTmWEmQWKBJDjmVXjqUEkQXKsewhx7Irx1KCzAJFYsix7MqxlCCzQJEYciy7ciwl&#10;yCxQJIYcy64cSwkyCxSJIceyK8dSgsgC5Vj2kGPZlWMpQWaBIjHkWHblWEqQWaBIDDmWXTmWEmQW&#10;KBJDjmVXjqUEmQWKxJBj2ZVjKUFkgXIse8ix7MqxlCCzQJEYciy7ciwlyCxQJIYcy64cSwkyCxSJ&#10;IceyK8dSgswCRWLIsezKsZQgseBQjqUEWQPCsRwhx3Iox1KCzALZOx8hx3Iox1KCzALZOx8hx3Io&#10;x1KCzAI5xTlCjuVQjqUEmQVyinOEHMuhHEsJIguUYzlCjuVQjqUEmQWKxJBjOZRjKUFmgSIx5FgO&#10;5VhKkFmgSAw5lkM5lhJkFigSQ47lUI6lBJEFyrEcIcdyKMdSgswCRWLIsRzKsZQgs0CRGHIsh3Is&#10;JcgsUCSGHMuhHEsJMgsUiSHHcijHUoLIAuVYjpBjOZRjKUFmgSIx5FgO5VhKkFmgSAw5lkM5lhJk&#10;FigSQ47lUI6lBJkFisSQYzmUYylBZIFyLEfIsRzKsZQgs0CRGHIsh3IsJcgsUCSGHMuhHEsJMgsU&#10;iSHHcijHUoLMAkViyLEcyrGUILJAOZYj5FgO5VhKkFmgSAw5lgNKZbA8JcgsUCSGHMsBpSIWhEhU&#10;juUIOZYDSkUsCJGoHMsRciyHciwliJ6CcixHyLEcUCpzDkKO5VCOpQTZEBSJIcdyKMdSgswCRWLI&#10;sRzKsZQgs0CRGHIsh3IsJYgsUI7lCDmWQzmWEmQWKBJDjuVQjqUEmQWKxJBjOZRjKUFmgSIx5FgO&#10;5VhKkFmgSAw5lkM5lhJEFijHcoQcy6EcSwkyCxSJIcdyKMdSgswCRWLIsRzKsZQgs0CRGHIsh3Is&#10;JcgsUCSGHMuhHEsJIguUYzlCjuVQjqUEmQWKxJBjOZRjKUFmgSIx5FgO5VhKkFmgSAw5lkM5lhJk&#10;FigSQ47lUI6lBIkFp3IsJcgaEI7lDDmWUzmWEmQWyI7lDDmWUzmWEmQWyI7lDDmWUzmWEmQWyN75&#10;DDmWUzmWEmQWyN75DDmWUzmWEkQWKMdyhhzLqRxLCTILFIkhx3Iqx1KCzAJFYsixnMqxlCCzQJEY&#10;ciynciwlyCxQJIYcy6kcSwkiC5RjOUOO5VSOpQSZBYrEkGM5lWMpQWaBIjHkWE7lWEqQWaBIDDmW&#10;UzmWEmQWKBJDjuVUjqUEkQXKsZwhx3Iqx1KCzAJFYsixnMqxlCCzQJEYciynciwlyCxQJIYcy6kc&#10;SwkyCxSJIcdyKsdSgsgC5VjOkGM5lWMpQWaBIjHkWE7lWEqQWaBIDDmWUzmWEmQWKBJDjuVUjqUE&#10;mQWKxJBjOZVjKUFkgXIsZ8ixnMqxlCCzQJEYciynciwlyCxQJIYcy6kcSwkyCxSJIcdyKsdSgswC&#10;RWLIsZzKsZQgskA5ljPkWE7lWEqQWaBIDDmWE0plsDwlyCxQJIYcywmlIhaESFSO5Qw5lhNKRSwI&#10;kagcyxlyLKdyLCWInoJyLGfIsZxQKnMOQo7lVI6lBNkQFIkhx3Iqx1KCzAJFYsixnMqxlCCzQJEY&#10;ciynciwliCxQjuUMOZZTOZYSZBYoEkOO5VSOpQSZBYrEkGM5lWMpQWaBIjHkWE7lWEqQWaBIDDmW&#10;UzmWEkQWKMdyhhzLqRxLCTILFIkhx3Iqx1KCzAJFYsixnMqxlCCzQJEYciynciwlyCxQJIYcy6kc&#10;SwkSC5YPJVmekrAJoVloIkMjCgLHpyS0QpaLNJEhEgWB5FMSWiFLRprIUImCwPIpCa2QDQxNZMhE&#10;QaD5lIRWyCaGJlJ0KvGyfITMCwoXdIbcC01c0BmyLzRxQWfIv9DEBZ0hA0MTF3SGHAxNXNAZsjA0&#10;cUFnyMPQxAWdIRNDExd0hlzM8qFkzFOSvSNKx9BE6juVkKGJbKeNwgWdISdDExd0hqwMTVzQGfIy&#10;NHFBZ8jM0MQFnSE3QxMXdIbsDE1c0BnyM8uHEjRPSYZOpWhoIkWnkjQ0kaITVmbs32ki/bIrUUMT&#10;2VkQChd0hlwNTVzQGbI1NHFBZ8jX0MQFnSFjQxMXdIaczfKhpM1TkqFTaRuaSNGpxA1NpOiEqRF0&#10;htwNfV58Z8je0MQFnSF/QxMXdIYMDk1c0BlyODRxQWfI4tDEBZ0hj7N8KJHzlGToVCqHJlJ0KplD&#10;Eyk6tSwZTaS+Uwkdmkh9p5Ymo4l0V6SkDk1kZ+koXNAZ8jo0cUFnyOzQxAWdIbezfCi585Rk6FR6&#10;hyZSdCrBQxMpOjWNhiZSdCrJQxMpOjWVhiZSdCrRQxMpOpXqoYl0z65kD01kbA8KF3SGfM/yoYTP&#10;U5KhUykfmkjRqaQPTaToVNqHJlJ0wvPI4iBkfujz8mUPuR+auHzZQ/aHJi6+M+R/aOLiO0MGiCYu&#10;6Aw5oOVDSaCnJEOn0kA0kaIT3kdwETJB9HlZd4ZcEE1c0BmyQTRxQWfIB9HEBZ0hI0QTF3SGnBBN&#10;XNAZskI0cUFnyAstH0oMPSUZOpUaookUnXBBgs6QHaLPCzpDfogmLugMGSKauKAz5Iho4oLOkCWi&#10;iQs6Q56IJi7oDJkimrigM+WKOL8XXJQkQifHrpcmQnRyNnZpIvyyc4BxaSL8srPLvDQRrjvZClya&#10;CNedrNcuTYTrTj6qlybCdSee79JEuO4EnpcmQq5ouXBFJcnQeeGKlpQrWi5cUUlCKy7oTLmi5cIV&#10;lSS04oLOlCtaLlxRSUIrLuhMuaLlwhWVJLTigs6UK1ouXFFJMisuXNGSckXLhSsqSWjFBZ0pV7Rc&#10;uKKShFZc0JlyRcuFKypJaMUFnSlXtFy4opKEVlzQmXJFy4UrKklmxYUrWlKuaLlwRSUJrbigM+WK&#10;lgtXVJLQigs6U65ouXBFJQmtuKAz5YqWC1dUktCKCzpTrmi5cEUlyay4cEVLyhUtF66oJKEVF3Sm&#10;XNFy4YpKElpxQWfKFS0XrqgkoRUXdKZc0XLhikoSWnFBZ8oVLReuqCSZFReuaEm5ouXCFZUktOKC&#10;zpQrWi5cUUlCKy7oTLmi5cIVlSS04oLOlCtaLlxRSUIrLuhMuaLlwhWVJLPiwhUtKVe0XLiikoRW&#10;XNCZckXLhSsqSWjFBZ0pV7RcuKKShFZc0JlyRcuFKypJaMUFnSlXtFy4opJkVly4oiXlipYLV1SS&#10;0IoLOlOuaLlwRSUJrbigM+WKlgtXVJLQigs6U65ouXBFJQmtuKAz5YqWC1dUksyKC1e0TK7odz/9&#10;/ue///Jvf/vtX//lp9//9Y8///bDn3/88ucvP/z245ffvvzw1x+//PXLD3/48csfqtuffv+Xn377&#10;0+ff1j9/+D8/frltDy67Y6x/qn8vt5VD8vrT//nr//7jf/31qfTbD3//8cvyuJOZ/xWl/BFVgF9n&#10;jd//8s+/TI0bF39/PfK9bYTEfONUXn/3+u9fPnu4cb3S1/Pd+vvHt8j319/9/Odf//bH50C+9/mp&#10;uz5ut89ogNt6h+h7vYDf//Ln//WH//j5v/zx/w0bV2z8jF5F77F9LdDETH01aV229TM0il9TO/nZ&#10;7PdfEyr7+Zm+Ye/9+9nS6Osf9vygxt+n+0L3xv8+n9HnZHDb9mdAK79ei7r8+gg/f43G58KRX3MJ&#10;zLczV6PnofsPmia48asjoGnG9PQi38ZcOPhkZ/h1OGam+/PAoul+b3pbX6ew/2i2HwenCi8E3jcM&#10;f71MxphPHuQ33X/wnNf126Du9+3rIv6bYf8UXfPJ/if43B7b/RvObjzaF2vxHZ8vlH9Cb3vcX0UZ&#10;b+uNBf1L4/V3r/9++/t1+Yx0rb+/ffuiv/7un1tHZbW6PqY4O0DFxL7IjO/GzYF+7ZI6WjiMlxoY&#10;HAimrs/yye7eMP7zatbXlFLhYvlkXfnt/vi+On77LE/g/snhoEpB9PFmUC5g/fZaXX/LC/7dqJdu&#10;OdH33e774/OYi/ndzq+E+7fxUDjl83AU6K78b7yu+MHXnYJf36mX83zfb+U7PD6Dh9HFBT1h/+oY&#10;Omur7JyvDw9gz6cAVYVh3379Tx3FCySfYCJa+RXuRp/4vddK4vV3r/++/v5BxHn3Ga/xvf5ujvOb&#10;1vZK86cXPhDPr+P3ka337duMP5hxmVOe5Sc1Wja2OpNvnyW8Fz2/7C0PKE1znfPnYeJtLXjKlHPV&#10;0SeXya/xRK+PzRzla+yfo10WMs9fr8t2+36/yuvvXv99/f2NXl42Aq5vH9zX383eXlr47k/+/bZu&#10;j89z2G9zytnC6yo5fs2czpGxlXilUfBrvvKv5zj7mj+9euY29v9P2pkgOa7jWnRLz2nnUPvfWJ9L&#10;4EIEJdnS/9EVke0nSiRBzBNr5l9gunwaoNX2fx95Re+2MMRhgRzwb0b759N8/IPeDFkuRA7BUJ8G&#10;jlbRv7651TYM2Okx+0w1ZXt8iScQ/eDTPqODTz9ZTS0M6dY4JMrWWGuQLuxlMwU/7/lLIKxP+91t&#10;U/94XAuDgPthPB+AwVyB61VjYbs9G9PyhJ8P5JaF6PyWx/mvx3/BOAqyQMo6uMcd4tFTpBERYY5r&#10;hyjPJ8sI3ZzHsLshF2vjT0BeJ/IDVzimzeOZUYzSYw32+93t069fl7vqMQpF4/HP78o+nx7vYHo8&#10;8/e3M0Wmd7eZv/822XOwMLh+SQhRrbl1n8tQ9+nAg+qtK6cpMXCEM/5un82zcIdSer45LvTUzuOf&#10;/KcSyNySs4iAJ1SRVhSKNtscaHwRpuypJB+t3aNGfoMp9FGIAvMJZ/z0+PlTegSazpap8pk22aQv&#10;NcNUwsLo0uUJky3dnTZXkWawzYxSVaoRUmoLm1+YmR1nkSYz+93t0zMGHzzGwimI1eOL0P5CAJsf&#10;wY/DP7fNjCpW5szBY5LfSqIWSK7N/KWzrZmRHJ3VfQFt0CaYLFra+lh6R73ts7o485fsYH968OPZ&#10;RoNXokv7sVGoQII6ILU3FvYHt7kja2WKeuY98j5gAkXaXNSyaE4wf2xGz2yiu7Zn4l4onH4XZbTj&#10;Nv/hX53zntwfgKQOY+Y5nXf0X8lJ/qNLZp3Ur+z2xn5JPff9bZILq/pBVY8vmIPDMvYGJ0HP/HsY&#10;XqWJ1UFSIv6b6Rmog0Piz2iAzPjKvEweW9fcQdtc1Lulgr4cGlhk5XzyOP+N8aiWG+HLRrCjycOO&#10;QEpDK6c4YrSAjYslhVJlHMOKiKiUd/2P0aV9iw48YZ+o/8q1Yh8VvPaWFIyrTAkUiFB7a1pc7sWW&#10;pdhdJxo6V298Ar9O58p/AKM0IrC0q/zcBCD5EbRKNuUNOfQHeyrPA6U33XyD7bkZC6Y32NHI6dQw&#10;72A9t+wJq4L4adq/EKCVJr6Z9saQRLwXB5v1mV9YVfK4gM2gq8f5b47H3viy6+T17ylp/n78L7pM&#10;otVLLNDKir/b9+ZZsB7MOF6IpoX48UxiBMT5HD5Gc6vHML/KDfwsUl8UpNi+fsGCQqE0PhLDR5gn&#10;b3jRmnwxqF4cgNkl0Pwr+Pdd9l91EnCsVLd59xWN07eZMUwt63EmynU6s50XrCjd4JzjEJFxLn2u&#10;N7gjnTST375ev1+o5Xmyp7jzTZMJq+54aeTAfIsLct9YQqLnPau/x1tc+EbVsBdRs0SGTsEFg/w3&#10;awJYNuJoWB3b4xceoDQvsBSme9Q7Lpz7mn+fDzhYIpuQw2bNOVx+cSeYlUoGrjjv/ebJY1r8ZsXM&#10;FzS13YTiceen9gsftyYlt3Eh3La4jgAxJXgr3BwM7oWF0d3N4KH8ifEUfSLCWwYpt+HJ/xxPZ4ru&#10;E/VfMS1s9VmiAGf6o+luf3gUDGj8kivr/H/w5LfMficomp33D+2JZYYokATyWfb99V+xWzQj1Yfn&#10;q4i2/mE4qYF84GDkMMsrj7zdkqA62rZfOe3sEt05t//9sAUvaq8EoEmVB0Oq33XOSe9IXS4Xu90F&#10;OOht6WazuEGksczcSxy+NFRYaDg1dzrTIZDBk7IoRQGLUjO5h/fToiSa12+hj2vT4t5wsOtAl4Lm&#10;y/lVp1cEhEFkTv4tj9Kxz8LEn6QDeAshdDDGQw87Ag4aABGYPBNqlqJeq9YBtArqUkYafmLqYOL4&#10;XWb0hH2i/ivXiqPWJtom82vaBze7mvfsJCx3spdj8KYE/YXMzT/kxI6ka08L53dXSgSkhU89/eVd&#10;LwpXQeiDl1DhF9S2Gf1CLw9lsT4MyzOOvRjZgYxPD6U8gEzIaEowaYR9BGTp7z7bFw6jriL9QmLG&#10;T3Qu+YgnbeFUavSJ3ogdPIOZEoK7h13ZHHgvdnCrwOJzuwq7dfUXVltqG6QMd5zWzIXECrOE2EHo&#10;37BAuE1Z5ky+ugIDnRdY+ilH3xf1haS0/oC1F2bRJcSAt/iOsa8Xmks3bVBafCnC1wtG3C2QgVSe&#10;Vkb2MY/o5xXU94sYtQWCfydfLXwUolvL3D89O9c+0TlifAMs451CZOVHe48YP2gclkpPyA9vxnT0&#10;P5y2/RtPdJVHQ4wfRttp+JSktBa6rLlRVIAK79DTdp5i291ZJGotCoMBhm5lQP7w2FycuMtPLPkS&#10;YqDlvCyzsDfyUpb6MDhWHGO/qBkWcBOgFjr3hd2Cyma8T3lXmm+2HcEeyOjAlgayvqDEy9PiMLE0&#10;kMLRwQh7/DaQ0eQF0unkT9Fp2e2p9q50D3tXsSh/KyFyw0cL0KQeXsgizi+sW+REbtTD/NfDv38c&#10;I3m+2Od78xnfsHpyD070VBDVp+evnlPWF0WyCn6Pd/HDfVWZwdlWyDvAtZJ8jzfk3olDq9kOaOKL&#10;tgXYSTkP5NyJ4oumMn/2/OIteHR2iYbM45xT8iyQ7BJZfNE5UX68gI6ccA0XHnhOyv+6Ac9kg39V&#10;0UzDloCvT27BlYM9P9Ac4FX5LhKgkwa+BpSnFBEbV9tmxltW60aDBp+vEgcYw1V73rPi0I0oeYyC&#10;6IURHQmpt82Mx8cMDGRVgPz6zHg67FvbSLo+De5I2MVhoEguwUyuaURw+vHwxV6eGR/Zw6zzySzh&#10;Q9pmxqda0KZRcJeMjz/OauOPqHk3zvkPXd2rfnGmcVLbzLDT0kB2HB/se5ILEnt+gdtFvRcwDLcF&#10;Tux8Fyrp6hqRVj6d4CRyki1ltoVBGeaSODSmO3MbNvd1BId6gBaVrPHCHuz66QOWW97u104nI4hL&#10;PZMXhowMN+olen7gjSm5DWSlkIIjtSm48Y+DB3KcQYD98Vcl0bwwBbas0M97/kW41UFi2XSZQ44q&#10;rLpUPlT2zmiQEpvP8p6qSfKIlNw8ZzIygiK3PSsiVY+tTm6PcS9uC0M0Xhezskf/SkFmg4+mJREj&#10;+il/g1w+C4v7QUkuP61SO25QFZqQLxDFBYeq3Q+SeRUfHJxElteCBj/Y5SwmH3NYN7gn7LKs4tcf&#10;yl8/yB/8/hZlB85cmBrWd84sT9YNaCs8bb6Ne3pxZVFBwi2yuWeoOe8OqHNWDme9rUY1N6CN00LG&#10;woAXOYBL6AKPrLK5/Fh5ao2q8OwWB3zjfDjkJLJua9W7WA3ZAvNjDrIjIIGcLcUVPC/Nqs9l3SS5&#10;14ssXVtnKPoZMYH/eJz/1vjv78pbrsy8N+PRdbJiBd6OY8Yn4e/6r78PfpsfNvh5XN+N38Id4biA&#10;vOALCRDwK2v94EjlgbQNygJvYYtSaqwhHCEigWibVgdoTLDDJcd4pu9RCAbFs3wEOz/P44eDLXZ1&#10;QLpQiNeNsXSPK6CSl2AhNWMhgR8U3OxBoYiB/D6z3Pn5+/2v7OebnJDwwLOiMHsm+/t48i8Zzp5F&#10;/36x5RJLN7k/NqgPEp9n+imK4WAvgLg584FYImBRez6XeMbxxGpCDz82CommbrUKHue/NX5ao6xr&#10;81uPO6QdJCoOUwMNTtuP6xffV4mPo519u/Dzi5PmcHXYF/UXwmhQakgmUHDVIsAjGw0vuPKiuhOO&#10;e5kTbe6f3czeu2GkLApHcBGmHxIBYAz4kr1GnH5hrU387himXHJWMbWd8wlxTJaSQb5XGf8Qq7Uz&#10;7LRw5u92djgzg7cI6YGii+3pnDwc0DDkRpt/CBGnSZDkSPD6+mkKTWx1bA6bohDs3GLs2NkZzNwe&#10;o1FWdBRnefCUi3sGE0qrg0Ms+hEsuJJo8F5hovQ9c1aWOHir0Jqv75kLxCt9Z+85e4Dd0gMHghPJ&#10;18HMnBDLQLpcPuYwLBv7yS4YjMHmsrAvoVboZBNGruNfmLjJFBEYf+H2ncb32ZJOlFSWBd1fT2yH&#10;8PrVcXHvWMm1J2QfQNseY2/5NPErT/1lP9sW5MGgYiRUqI3pJjlODMwaAw1/Rhf1yEQRbL6N8+Ts&#10;NE89WhhKRUBItg0Rz9xAxBV+skyPoilKnBzI8Tn4b0AWdauYHsNhR4luHvbWRbVVlnD2uGTy3bO1&#10;4dSiviPBIWzZuag8ayxuHb8Pgy3jdYmI04f5fp7GhFy78bSsyNM7XM+b3dOiR3lbg1zI398uHDvd&#10;PW2WQBa/QY7x+6P5IpegwrNfeHMLvt6F/ya0sAF/jOYUFLyq0YvHne/mSXadHadKyg5/BYA72wxG&#10;HKlcuReZ1GZTnst/Y21PFu8sAjxJjxtLUylRJfchBDKm9mZtekNG/jiasZtPgP7Dmq7xI2khtAZv&#10;4ognYQNyh6zfUh5YY6c8/qnaHFjvktHIY1xbflsZCwZgn6v/8kEjnawjyY3aw+vE6p5yNQdmYo1G&#10;0MDckGoz0CotSsYqMe5IR/LePaeCGMkHeYuvLIxiHd/2R4DSs3jc8c4gEDMIvKEyGSYRtYAcimjK&#10;oc59O0ccYTd8C7z79+VIAIYt//rMRNMJ5hql0nDcYHqGo32X5wQIZ3g6r4kDQoYleE8JEA+hXUvE&#10;Z7aaQ8PXf+P8sHyQC7l+Iqu4VBcUPxVBzyfqbkpsPCgbE96W1neZJI/v1aoqVmVmVRpimINyawY8&#10;MWWi3WQ9JYJtZINp4g3M1faJ+hbRC7YjYsXVhc3D/DfXxxmbg1GAiZa7QqQpB36JdwwLpQM3/ETY&#10;v1zjDBEuaS9PWKDdU0xN/t3hpvoW8/RoE2qlEC1tKexCo3Ij6C9VS3WTCd8mOoS5AW5wM8M+Uf+V&#10;0w6dPF/FsO6xIaycKq0inILLWvvxEfanuDxu7FaeCzMoMKfX68qss8tV6TSByTUteqJzcb6QSo9j&#10;zDncLRhpvR3jEVWl7YfArekNO0VV9fNu4VWOUgCn6a6/hkSH0yIaTSc4YpWiNH+Y3VswqypsOVuV&#10;bPlsQcaTBK6O+HjXpXiFeEBt+8DJ8dVXSsShjrR+/d5w5Sb6rCkfLzHor/pvYuTZhj3sGMLA0KLr&#10;AIYcu5+y9l74JT+yvUc3D5Y6bVSdhDOWXPdLgUE/tm0VYO8yHIO7IgMqeqvob99f/xUgIjG4dNon&#10;BksQnumDcETpiFhuZKrM2CaHimHxpDvAjVRq5HbFI4aNtXwYy9NWlGyahuR4LX+sCxH/+xdIjobX&#10;99d/5W7RRMwZt1drt/Bj+2yeBJVC466nyDUT/Pb02rRkVNhwONgtAm3bzw7IqPIm+Ltniz/Mii2l&#10;kj89xxRmh8wNhCMur+yPiZNQpo8fx08xgsfTS7uVt8v9DTDeVQs/fRh24vuvEEQgTTt5wgSk7JgK&#10;YGDj6bVpR3ldvoo61/MZG1/a0+04lXwXagrhdG1aOR29YgLuPSBNpK0iFJuAMUqRnS3NOHgrHpQb&#10;Uk+h8ZLTD4yQBkbSxMGa/DBH0PsiUNpXjU7IA0FV1QFd2i02LBwuP8zpRTKu9yMdzvEYlbQ9Gt3i&#10;v/k1h9tMnGvTIuGNyVT8LgVd86L2Go3cTOZSRFe2spfOIPqvYBfPP1FB7PZgWm0nT/5gWlxM9kFt&#10;Vtel3b5IinJwBB/OYpGRFFYFfertsahZuI1cKIIBRCj78tnOiiHOoH8LZY6EnTz5UpV88uSeVI4M&#10;2tB09VnTaCx3Uzy/vlTIEugP6QS6ACIP898cfrY1Dzs6wg4t9L9GJ+8h3WisDOdLR4g/9R1uoJfY&#10;9XKAV/iazfHvIuxMYmU0+JDIO8fOSHQmxNJ9yaBrOaJpL0js+DLmIEr/HDFAC4BHzBwfxaHim0jf&#10;7EZTizqzF/tpntvCxKZI8g+e9EAhJmyXC98sTmNIIJLesHmrN/Z1Z+t4DCUDjtSRvSPy3epwlXl1&#10;pAXgNv+0Oiw/K5FCDrkNgz17VR0yuSepGMl7H/8o9OsmMomOuPuDlcF70eqaQcJjEgD9GOvshiTi&#10;Xe77C7TCCYPcWT6NZytFOnIKDasJBWwE1u23wZSqXei77L+85x81gBgIDQPm08vMuK7S/Ob8yG9t&#10;tE+OJG97zzPe9Ln6L88Myteq4fQ9+keyDKZXUhoIg8NuJgjZoVjlQYhcHkxkN0+4z9V/eWa84o4i&#10;K6ev29GoVKgZ/jTE1u0THM8v9P2cGbfOSTGNMS3nxD+IF9ZvCSkXjNyNx5lR40mbM857nP/W9wmM&#10;p5xF08wstEkQnEACbuK38D30ABWQoAmBHyO81iPCiLCugham1L6rSpDS8fAAJjwQx1HhYI5GajB4&#10;Z4YEXoY/anuMoC16QRLcUK05W6jFn1YKevcio2yTQzYWBkGMxPhJ9YbWODu/jcEWscZLAo13qaT3&#10;u8ozbzx+YQJwsObq4jHVBqZyNObwhF2cWcag3+VNDrVtqjE+ctPWx7CfBIliqeDZ5XMGveDeAU7U&#10;ZBXdzTOrB4o5Gzigmq/2mPRc7xnrivDM8cynrlSyakjASZgTglbZWKx9k2yHlPHCODA3x0fy29V/&#10;Pou3IAGquspw6RR+9sdko3nWPlf/lZRMdTHSxxAjVbJzZKLsjuiBiWhIHYnEm9Lu5ysg0a2Z509b&#10;am6b+rCwBpKbe27vHoDzw2GcnHGH7xsNA16EJEuYo4mhbVzCErzYLtsguITc6IdBaoyzghQpITzV&#10;sBuHtDvXEAxB3zjB7qb/J5ZgoTgfaWg4+EYa4VAQmvaPshBU2d4es5qSvVjNFX1cIHY0M+4iEvOS&#10;QSIel2AX7gfUpHyMQtGzdr4Iu8GB8zF+25A417gY0XwRmowdTONRWtQ2BTzTXEQl5dMd2iSzIFby&#10;7X+PnxMHxSJXlT1fgFTqrc/I4zrETMM/FAF7pXshQqGie3KhrI2qobYRkitSt0HdU2Z7YmOfq//y&#10;zDP9E4joniMUe1x/BgIeq+7d5jH4bAmFZVl00OfqvzwzOR/poZNrggD3gnIbW/uHNRNB0I250LCo&#10;ZCPz3pGrqunPPLJDljjRAgHMn8cAZ83MXGw78AJntCp6OIxrGIn6Jzk8MPIP98qyqUb/WI4hOLeZ&#10;z7hOh+8bvqUaVcNc0e+i4026GU99SrTLSu/TgzS0raGbx/nvNr7oVQWXoS0BHY/zX48HgOkAVjx+&#10;CyR63Lvd/MIeEvt+CL/BoeIkzneDTzJjREpUIAU/36jZDjkYelStEckT90LWseDvcIRENTgZIanH&#10;RI2tucLzcfEcWx5eQcIFfyjczlhGUp+xzOP8dxqfmjmsAkV8UNME944j9RZqs/Fxj+qcPWZTssAi&#10;sm1n8NcM9E0UfI0Snqg81rOwxnbKK4qeSZTij1Sbt5lJkCjqL6FxcWaAg9wNqUAMOGhg+zQqpJGK&#10;gm5liMy8Fu+5A70IDd42BnX49l+GNtRvPFI63MLxyENE5IyFUadLM5fOEEmpq9oyEieB33W+o+JS&#10;Jxdwhfx3vFt7ZsvVURV4IOvansHqqlhCTp01SDjcM+4/RYuGwxGzS3XfMzjxeknix+NdQB5+h2B0&#10;UgT5ESfQXmhBsrS83vR+qYiGx/lvnotQzXYpaSXoOglZj/Nfj1ddgveESlaxP4/zX48nuyKRGY8t&#10;mpjls8cdQg5l3LIV641UvA45nOocWkAOiylV0DpSWuzK+hmARTArFnYkpbyCXOl/FPgS1si3SPQ2&#10;r/I4//V4fFxJLLivuQbSHNjj/LfGyx2X3/8RRr+HNOEOhUpiPbhPS9b6u8eQQ0lyDGGrs91AQ5kl&#10;pBcfxcRcU1XRsJK34LshHnadwuEIcjTlpyFxNNcJ2/GITVmwRBl68hTuAxUFx9sg7VkuqvceMOUt&#10;8CBhis9F1URx0h7nvx4PMjpKgk2w3VPvcf5b47cCJlTLTdPyOP/1eBxR9iw94RZlpXjc0ZlhA6jZ&#10;f+6dwARYNUMONFPPjHFmdHqlHVZ/jJ5h/oZWpay/z9iONCYamimSKhn+4DN7/Mle8CIQWrGIDzIW&#10;rQaGkjuD0UDUbemIGLJ0Yme07uBfe0wdIHGBfIyb+iQ5yLDNM5Axk3oeKpJyXxMeHue/OR7t+j8H&#10;6Vttp8cdnplKTFL+R0ON5nIFFanFT3Chd6k7ynykiCQcXLkz9LgbYTNS3Kit9KcVbVxgiursZB9l&#10;V/W4NNhDMCKplMa+lMUmdPou+6+EFJpgpfzuu3mITVea7qgb7iCRzlkLIye5rMM+V//lmWHotWr1&#10;vGx+HgpPCEgbnGSkh9Az0yMVlvSvFBeKgRdn73P1XzkzDqJqFD/qw/umyDNW/4mgTTKRIsepZqa6&#10;Ds+9H+P+H2/vdDVjmudEt/d6YTrp1ZpobR0/17Aj8svD63H+6+9TtelsUvQhAhPvKYRGGNBm7gIn&#10;4eMDRdFEpDQXUinJJf/wfSSdw+2IjXSDTPs9PBlaRVaLJVi5soZnEoNdyXCIk8FtE0Cpk2nyBlvw&#10;RKNcIPfv76e0GcrP5UIJXutx/puQHvUZs0z0+Xvc0c5QgEnvs3ojKdxwjsVCw3kcCpQsTiWuUFHb&#10;5xDx52l3xzPDlXAFxbu7tJWv/6icL71LHVwbV5N6p1hNvA1eVR59n6v/CkjxLjN71Vg1/TRJS2Bm&#10;LwwU7HF1HqOu+W08FDconGgRn/a7RBo6CVMLS3aBN1VJM8YjAuu09PXjSo/YUfjhnmmLJc/PgBcd&#10;RXSoEwbzEPxKNFCZwQJtIt/VV4AEYXqdJy72ufqvhDbX4FUrGiWpdhmCxo0J7pkxc1eQwG8sgbb4&#10;+7U9S1WuPGPU/CVYRUVe1Z9R+EeNTQMJvgC1QxsQw4Osu9eD/vouTV25W0jE1XaAGQo2pDzOf7fx&#10;m50Lk9nZOH02vzUbz7KOO9UqdJyqoXTh3wWmZEK64ViE0rzGPlf/5ZnnCB92Zk/OIvCMYpVOOzAq&#10;t18YDLtQp2PBFNtBHr5LMCVXM88Rvyt2xAe7Ufnv5VqYveiG/fHOUHbKX3GQRjAHCRHsYVxuO1Om&#10;QNCXApGZnnwNTzkOFcUMqBDJzwyj+jR+L9/5jOyCXDrpqqWHve9ozqg+hzA93DNaGccQM5PnsuTp&#10;o2wSxgoSwD+l3KdGIbPfH13vTq260srh8DkzNlj4lbc96762dMvJ697bB6JrEzjNhSkv6Iz7n8cf&#10;cakp0jBg/o0kKRvj1KdJzzRXXz2+iVOEw2rSHIxdSSkfx7/xuCq4kUU21MAo5SLP9Hx1+HeMvTCR&#10;jxY/DghspNw/GwveOO3mEF84NPlyA2pktIA7sxRBDrs5Peoni1gfo58Fq+cxHXYGIl+jEZJK1C8p&#10;Z2YdTQMjcZO8oPq0FO+2MIUA7X9lYWdxteUEees77VbWO52Cx/mvT/xwjZ9hSklS7cxrK0oA1ZRY&#10;lRtXSk3bGbjrsliVs1GilJjSz+8drlHjlYaxHHrqjRVy7hzX8CJjRY4l8YbwKN4wPPzXcCGVADlY&#10;44OYJ7jsx8PwPZ4mm8YTj+t722bZ3gIPgWnDTfh3fRTcXDRZKpiIXOaceG5veKOQTRtnUJ+/JW+J&#10;eVHl89PEghY1RDkMzpkhaiJLP6DZd9l/ec9kiTlerDL/8MdsuENhlkPC1G+sii7pO1ycFgtThnZ5&#10;L/pc/ZdnxmPsWCjAktraoI2H3YKF/6ceyP0xMUkjNdmZ5Uvrc/m8PSdxEp8R0ih5wIRH/e16iyik&#10;6Ytg36J/YgH+y6wylEWWsqANvNfB68b1+1z9l2dWulTuEpVEt4Q2IGDjmB2iqC497qAreYvidBA2&#10;YqzX8QJPuDUgFIrMANvwAkPDB6/K+HXPGLDOxKI0J5uyXeTTU/4DIUAOqe8Zaz2tOtLWCDd3vMDa&#10;gphyzzC2kkodvv1XQhs3Q6VW4D1FmWkzQ/GEKOLTUBxq1PJ4SxwiUwLF9hDaC0aSEFzRNT6K+pVv&#10;eZz/GiOQQ873woz8LW7tcYc7m3NKaIySvU6205yPC/9s98KJo1csnGAFusvhzo5nxupxhpl6unVf&#10;GCi65dGQ2Sj3U0PwKQuHjndbEnyfq/8ypLBwLO8xINMu2vZMmqIZH2J6NYBIlyVclJxt1u76XP2X&#10;Zybn2oiCVJAnum2KXZqb0/Aik3q3hbFqZy1c1zQY6dtFpO+xtwWPjleKNUWkJlQD9O8V/DN7B4SL&#10;yU/dLZfv5NuwiFAsLlI56rOzB/F9gfodRiQTmWmi59ENpD9uAlHad+6277L/8unIKWbdAA6xMJDv&#10;SSCCnSqDboc3rRvV7lYuOKWuJUxxXOE365/GMC6RRtAZZbzNPMlLlFV8Azf2rO4XuecfzOvFnEeC&#10;2TlDaIeQ7EKFs5jBe33N5kamA5/ADmZUZgXbmWStOZbPBRP1YYsMRhhrnMYfnyZuqVdEXVS/gr+m&#10;Aw26zs4ieCb55ipM0EHM0jGNQ75ew2DUIXdxGMWCPQ6mq2Qq2RNn4dK4Dpf5lmtHAokKrQM6fZf9&#10;V0JqTvUigLeUqvDpLU9Pnf1DES3+on5jls0tT6jP1X955inHT+3hFhsK/4WbuKk1KtGAdhgoXJVB&#10;RPg1b1u7CG0cl+ap2JrqlDwTB24v+ngEsqnf/bpnlXz4MdrMibZ4vGcSXKwCU5arWEebeSqwOcgE&#10;pYoLzSsXdjMHTd2gKrUGLaGHv1Ue9rD29w8BDYHPC6MZd+V26yaFxw0e2Qpi5IRbPj17snDILnKB&#10;UioiSbFnRdFiYdfOefLvEZfh3c6K8FAQZh2fpmfQvm5h82rCs0YG3WWqol6zekXKmbvo2gRQqhyV&#10;Zamx2AxtGp7U3QEk5GcP2Wt7xnVSFW8kZkAl/dPQuOOFsDMm749hapmrJP9+3vh1cWbUuaQqVXmQ&#10;9LN8mlhDHCSPmXl5rBT2oCoeuy3JxZnpQpbaGaED/K0LOCnlqKI5wsbLYShL3zUmUOetPCe0Pt3V&#10;Jp1HogN49z0TVHKHA3qZ4PteHrMw73lu/tJ5xyLbCPmQYJFz0k6vvI0e57/JZwk327eG3HQwBch6&#10;XJ8t35IrPj2SBKzpItJ3hke/bmDbKptLLsw9mN70MjqeGQ9rWovEyqGkZWbFHnP7pDikg2KbGe7s&#10;KAsCZKsg7HN5794tst5kgWNiq8TwOP/1eJJjUGzGudN+RDMGb/A4/63xKKV50oxXV4X34wmZFAwq&#10;Jjid2fp93SydeAiZbe1VPK7v3quS4ywZ4EEyGU72avrESdBZrGEv5pQuFgkYAL0TG/V4ZvQd85l9&#10;4TUIRwTQZEW+5SImxSBc9Mcq7lwryjbauyrVbKy3PXYNe2GXqonTCyJ4ZDeqi1xKYU1TOziwOKHA&#10;ZQJ0Sdb7nEjZn46MbxmVF2duXEr1VX3PjQEqr7k/Rk2p6nuOJeT3xZnxYaUjnN0jTxZoQ3VGIRrm&#10;QK19ZmCUOgvHxjmPdV+cWbmvBidvP5ZN4WV2cSd+n2w6vp0z/lcwI/g6umlEFi7OTFTdtHuQVjtK&#10;PBO3qexZPT+trBTmFpbAtZkVFXaSAuYJpm4Dp27rtLAi5RMTvD8mdyw9/+g73KY1Hl+cGey0cCfr&#10;dGnbCkeqYkpYhssDCtqUiEN2A9rwIwpdzE077+i/kofhTZVRopMiuExrg2VT+NnslCC2mIy6Zpb6&#10;nvQ8KqrvQJuAk66PjpkPSlVwt9pMJl1hjdDiYSHvId5umft9l/1X7vkFtB33wpcvY2XmYfgZyHHI&#10;T8tv28kdXFcB5Vj3FsC9ds7N6kJlDrm3gXO22SDYhZ7nqi7dblkxy77L/st7hp4LXkib5ZzB1yqG&#10;InFt6VuCGYt9nWdFaDy5/sU9Y1I75EWVO9Dr0AYBjbzyZwST2kCClPRhENJBy9PbF2eevQJEgRaC&#10;laZjDMPbuVzPizsU0z3RAM+cigwuz4xkr2DAgfd6LmhU8c7CaPDtgaGBYTS9FYu/PvPk76RsYC0m&#10;xw3kygG89bp1uB1GiyGRlg19Xp959nriy1s0Xs69nIzD07rMDG9x3eCIfN6ZGTlnByUXD+xco5yA&#10;CVY3sCwI2GKFP8TNjs/ZmmDSE25hpRgNLgA1bflEHue/NX4KWHIuO433kGrnvAbSN7IGooijPdad&#10;OJ1TtcfK5z2B6Zu8CrKNnIdAJkt6t6C+82gyhVz2aAkuRTWGh/8aLhofefjiSp/Ha0XJ98eKVk/m&#10;m9g4t1ordjbODDrY/Hzbbg5PgWifC31QQRHsXUbO6QiKzi0cbE5mkHJ4QlMLXE7f8jj/NRx1r1hK&#10;JdRVCe2gXI873JkuiMfuCCxGIK9u7vYYz3/LspdGWVkcW6R8x5u9Aq90ynGg4wRX0CwrfTeejJVd&#10;lG0Z3yBX8XtW5XGHkFDqt0NQ6AdfS6ihfZTCgDcZKeOMHfHpc3kFCQnw0VUK4JWctAsk3uAyCgxS&#10;OXGZgFPlh2+4vMz2jSVR2I96+qFug2otItZFLXCsFaN230cPTQzEASwq7Ri4G0/oMylfGRcR75rO&#10;aTd+i9gQzNg0AY/rsDa2YX3VqgjRPrr2IR+yHx/QLkr5n3WXN7R7MvO2Xnxmq706gxcNfI0MzOKS&#10;IrYzS9l7926p9ePG+6BnTAU8vx/OAAo210By7iLeJztDVptriKOtYbn5MUKrs0uEv/uLC+szRXjH&#10;NY5nRkF2YhidWpIXbPJQ8cJc2JNqqHVhZzTT53pDdRiybuAMr6QW3ZbWRnX9W6Z0ojFWQUhuJ1lA&#10;51LrJnX8/WO6WqTM296+BjF8cdu7MOlF1WwzUyv26OTRHhdAr848bYpspsVV3haGVtab+OEymNZd&#10;dHt1ZnJRknMR/EisnqC9fVo1r0sOHje56X7AlIlg943Y7owfhMGIWS/nTDaAlZcoo+togAxKi0Pp&#10;LZVZ13Gq/zKGYTGYMg6UXJKC7IQiycDJYRtIhMy5Z4wTvA3JN/pc/VfNjOmfmyJTY605wRW3PYaT&#10;LT58oODoAfESdHdTVJ+r//LMuAjsnDjI7aCCD/4SB7kle217JkGskpfY8528BRXtOm3kIFWGWCwl&#10;2jEztwZSgNjRAG+GPR8kBpPLdB3aHHLl7BK0+bdk7M/5peRPZZFe7RmrxTXexOuUAnRj5v5uVh5O&#10;n4brJwrha5BxNOM2Yga0TJBU1tM1ekakKZ1uUCSRPVhJ/zQOhjpIdY5crCD8iUYDjkJ3n4ZM7DjV&#10;fyWGzfm4W87Ttme8YyYbTRyh7Onxph/TQkSi6WjmRYaDW1VzwmmnHQ2kPM5/TQXreGOTxx3uDJeM&#10;Q2vq0g35NJiq1MYw3RKfameNtO7yC4J+TleUg2Jp/EdypJtwUiFEKuqyMHLB7LvjYrLsZn8Njzgf&#10;NPfAIzxaxKn6nicmqMraVVQSDi9dSYbL8WkeQ5tcV3t0XqTWrRYkKUF2ch1JJBmrFhtSFX3Cfa7+&#10;y9ghI9nSrCz47SD5mEUORWP4JztI5sdAO0ByEdrTzNrfkttFLsw2M9BZMjip2nNoAwmO3n4H2hjA&#10;FrNIFJp+LJuaHkPAS4bVLP9Jx6b1lt6+uudNdyBZOPNOJ2hP6iOq6pJ0NmsPTbvsJ3uun1IyTJh8&#10;IDgaVeaosPJNOzVPCOxgvFPRGK+Kk9ipR/nvNjrJh9FbzptHvVkXBTZpRuGYUH+OmGdbV99hzicV&#10;KEQGXJYzm08RY9n5S3jiltoUss+coES8PrtzXTpBQlkqzZWowVGTPcF8fvAluGaAF49iMIB6KHUv&#10;3qREf7uiq+/MsModkgibSQISjxUx8ij/9WgSucLlSHU4aa3vT4vV/EQyHqP3p7V+e1o96XIrJvRd&#10;eD0odsGWUO9XcLwF5HQ+pPbe0HPbsesewY4T4HDwd1SCLIKq85lxEDejd9h3tkBFGwx78pdQP1rE&#10;W/ogzzxvaWP0pkP7m+f0QfqU3B/COtWxVc3IB/rAFQnXHG9Rt93VHjKZidzlQ91l2ABFki4MNd4k&#10;Y2w8vEYfyjjNz0JZ2LRApEAMJSIhBvEoG7nPSUA1TWB4x1mPUcPKHIDQUOCwVvkJ/qjSqYEyWs0V&#10;3p7WhIPzeryCjhdeDxCP3aujy7JBaSPBAECD5SYDQklKWvkAcc8dsxHhI4oe76DKE73r+3mDT3DO&#10;NAbJts+ErTdygOwkwvkxExUdOz/ksi72nooQmVTKOl/WddQNTrZIkCaajjISJ7xRL5dkncrNDceh&#10;kYpkH/WGG5DDMcu2YrZ+Pv1Xwk9denJO7KS1LwDomEcpP13HVQyUPOc3vPxoThXWZkyRm7d0Xd20&#10;T7Ke0avHVhBZS4804sxuziKDpThwn6X/SqxU+nrsk7h22rEGHwUibn9AprmCOfOCcH/CCAXbcU3c&#10;DT6AKwmrVm/SZpKvtM8S2U5SJ4RNnLo/HMGv8SbMLmjoGu8hXpnePQUeliPDywAf02fVdwEFpU2K&#10;rmmrQcZ3vHttVhmU/jAqHac7Q1AWRUBQEnAJq+P1rVb30H8mSu+m7eQFASi+HjuRGudT8bBDHFDc&#10;yevQMfftc0+HrTlSapR+3fYw3MtjQgKZQlGe7lZ5NC1GrVvzMcHS85NYv32eWHKc9Twp0thONvI6&#10;RaeX5xyu9FgtYYOuhal6JUgBlYd63yafAKZDJryXHScv7XP6LIJFvHWC37QVWmnQ8qY93ICA3Zvx&#10;9t2cPtogaLJs7MXGhZXlfrzjUf7r0ZXAQ6ro5mTwqMNz0226gWLSPboahZWHXygBLEW/7QcyS+Qk&#10;Iz4V5N1+juZ8zEg4Knvm75JM7c41uh82tafiYooy5ILVxOnEDvWWky8SUM5mRYrP656DwDEP898c&#10;ToME6lyC7mTGuUrfw/zXwxH3iWpkv2day+kpkVdd9iz8SVGat4tB0mEdajEEBkka/DAaOoxT2Tjj&#10;tJTD46BQN2mXpk5qMDKhtG64T0lF+qgaf7aHG3uvh9dQQEkIcYwka2YmZJ0xaav2kWBOEFVvk6L5&#10;p6iCg1Gldp1hgDDbq3VSNW17SlVjY1PkqCl1O5ECM/TOtHhqLDgQy51pgOTuhkl2OQy7w38WOmqi&#10;dZ0lP9qr2JeNV4m/O5FLheqLnGhPdXF6ol1HoP4ryWESdUciZqJuRsL6Z4SaOcM9AcRUJfeOpp1E&#10;6X63mOmp9eoG+U3Q9v0tZD9xoibSPay/bE40QX2vJZCbi/EWOLbXMOTwMxrdVF1It07z9Ugnmohx&#10;r05NKtxNLQ1UzpSSA+WPVi8ZsYEfyzE5owFCIWntrjY6OWb2Si5u3xSnB+qxWjQEfd/Vut8q83Jd&#10;xaGR1qHeCfM+1dohH557io7wiCCx1ChhivpfdA2YQro35o5MrHiT0qg73JP4vGrKNCd7WnOfAEJq&#10;3Qq9L0mlJ1Zo39kbKxYFMpt4Yp4qKAAQkTObV8Q0F1RGzbUjUG28R/mvR4+Qn/ZFlrziAvF1j/Lf&#10;w9H7etjTHDrsDhTcAT9omxT+D7t44ThLn4ccyCgw79bFaPp859fxVb1XcSgyURqP9oyHUq7Ht9/+&#10;hlrD/0BoIC9cnbSKDiHC3ShE+e1vXSvUv91PPaBKwh9z5DtrZSMJuVwbPB6q2QYhIz5oqY1zy9cL&#10;kY2sWp+Yrc/Sf+Wc+AVTb8NSX3o/UrDiukNmWFJYIRtaw8SCoOmoArmk90z3WOoa2K5u4+Mm6zk+&#10;q3K0pvbgi3G9IZaFmiJd3ScKPt+Nz6JC9qRXckWRwuMhbcCWcgOFWzJ8QkImpdWHc/bTJz1cWcyD&#10;mvDoVizdo/w3zoDiL6dYYCIqX/QzrtBfEVmfS6YFYQcT7qWcXkHtrl6o020aDwCQ5OLD/RzhCmls&#10;lL4EDCl17aqUEi6S96n7VbgbjZ+YiKpvFzxIZMmLtS7hCr0x3UJwXLvQ9oljyKbhAfIyDYc15lRb&#10;0uN99pMgb/AOjX/gNue8HIWdq4jH2lQpXPxz4+VH8GdDyBC/RXWKTs4g5n5e97ql2k83LrSHD7W/&#10;G5wO5l65iH2WBRZo91kqjb2QDOec36kYIXdEun716fM3+0zJe5ClhgJOz84HEBQ0XIslq8d7C05z&#10;b6F9rnQhupMZpDSk1Phh0LRZbWDCQk5fE6FO+R9nGEJy6cAhzSZvht/hsPebO1TjhjwxYhLBzM5h&#10;uN0fy9Ku9Ukhmcb3BmKYIiLnJauxb/p/8LWgLbeHE/+WQBlvftgPPJ8w7TgUzHckuT54uh9YueXZ&#10;yDtz5NgwOsIJzpIrGmIGqoJ7lJwkRnYbDyWshqvdBEChtrMGX7ozexDAp/2I78f5QPgg1fv96KrV&#10;nF6Xta/78b6Sq4No3glcKhD4HFbwAW+Nnv7l0fE3D2FFIDMtJRAXydGOF8PKLHcvu5Wek7yRywVL&#10;PvVZ+q/c1SQDVDLT8W27d1k3InQeNMuAc3w7nJN8D2hxcC/QOORjHTthv9zKngCQkb4sZVDUFZyg&#10;5aiaDYzZLtAsKomnhysgkjtFHO0HQSaH/JiBpI9+boggmlrlQ1xjDcDot27jOvje8X4O50T/SbOP&#10;oHBWdBuGSi41gPeMmNbX5nsqxPIO+yz9V3I/NY9JSOLt7ZcS0L+JUpfY52h2MCMvGdF2f6rMtGin&#10;z2LayNkon7Q0oefjjjrPpTGZAfJoj7UQGVFaUxzie3GsVrhI5HhNCRntqBTiVKsNnTJUKmVtEia6&#10;6ohc+3xKLORYO+n7jX2Cnqw2X0XxXhyDCDDVF49p0cNYQZtWBxikhGii23/utE/Uf9W0VDr6wziE&#10;lw+DqakbcmcDaNqm/cN55ogLoeAbeZa4BhS6TyCPdKJ5P/jj8UjGUyHNMu3Jufb9vUEMQvQu9CTB&#10;jWVcwgsYqjud11smNdyrMNwAI8fTmw5z8wNIHA85nTuXWahrqX3JmDD9cDB9qmElgfrul3jA0VXZ&#10;ODCGBYVKtBOcHWaJE6iIbizBlkOMbDtVQW9QVW1mengI2T7Lm5MhKAJbGovmkMuI+UCxaueS5XV4&#10;3oLOa0loyHD++CTq19BttoecjTOhlBNwnW4AKX7H8VnOvvNzOVrJNIuHRrCakw4GLiijjW2wl2vn&#10;oiZB6dkgygr3nmlG/cOToXMuC19CvLjMiXypcoks53KQ0oC7Ge9MHjew7cxQcji5Eq2xF/Sk1sxt&#10;BYnOnxjYfQWJf4TqlFom1N3jnxA980TRGjqbpFgefTheHL2ig7D7JF2+KLk5PVe4LFRREe94lP/G&#10;0rhUw8lXBBk2T4VH9ZnyHRbplFpdGdWIWEX/7tal62EafHEW8d/Gdgg8n/kojuZU9zt/Fo7TWQMX&#10;vFcnhZKLRk/u+KL3QsxZ0u8SeqqRe6qme8motnAOycA/0Ikn3JWXK8lFt3nc0EWIVdkUEgvu7gnd&#10;kuiw1k5m4lpG6Yp9wpKRNke4cgRbVdE7URmGEnXrBh9NFZxxTj2bGm1M+6TxBFGhMacI58R3cTQn&#10;HSQJYeebwor2WTVEC05P2Hrpj0JjB5eNE2XfsqT6LP1X4K2apyajh3yJCLU5IWg334HMwywzEJSe&#10;47YqsL/Avks4RAKt2w9z77xU2wl8qi7w3X3wv45DxJrRzQJCGJg3YEvcUZfHiduoK2WPN4BeTuiD&#10;aBRLnheE5ZgQArQIXD3c7dO8IaCKg9O35sKr8pIA3vEo//VoTO04Wlyd+45QR+fGsbldiZpP9yw0&#10;0LWcTWSfd36Dl1QJ/wMSiJoIXH3YD/Fdin/iHRKtwoF9uh+ifE4u3uyVafTRfqghdbaZXGBRGW1U&#10;o7jWKYcjMtT8SWS/QKCBE/j2y0/TZ+m/EvfV/DAUUDl9e249IgbHSnxWF/UthIG5EjCk6i5vp9jB&#10;8HBOJXLkZ9H6epEC8WzXk8Z9ajMeAgGl0uncMOVA00M8PJwTnR6lPt6UvG6fRfNO5CPlhxzz9hAs&#10;S/WSJlfJkS7tEz2aeoOYE2TsJZE03rO7h049WJDznGBu2V5/vHlMb0f7RNGyp3ozkIxDyAY3WqQl&#10;HS7tNieqXHpw0BXTPrq0TwKgqjQVbGH7uNHnz8qVbrNLSdwN8Go3mqdCVkQWmV2bU8cU56k+152X&#10;ofnZ/KajFoXDbUGs0G/ihChPb4dm/xW0Ihno1SJ+er9t0tMcl0aCoRLOc2ICqoXzgJBShwYQdvvs&#10;HJGKRFWUjHdka7yPBarzX2aro67tfa/928SBQMhgGLQKqq7DHvXGcJF7IZ0/uOxxmYck+GC4MJQc&#10;tbEZkpNC9zRWEpNChYuzJIegaxI8VGBgvDliWzlfP5/+K06L0hk+G0BX06GGeFgjtETOh3QTXh8i&#10;VmNBeD5uSFg+i7QOuGLMdy2NBcn/FVtBaW9kQhmv2qXEQ3TnIX53GHK4T2BmTyl3TS5bUQTSCwLx&#10;mlTXxcLuhALPvWMsIavV6UPIqUbmrTM09KikytOHh/jTd/YG/1A6HeMYPtpr+IduyI1isSS0p8YQ&#10;SH9jO4ELKlDo50JChNOKCKncqNWj9uj1MFobuoXzCDLn6+0PDQsWrWSsFpZ54j3sEEucZx9WbApz&#10;tzlpl5GynhrRLo4AAkeadGZquYZ/WOO+77ewqOYEM83hIeOeNExR9eFZ9p29wQWOFHU0ThXtdZwq&#10;a/7AiygCquOWl39m1KjWZCmEX2aPC1h76mM+sB6F87pUVnpgBf6pZWrCQdmsdgLuGRXgY8CYExXw&#10;hrSSka8ez1qteFGfk6A+1t14WChWh6bG7smLaA1+p57rP/xTmfVJy/h+2YU8LGKmWhC2W+/mAQ/h&#10;zcD58itew7/hJ4k3MZY6bUO6ipxrSmzfRSir82w+u+WsVEfwFJ4sG+E1YxDaRSXRQ0f9qNV63yl8&#10;pbVc2iVtIN3MEoUK7WOec7b/5XNoR/2r5pVx0jf1ullFBWm7b2U4BwLqB7qkml4GaB/j2rvk0gtl&#10;H7jhSIOTE0cHdqC/4vpIBqZqyK6nUwLnCKQ6UZ7oWH0FwTUp+ZCzasxJD8EuAGZXBsjV9Vf68SlT&#10;RG+SpcLiLu+TglYFPMebxCE7DtEtxUVSB34O6DZjEeQIohNdnxPvjz0Hez/H4BexICpGu3ZCazAV&#10;7I7Vwktu3BVNsoLaR4838dZ2oUMYTxcm6uHe4KUdkPNo0VvOOgNYY42TVCAQcTk+CK/50FsM/5sd&#10;rE/Kg3cVecu3lcAWWEIi0b6/1RFmcekIOQRjPVSLLCof6pg8nVosPVwWjyjGuFmwCPrGKavhQrF9&#10;3mycAg4sDVFzouLuOirBV/IhbO2GdY0yIUE6PgtOdlmD/48YaD7ks31BxJ8x3sab1PTdoFoUeEXo&#10;x5tYR72uhdtlHdiB0taeQKQDGQgEIG/oV/BA7L6YE5HaOcVU9vtLWKm7NXAFKH1Gq8WFSXn4IdV2&#10;jFN+QurRv0Cmuvh4lP9a96u6wa1cGtniUUf4iQZmjz2fF8Qmpx+czeWEB8XzJM8kn1ate0DikiRT&#10;+lzyTCyHtDpK9SC1wIEfwlSL0QY0kmAoMD3L+vB+Eypo2WmuEipKCpygsoxGNYRp6JSUuxl2zTT6&#10;EIaI+zSFZKV3BzGasWsnge73ohDND4HKDZtvehPu0L3HFAk4ZR/tZwnD4Oz0peC6pT7CXNfObarX&#10;JBugSywcQK5NQDtSadSMSKQGpfFF+CFDItfm3Gop/uHRDwgVrmy1G3gNsqHv9rCqQVSrGIh0aU51&#10;BA22QuK24jzTTlArUi8+qMDAoZZWJGhG+GzwuUtT4hVzABsf0uLvJxZpdxVKO+rUvCCyEqxPyt0d&#10;ZUfX5uQEY5uYH2tdEYHkZFbUH+GZaywbp0qeJpoaCQzXzSDF54LX66sqqZhgO20F+C1FrWoOmG/q&#10;XvBAvt0+OzFDjclnCFPbr8Q7HuW/wSigBchIlA+esTbvyqOOSF9ZN2GawchwtLT9THWkeA1VsDtt&#10;FocgLDNm07UdDsb2WTx3rFAOwYxXqn/6h5JDkbnPl9jqh8IDrSdjhHhKhFMsdoJVX1eupwhF2Zcc&#10;2bzBqez5oORQlBtbIVqaTQx3p3k05yiHyzdVbdAgDk7hcRlQ1V3H3V7BKSvaEchBIIpFcod9lg5x&#10;uWozxwte+ena5sF3A4iM/i13mr/ZZ0rxtJVtwgSymVnxMDh7Rhchs8x0P3pIeA17NE6sz9J/ec7t&#10;s8R3u7seR4X9UtDDmnqh5naBVG8E8OGc7+X6phHgrQ8mVvvE2E1j+42iYRjnDnXFUTZOInuFvjkd&#10;m5fRqiiLc7uuOCHFCJEKm7jSg5b3DfdhZQkm+TnCl1v7UTpYwBD/Q3Yvv4T79NTFvRFzonF0ZW1o&#10;prEJhQIXzXQYiuNN7sXJ7jHX5iRnI5N/iL2t9wgoZzDojcjoEmKV7yPlFuas+ORV/CSO7lt9cZev&#10;/bdHpnBsheLfxbohOT5NY4JJGci/tk9yHVPv/AG2na+wM7fVxWtLnvZ82Phn+d9YEOFTim0u7xPo&#10;OR17b//N1UlKVW9pJGSOVeEXOvQN2L7kNQkc2sLsRk28fl+ZncLSlP7DkdVDdJ+kw2GOX+c3lBo4&#10;82dY+W0r+JzdFUzXz3XtGRMe43HAVsngofpcOk9sE+dHqS61gw93iw3So3wPKiqDPgfVXN/nnEaC&#10;mdh5AtTjpDXaOqz+HlzkDoirf9Z1WtEda+lgAOEX7xQeWPp2D/Cx38WvpfSjhO1ddxmy3qqFIq0N&#10;TSAV5GzMyXmGImEcogcl1n4+ZLXXYUuSutMXCeotWcGAGgsjPrv3U6JfJE+46/7EbEiNAd+0QokT&#10;OfCoouU7fywRLvYeC7rn5pXjzQli4qCNVtAonYWz9zuTYAMpjTmZO9J3LpHKvz8CHvkiXp82I7zl&#10;aV58kIgpD21sUy7766eJfo9hGnMOCTlDFs2RNhSWc4omTGBXKqI2J8Gr0MSdOeEJZvEw7eWzIFhi&#10;pmIly0NO5f8WmkVdNcLvIzvcSuTEPJCkH7XKW5yqAc8ua6TrVv1X6j7cGeXqDHg4aDiDT7fhZZkb&#10;DTt7ay5sM6y+jNtiBFlr6rMsuhPS0B0oMPtRo5gNtPOoN8E7Rlvkmt99CNyh3CtzeajwkU1sxsJW&#10;VFIXFMf5tT3DOBSj0WtKccoV9l31XwlJ5J1Db8SHGpuDKDDTY0LCcsuE/1hMTMi5enN9iv7LaiuB&#10;wHTAstDGb0geQDjmDtluX42aUDzSPiaye2dKQrcpQIiLM8GMLdR/ycQakINklodoIUmJ5EzdsT/A&#10;QKfI1pt1kjBTF8yOFNm+IIKzm7g7SUM8Bi3meQb7aA/Q1UaaqnHUAVsEN4CcgaBUkPSxCH3GUV9i&#10;rHNeAQZBd9yIvqUxC7ajFKrPiUsgPZ2o2KFJXJzz4M2CLXZifZZMkY61hIGdNMUtw/Hw/pzgUMfb&#10;6bOVrzEtaEuuAMHGmxfnnHI2kFodNedsj12EvyUd6AqV4Fgda/ovkyeheB/Zbp9YCFVIJ528nSdo&#10;gy4bh30PtlSgqDXeQBNjQoEPxxySNB5iaC5zgmFW2MGwG3xPdZ/GPlhNP0/SGIrsUSo7rcwMA9Z3&#10;4zz5klPY9ySIBaEyscGHlPbZYYt3L1l/UfY1HCL8x1zxWdCkkwMOR0IR4+GeMZLZ4MrVh+Lbhzhk&#10;GWhpgv00K7/5jkcdYhyOGhsGNU+dPrIQ3TZW6EVMD2mklOLCD69BhZ1RDnH2WbLUqpggN15z4vP2&#10;tbu12t2c3m9Chago9YAxGxWFA4V5x6P816OJHKXzpLBkGn0IQ9aEGTlmGBnODXmYXklJg7yU9dIf&#10;gmo2lk17u/0czom/V81Cx2d3nEKFhunu36cYEfNynvK53rdAheJ0tW3VbATAPxS16/54a1GMroQi&#10;f/N4P19AMcCk1ITWu0VqpKqTxvRwviUXEBU3fWHn+zmek+NI/rVXj9EfbPfuc86gM/UMGQua/P59&#10;lv7LNLrRNW7QxTNKuQGuhPHZfcoenqjqZwIQ7nA+6C0hhIxYNRO0hPQMHD0snklRaqhn1/CT9EzX&#10;whIdfyxMnPBK8pUysYrGaepFFvwAQlUgXpxzk4FKDevcluvDKUQYn90bhORrq8WwzlP6tHlEP8H+&#10;K8+T2CsmQ7wJHfZ94iBypE+5YX1BhIFt19Dj8MT+Ms14NrRThzXQyL1Oj/Jfj2bLrq7i3CuM5mH+&#10;m8MZTD+JsRVFzUPwTrxvPxx1y8PJ+1nEzTqcomdyEgRiQIaRvQw/hC6LmGoEl3sZlKrFBVTxSaUE&#10;93pUstIqu125Ju6I2SdaV0kKzk9+knsgPsJAfcNSkiEuwmaaQNbnMpzJ8bTch02HRCr0J2XGBZsE&#10;h2QBzqYCl09wiUlsGWUwaPkadcBVS7Di/VjcE3QLJzEuPqz+Dl0Dov4Clp5P2ecN5oOnikaK+Sq7&#10;XT4Ma/J+ZFb23ZLbSKQw3sX9Hzr4td0q68Qng7+lx5dVGUdP2Pgw2vLiGYFFu/cQy7uVTYDZuV3k&#10;tC/yx0+QnnxqaMST57Olmw7HG4u6V7pJHRhg9KsgzfJhkvDT+CQiL27fplW/udTjyvF5Ech/cmDH&#10;ind+Wny+aq4TT3fOYVnIyrYQPyAImNWd16alN7s9V1xyv0RL1FnAHYV0LXKYJUVeCDH3KELjIBCd&#10;bKhTav+VdMvREWiOFUMivWaSXCHSiuIIqF9cshvlMVOb+rFb+R+Op12Ykdxs9gvIo2EO5mH+G+tD&#10;bJHxHAyZXjpbDM7DjjaFgFLoaSwMxpL9igwtOCByNJZNoyKqB2fMmZ/i2UPiX7FS9JY7U5HcwfG5&#10;wMfr9N/cFsVdruXTHRnJmsAUjzvcl5JCnUOimrCueBNdQM6HuslHlffQd0bBRtrEUrOTa13CTmVG&#10;2bmM1vwEt5dPK2A7AM5jtJKmMvD20D+GmCSWRVDqMoLKXnFGJ5kCQtc+Mxia+e9QDZJz2TPR+MxZ&#10;FPs7SzU21H06WFeOxlDplrb8dDpvxyPALEo8zn/r+yRXpUCWzh2Wwbvvo4/nwY6GUYMVTuMPsQVy&#10;dQWmEo6yv02RwXyfM3nnKf+mx/hnjUzImhuekC9kMs3sAx0GIjbWzWPQ+N1jUrISmTAk781MlYrZ&#10;s0LM3dFCLG/0OhiISK7Doi+QCE8IqBZGacUxRzuGNslgDnvBslR8NwkkPr09Ht3HmrxSCr4OICgE&#10;Bn7CS09m3la9XZi1HeR0oZti593Nz8z4I1Kg0aZkw90+V/+VeIxjVCCMVUNdXesD2qiv/jS8qxtp&#10;PEbb99skEtzwe/EuvnzDS7Ms4JzQQFG9hR/9j7lz7bkrOa7zXyHmYwBZvAxvgyiAosROAMM2IiN2&#10;PlIURzMAh2ReUhrFvz7P2l3VXdV7c846BgLEdvLyzN69qy/V1XVZVc0RORMikBkR5z5Jwm3Xoqsl&#10;8IA80OMWBVb45i4EfxI+DXwIeKaarshA6uMDGtbYBo8ys3rMMHfBydM8aPb12HsqiFdoTqj7YMWi&#10;Vb6Xf3Md2elhRoLJYWQpn/O9/DvfV+p19oqrMnZ5tL9fZ07V1W/Ix74+8uZt/e+jz161Rc9r+tY+&#10;aCyDlNiEUuNGmOv63P8K5croeU1foVy2CbZYV5G3HQhj3kO5bW4ob/ugSh3ETjdUNqkD5VzHPsr+&#10;K2cbcy+8fELwKeTfGBcla2oEMgG22cb7lahfnerDCX/agdeUa1uwfj1ygpZYPi2NYKd8WGQhs+6c&#10;bW3gOB+kTezyrj4GUzXcWYsN6pSgtAxj1RyzLr9MeYdPsQctWMiyGJyeu5CprYUJ/veus/Cu2zoX&#10;yhpft0zo2FFkYMgv0CbDZHXHvM5ECmluICc+vU5U3L/o6p0By85Q5eOx3V3K60wk2RtDc/s0fqdg&#10;g+MG1e1xOfaIeFBAKqRX5+b+K3dVkULcFrRhvTkt1sGF6/TV6URdh4ngY/fpbMxhnMYA7La4Djrb&#10;OiIIdG0RLMxvFKs4pwB2ygy5Oqeux4w/L6J8hJSBIm4nJEljKWgoxCMTpgoaSpBkzSRaA568g7ep&#10;uaH0kYM7WeYoBDs3LHZMpikyIoo1dtZnCwsFPFqrLPc9lHVzQcw2xpFyN9ughNkNDiMzTwpae1yM&#10;HgZ/jw8Je4odmWMG7ruJR0zIDFmUu7HXlLTHzN9dYxZKeczXS9U87tsGbw+whngMZGs7n4kEZ4o0&#10;0WRiCseUePtZQY/UzTkj9wO42s1o4VG3fY2Z55nWgecW093nbby7M5+AsOMut5HpStY6WAg1Dfbt&#10;64xVkNFINruSS+xdJSRqao5Xn6bQE9JjUL7oGCZ7RAwFxbpvzLdmG2M22eBiMYqX4v51PqIyY1Dc&#10;bDl8N2shhd2KTad6czvrYwmlxUuV2uVr6lJr021VfzNtIFy7ccERfJnv5d+Q8CCOZAgdfaRK+Lpv&#10;J9/Lv+t9ILz5PoJ2181772arA3gUVDAnN7cIILp0JHNy6jqqJl8Q9un/0JiGz8Xcaxg0udfkSd2d&#10;UJwkqRdimG3JP9xVh+clpNMvrMH1mDnx0ymPdgUspw+KozXd/SAIBdlrY679BiBwRywSFFmZTqT5&#10;fkRRlzNq4VHXFmd6pwzPYAjHCqsi2R27nHNaMLqxzpydvWYTS0fsPpmHuNK2GHjuWazRGjlFN3z5&#10;gjBGdkVbYOP7oKj5ksEIVQHuxRUQ9C/zLmxFKoQ0sCXbtyT1pluBIW3AFj7NmGNKKMYJLrytM2Ud&#10;MsuERaF97qfOU/1X7Cpim3kjKh55KO+fZsxJGXVpZE9O8aN7Z5I/UVqI3l2Oedv/3GwDX8c8s8Iz&#10;9TTfu+4plf1ijnChYxb2DY5TlFKox0eJU/DRbSComQGK1haVH9BfHd7m6BZHKrN7K/eF7UXsLB+z&#10;C88575mLpv0Y/ruT5Mmx57poNw9/BK1AFOSa5nv5N97XDQUh6fENEabJ8eV7l3Oq6FrYYLR6thVs&#10;e0qC0AzCUMRwi+AoJiEP1zEvzHi4H26NjPNRKZ2jFRiiYUZ//XTpVFB0vJHVrrPiI7V/Mm4fOCpN&#10;Z6Y2m8jNe7z7XHWWuaBosVA+9sSizFESnmJlalE/tu1lHP5ZJA+hy/2QBxuf5vR6NQlEJCMCSwbH&#10;3j8NZ4YUgf9JNGr4HIJxpErGBsL7KDz/1Q5Jfkq+AxEbSHFSWYCo7Ljv0/uIm6Er8D4cldp2vpd/&#10;4/tEdTLupZqL64KUfC//zveZg3Ha8j5bMyVSvnc5c3hzxPuDJxEjQyuda8aoMn563D++aVnIZ1k7&#10;R2sm465zlmlXvY/RljDs5s4inQWYTTwm+rFp01xdn0YVagdg3dwbfZQ59pgjYqA6NgdNAs1jOF/f&#10;gZr3MFcZHmHR5Mn8bqeWVNjmKa/x08V5OOeUXHJlOhydgMv3M01o06RJZS+qvjjcqFyFXH2cVRRZ&#10;ilbZ0/ybfSTBO27Egi2x5W6Ebnuv2KgWd7HZlLcRQ1VYue1LlekM9Rnl8jxRbfaVQXk5E9drQEpd&#10;eAP4NNk9XRbhHkhwovgQwGHvmNS42KtI4SiW58kicUzAiPBhk+PThQ3VMIBtx5QQpO8lUhCMWDUR&#10;Ipc7FM+/IYt0iWJU0mc1VYYpWuWq59+5+hhmuS7gLaavON+7nFMVIAo7UqJsd95QQiFVOYALDKQv&#10;NkGWrP/JYzgo+9hpZQ+ip5zomSVFq1yor+9YtPO8c17QCvDo20x0aknluVJLYlFUm7PDCPBZ5T3K&#10;8hKhljRueUzxkfDC8JhtdT2ya8o4PlPDAiYa2tmUFUQupoaFpfl6oEHWY9AyKWmopXtPKRNBWlCB&#10;x5iRMlueHY/pWByKJCMHcmxRBjQVeB5ylTlw8zTro+yridAGcBPcjUkeTrivribvg+4c+jJUBNfZ&#10;VrN/X+mfmb/B+1RmzZXI93rvcvVZ71QP1iyuodaJQs5u8UdSPTEZYx6/PhNfoayMpmiLIGIt2e1J&#10;meHz6TjSKeO/RfWB7FCbKCmjMU2Z3Gn1X2PMHISYFNmWb3ddTRUg+V50DN4fIIjVMVXFzsfyXafu&#10;02n1X0mZHIDUgnVR0oYwRsRwNAVlhMxw0C3KxCUmiEkZztf+u1zvpInxHDWNqHWFifTLp53QhVnk&#10;kveFa9747nJk7Aip08dpJz9Sj2PLW5DZFAN/1VymMAI2fS42qO+vWNHbyKgpPLVQiGO3bD3d31+A&#10;xSNfbmhdZQdejwwTM3xItOKSkK3rnJG5ZuyFrXSAzKcEqtOaAH3qDp1W/xUrByo5cwHwJ0kCth0i&#10;eHyqPWRsMGvbYxUhGytyXBp4LaUuKXNyU+Aj25I33cdc4Kj4okA97x2jkltSxtd7D4yPqt7zzEPl&#10;xFbqg0IoBCxGlIUZr0KDeGI6RnlMN+8ZMyyavoLn6PM9JkqayET+Xi6G7i+aM8acpPTt89t/xTqj&#10;jc5iBWul5raXoy0F5XO0ta7OIRlpHXsHN/zXfOvbXlD0YK6REomyv/le/s0+CpsaWhNADhX8HbpZ&#10;vnc9MvwHqeRSmyeQlWtk6L1pgOHmV0Gqtpq6oyJkCpE81Y4aNDut/iv6yw11ilce8khCt4ftdcVX&#10;VpUBNcPW6pSlUeYRcABCUwZ2Wjn2pPmCKHycK2hC2C/bHO3vg1NYK6debO93arkS2N6zb5q0ppDh&#10;h6fW1Ykd1pSjgE+pwJQOP6ul3WPo4x+Yn04eWJ9GwKVifcWneCiRfmNFJhu7lAlHpESZ3LcoY8ak&#10;rrC2QHms1KPkhZwxk3LdfBeU4a00tdB9t7ssEBqycnLMHA65wn1l+69cZxz/aYcRTeD6rr45VDo1&#10;F+PicFAqQs42vuW5vzut/ispr+vWLsU7rpa5qXF5d52QYsB0bFKm43eceCpAM6fz6mCpR9p5SnR2&#10;JGWdh3fIC9z4WfsUh1nyyGIhbObJ27hzO3iXnsCfyWEc8pZ9RyuOqzCHaaMcvi5TN3nR9p9U2N0i&#10;uF5NyeA8mSQWt8N65RURUkcGHZM2B85BtmQUCT9f0cwuKWOy4gUI7md+t4ML70gWAoUy59pGmSlP&#10;y/K4XyZH22n1X0sSKx45ZA3JbKO07xoUSx113UT59JhYd8T3VfgpIn8nebGtDoGjDBTRiv+9Jf3R&#10;ehcVOCH3SX73cmTgSqRbjJHx78Fpc2S416YFAYgE6dOERsn7k/IEgj04rtPqv2JO0UBnvoMS7HvY&#10;kfJ0s5AEn+aM6uIKf6OiE9Hv7NhpTq8prwxJXOfZdo0ZC32KuovHKBlT+s/HHuVy+QiDQgHpLIog&#10;wFoag1LmSo8N4kQgLhdjpg+YOP5sYwkmignKukO0LWRJceUx3dg6hjjJmMB6bI555d1efppDMLVR&#10;tDcst94x2CC9nuvxiXLyePAWYby8LUs0KTwfM5Xv5d98n6sl02elsj4zapHvXfIRCYmgn2K5pIz2&#10;STtywUNQCsU93I+TzYiMT9/0WpHTyK4pX7Ytn+baqRCUi1FuPHYp4wvKQVHfpYdyCffjZAktYgmE&#10;QpmgVugva1OblOH+5EEyeFEKGqNwiyxHwi4QFmWO78ilVbgMLSs4os9v/xXcAThTqL+QNTKuNspE&#10;MPNAPItQInmrxgDlAe6x2J+RWpaRBdCD0XYNCot9Hmnnxzg5M4+fMbPp79AWOT0TVcZ2YFt23gY8&#10;P8vPXT1epSRK69M65+7KXUiMAn0g5rn0N9/Lv/G+ahRNQa17kVMe5nuXq1kPFqXZdVSlQppZiI2z&#10;XKdjW+znaNEZSmNZuSnJ5yNEqPwPY3xn1Uh3xk02OytWtW4Qx7IuEfKtV1hnGjRT05t8BCpVRaJH&#10;xy4e6+KEPGvn41urCUYX4Ex+lLW6IYMl3TNWJ7Vj+lp+eTVxUk8dfc7KHFmpA0CyHWzc7XIVZ5o0&#10;EQpDgp9Gds1Hq6rNlbpJBXFlFYw5Bc+GoVt9EZi2eXcXO4SzPLW7Tqv/Sr5fV3vRNvl+jlkQ5Tko&#10;mRZ9zKXWzC/tzUvKVYu42vZFTbh6XI56jtjomDfbIKGz/gy9zrZrzLgS1myfxRW8NQ+HKc08ypzy&#10;CUWVFEV/bwsJwiGBeZePMUSmvJitTcrc0jD9I+cxAy9Znz6zAeHSdV7eyWFVN7mQkfK2TGcYqsjm&#10;ZztOrWR9xsDM25Kq6rggxRRLatumilC4bTNXOKjzigk8DUzZHTKSuV6nvO4h75TBtCX+m4gDvoCu&#10;BHAvS6b1cLE3npk79jMnisoOHKKCMPVevoCo9zSU8EYr3aVOCSgtVTwfrdF2n9wxZgJ8iblVlr2y&#10;DtunOQtT5aKMk9L12uOSXa/bFIY14/F2C4qhR246FfCXKdbJIFcaRKPMTkoRR+kZ2SY8tigTjKVt&#10;zBdRbQ78+mlAXpwo+Vg3nm2P2ZGBHieGzsv3UCa3mXj2sVKEqgPnmDKMWz94mo/hoGFMr8cVEoCb&#10;7A49kpVVCmBQpv/dvAO683jKMJL05XUtsw3CCnxQtEb4Ru6NN9tE6lTJ9Rgz/lxdCd0+TRH8HDP7&#10;ZrulgUgP0JKYEuAAhMb8dQY2h0oclJ9xNVunDK4rU8fxPUC5jxkMmvADo99g2gYbeGMGLJG5qYyA&#10;G2mPXs+FJH6aWVIUmLuAiYGBCMrMXvjXTMrgcFPPk+N0RMoWZaFGYjFYCgEM62JQKHPKIeWZDJXl&#10;RDn1saGNCMsFU4yZIq6kqphjL+Z7+Xe9D8Qj34dK7qB8L//m+8AyEh1BaD2COvQq37vSVMCxae6C&#10;Ch6urgSxutxPmZ3giNqxeEB60oyFT+7RtbG8QVqECQw0YHNDshEp2xGUybMPo2UtER3PFWSsujth&#10;zGYfZf+VM4XHMKUi3dhsczCHTEl0DE+ofKVt9UENZqAHlLPOUZsyGIfMnYIw8qUzFmiTaS0yPa8Q&#10;CJXyE0RqIObZiUS876EM2CgXkiJAINz7pznWprgmH2zb5Y+J6SXeBO+wlBp7zOijWa2Kf4Au67tc&#10;laVyUJgCUU5trjMYbrb+4E8wFEJG+pQ58dOywj6VXlynkwyyCYQhdZETrT5G4vA4Kb8G5+RTBiUD&#10;IiHPEd3D0mYbbufTwWGKbW3aGcBIoYmHpoJcvGOdiXoJWRhtJxoppxPG59NJGXE9nOXrsXCJ0W8Y&#10;IrIKT5LtalepmJiStEevdZ9XW2dYGyRKduwM/pFenv4yQn+Sr+46E4OkAEoOioXsQmoEiYIyClQk&#10;5s8xs7BY4KPfC1ThjRmLFCBStFUR1s5C6ECa4WNKZEJvs425NL188pF8BVd0OdvNaplt56C49wsW&#10;TMr56fW4evlma2/MaFwLFjEjU+XTEqlJ+RTXUnWp+VhmyB27Smkmuc7L87EoKxspF/Ls4gDrv6Lo&#10;87E5ZiTJiuWd3CMC8082uJgSdnuqE/euM5VgkAY5nadYniJ5KSrIvN1DfThcJt5yPfbGzDJJLwrm&#10;PbGQ6mOuIGO6hOZioEojcbN1PjYpY+es6TzZtsIg5tGvgoyb3FYNtTzd12OPMtIPbS97fdqw/Afc&#10;nvn4xNvkO1OaLB5Px+SJcupjQxvhEFIKUbR6zq3uO3p4f1/O1uzENO2hku/l3/y+im2llwFn2rSH&#10;8r38m++D35rcOhE85fuX8ghVJsv0EcdXkKcdphK7kx2wzbtORQVG5EJyy8SAnWbumrJM0Zz1M3YB&#10;yMS02c7ANiJTy3UkDJcvjoA2qW7/2B8IgG6Zo9Dilsmn+lHnA6qkCudThLF/2nHAT1UMX/WWEI6I&#10;W5JI26gpHkqUTJVGIdY73Lg4VzhSRo/Ry7cMeOKg0sDH2c9RjpQumtYr4DipDelIHLattbrYFFMI&#10;YXRt9WcQqzJzBllEeh+tysTldkQAKQzuqhSA+Fmy+DDM2t3heJlYsny6o4lfoePC3qNT93m4ACaw&#10;gNlUZRvaNKL+Rp1MXACsXlM28Fzm3X7Ah+8bLWItz5iFPE5RrkzmNclIuL627ILZ5blA3tqyOrlF&#10;ztBl1Em5IoKldqWO83YeqYIFDR+QRRYuyWxptsMh7wuvEpUFaZyiCHf4psbK3ZZ66r24YlI6lm8e&#10;tbTLBF1liYoyRqzUkLFNchmUbkPgKx7j8Jl5ZF0q9l8h02XE5irh+Qjfw/o0izi1CMy7zWeL9adI&#10;/7EUTF0Az6zJxkbHishBnaUzeUkrBjMd0bNjeFofJ8sfWLxrObmfYKjl6ZMCeXMT36UblSciqCIk&#10;87uXcyrH0NRkZcW1zcqxzkdzuc4HIkfyzEhYEFxzTiV/w/N1AbvUWWQ/zpPaoywvHbGCwQkT8zyX&#10;C6+EnGFffQx7T0TQhB2blEVtTieT3Q429uQRCA3Kmu4qOfVYvqntsUlZhtvUn44BVnlxKOjz8Yky&#10;PZWf5t9FWWVTpjZKvKNLXoDS+MDmlJwfE4Gf0WhNj+8twiFDHHD2+vRpRJOK139tnUEVcQ9rPr6P&#10;w4jUZV2jKz2SWyBB6u+fngxIeuDM0F1aqLfO5QYIKJ8WEm/dxF8BPo7pXJTbY2KdviJJwAzn9dw2&#10;cGrnbdVNXpLk1DHwq8rCisW4b7ZbdF27s1NG2KP2xad5ODSoOWblIyw5qwPNVrBUX1J1Ckev0ba6&#10;w1EJO6qiNB5Pg2BRBqM6O3ZnvgmBFDyr+Wm5BZuokMmYca3lDlqUQbBOJ4NM4DvWmUN0JrhRB2Q/&#10;ZgWxTI3n4pAGn4fWE/2e6oHH26SqL1wLqM7uWFZtMqXuj9mGHXu8gwAAWmFuOk614c00KbOhEcbx&#10;6d1coStPBBQYj3m6gYwEb5nSc7ruTpTznA5tB8iQNPbjo+jQcW8KrfK9/JvvE09MHUWgkOGmK++/&#10;/fMffnz7n9/92z9/LImSMjdy1y5jajJKcysCYd22FkXZcDbkwNnUd0hnFoMCydn27NBUEm2qazqw&#10;+6am1OO0xpYBeZrT6zGzFZeKmpywxgzYOKdEomXnI4TT0p2TC03KVJmZ4MGTtU3hPj6dLHpWcMGx&#10;z9zR5QTwKMtvNrGFU/udY27QqIvHuiosF+NeecH9eGlzX4midV9MSbpbHeMMm7rzFKHmmBHmy13D&#10;Ond1Suw+F/KcAUlEPusyk7InUe6fC0rrmUoNp/nwic9Bkbybl3nx6dOB1Q7p+dgbczv/Z9tFmYHM&#10;DXv1uOgt87FJmZhMWthLa5mUyf5fGUdnxaQBeudjj7IWJ03wZYUsyoiKybxTYV+PsUKnP35aAx5l&#10;FWBcuq08b+0UZjcvEXemrODo3O73UkbzWHbbmbIU7RTMUraauwNLotoh+dgcs4yBlAVn3iYwQpn9&#10;EOvnXdU86tNUNinraE3xiPdq289gfYhvJuXcsHOdiVovnefrvL2dqrTC25wfJbp3yBD6m+/l3ziF&#10;n+JsmesyNcLy/uWJhGNISzQUCLFzz9cAdTGDuIe82B5rNDlwsdnx2JzTulyz7Zy0oy5YTvlk0fn4&#10;MNInZSlVlzJymyPitwupjhV2qjSyv4+WMQ/kqcDfmlPuvKX2XM6pmrW9CeSDcFg+TrV/jQzenNGb&#10;O/lUEfmpDs7Tcn1adkLuzXOSurx189TSxr5DNz8cG/PT6V2blLV/5tY9qx8kEJRiBOnZ8/gISB9y&#10;NKZzVipYlHEhTyF71qkoRYjfMFunRmZSPgo4RVvcnt2/gDt5YuFkY/YsQqHJU6IcF/v4Z3y5Th1X&#10;Kh9u7EX1yqkYU6hR0PjibpGrN9eB8yOqwlvDJTTHBS9jtOQl78EC6omkHFF5iz5aLjfBQoq2s0CI&#10;R1ZQrNn0FErApp7jmcGCXHyQHDLJhyHDm3d4uXE0T5FOqaCo8Dw/LDhrfviE1WBWVwWc+1AgKjKc&#10;nuQFIEmyJPuC+Y3xyLXb1pYM5Cl2BLEaT61Jxrpd4BL20EAVTLI4bmbYCz4fyLv5FAhf6hKkDTJZ&#10;l5L46vTBapyOcWWxda8jIMIZEhXUu7OUqgunaAaXIPgmfO6N9rLpHA98kjrd+vB6SqwkVl4YEkZu&#10;k0XupaC6GA9Hdm6vi7kgUpd8ce8kY0KkzcnJs4Gl4ChVyhlbZGKl5miJe+R5AnYx+MKbZCYnjexV&#10;bGp+mMLnqTicK1WxgahimZ3Cw3THJCOZUgnUbbYdUcRwpl12Ncns29heCmPcEfBU5C7lEBXVoizJ&#10;HC3nSp67MjfGeObTugvkT/OP3RdELdOqBymlGgRF2L9AJs+deX7Kjp8bCLtnhEOttcWgn0BtOdl7&#10;uJr7P/JKSBVdFXqgdgo+n2TZESM+6JGlKmNquCTwbSBLDpgJ2cKLopzXQlYlAtJHBdxBlWfcfStw&#10;XG4grisQRqp+GCBp8ioFL0HPtKdckZESWx6WsUDWaFXmNTWT1TSZhohz1jIutTTXU8HKxwbC+FXl&#10;FH+0KJFx3god1Q1LnL9Z2xmyOHqbYwNw1iw2KK/yHSET3NVkBESPiScO/OIaT5lkjvkRu51PBZwM&#10;GSaD5Q5OFtpzrh6nfHdmk67ABYTRKSKtHaLyXADYJMuhcYdblwyXqQ/phsUejSNzTlmJh0yWrtzD&#10;BoT6BSMfT+/DjEvjS3FO1+GMyqvALqb/XFZJD69zodpEg1DzLux6i5N1o1UiyqhJqtzUsoEYzCr0&#10;i6DsLmxdxpsHH4kWHM2XnNzttmcggDNhnuqC6vdg/3wt/w7TmcN4VuEVDmuKpHztSneRlM/TnMgi&#10;61kHhdo5QWBE4MHDtKfMdJ4WXD64TPtOqP+KvnKapy4GHkI33pW51AWMGWngqI/akrlPdBFn2qWP&#10;sdzv2CdEMF6lwovTKoo0zg8DK009m5nYKl62TrHHBl+dOCcnO8ZJ9k9uLvB3+Et/eQlJNMiAKwUl&#10;kUzb65dzqRtnRtgGtDrHVkvB1gkT8V/o0+22WXTDYETEcdRw8lzz5RVZXYsY4V3g5uAJG1ldkBjh&#10;SKHN+X91gZF0SgXT5pc2iS4R4+yE+lxyAV1WRO6N8rXeeCwA1k+WNAKajmHRh0+hiRC5nHi6t6P1&#10;Uuw95CZnCXvrupeXZDkwQ7qRRcLkNP7m+M+6VKRjIH47WRgzdD/8IASF7yB75NSOeRV4rZ/xOhfi&#10;TASWAry+zwVsFBoNuVCcJ0eXT/x9OVq2cBwwKjGAK65Oo9guMgJUkYtf/Sm4m3FQyy0aQEaLLNw+&#10;r45QKfFu0FGKOHHgqh7IIlSyZPes0c4uW2Qx5NMjolQ/RVSL7CJjKfGgnE2kuXayKneaLCVo9R1r&#10;K4k5myrq2MjiHspJxv21lcphmrJ4yi+xVG6k2Doo06F3w6Hojr9cH4skqBdR1QlthIjALru2r8OK&#10;4UuBGbElfrnegW5+DDsMFoNPfvksJLdGatshYEiIA2aryWJ5sxNXbIwIyOJ8LDG5J02iMag5HSTu&#10;ICzq/MNimY2qqxbYh0GwE0ryY4a5DZ0L6UYv6SOIhK2X++vYgQMiLi6iAMb2eqcVNFDrw9ogPHpc&#10;OFe4VXcdh3YunyO+sTYopGfua6AIwH2cQaEIhftV15Siq2293AbF608GMoDXOZ0Ptr61UrURqkRX&#10;pJHp65MEtrqiptMyXAX4UaWYXQ7qci4RoKE+kPsmzF2fLeoxD0Wamj/M3PYUAGRwpMrtDsvAEjiY&#10;ERIUBzODxIkLB1JrIRaVGdicuPjNmzhSRCdQgNQIQ4L4Uh0wQhYA58OMp0t1okU5WuZ/M6HAC+k+&#10;h9FllLQ7zrC2ejiJ97VltXMaOWu64giLJkTl7rXFfx75EaXpnGTVYc+1nUyznrJAoc7cy1Lc98eB&#10;eEwUTtGdk7HNwuvP5mAa29pykgYqhhR0au/mRuus238NocCNkKm6AdinZFjlY0KEKWnx7m/2EwsS&#10;uCfiP3lNp8XF6DFhtHFNAfVvG02UtNQHAR1ugUmq+YXdBSKRmfZZ+BVji3XhdNpyM9jAyUl4szaU&#10;Cu5h5vNYFoygAM9Y49StqrGgq2VyCndMJhtdPGQ+s7d30jxmJXrLmBubqJhafhb+GmwyO8Tb2dv7&#10;bu1G4Up1kaMWj0nlIV1Lm9PHa71D9SG7/Q4BXFpSsk6Q8XKWlQ5xLctWfQNlL3CGkohxpYC3nmtu&#10;MeGFSik0+Q+5P8nq39y0yInc2qBUlGs+dJC+I/txSFXO1Ah0z/TUD/Ot/Dv2MVWUKQB4rLv8iEP0&#10;M6p8q1PKNondJibMtVrNMIM/MR+PD2KybReIFM5G/1F13Nvj0cYK/kJFipvOSg+zp6Nv7W2hmYJC&#10;vnU5nrVTZXz0YhxlvynBrh/JZX0ww2SvXY3nkubiJmmC3cwqfIhmq/p+hWFQR6AzJphKjV/hiSua&#10;HA4peck5wEfZPqv7WuKzCHRkTKGJyys1D1ZDWbtX48w5HiuBXppKEschaNhok2/l33w744hkchDe&#10;29++Go/SypMzZq9SLGHBPMnxsJf7KY8xE24amc5CqF+N54omSn2KfFml3TZDO0pHia6z3WiWh9Sk&#10;uIcmSxMrrsIHw/M3x8mixiSw3ZXYU9YNqZrOCVt+lDbUZ2Dlt3W7nJVFh7qx2I5f6QRWL2d+e7i6&#10;T4jmnvQrXTA0DyWuxWjGVFkJ7h/ccq/qw5esZ5qZfWT91+BSdt4805EU3V1QJo44H+ZuHSdHRp7M&#10;mGkYbTGrnUr/NWiq+los8GqZq//LD9m1qXHeR5OTIGUMPgFJ+8JU9SECfaukXVpybfgdJ3P9rOa5&#10;sYk0gJgEwBdbPmNpiTiMehHWyYygSyWDyBL/U8dZaOLU3sLF7OCpDbBHnuQ501ewyzjpOGGrazcO&#10;n91XTzL2Ua7e2tjl7U4peAVf7ZQUDKcJcWzA+XAKoMlI5SEXqo2zwZvD1RKX5H7V6Jqm89FaRsjs&#10;Ehvx98SaGwxLZWEW/ix7Yh0lc5xrNxGBCVPXG+fawexuVYCoNNkHedqw1YfHYtLEfxv7EDc23lx7&#10;nEWkKKuzKx/46yLLQwXWtnJb+Ifz9OVyPb5zSbPzJ/I3T0XuLqXwX7TJt/JvnNjopjEqUjNlgjIf&#10;N/hT9kHwJ2V2lT1Q5rCc2I8BDnRPejl3gdBFeNJaN86cPCBVjGvs1Lk0h4gayhTlmzZHbOEVhMFX&#10;tJ7LfVj48ylL08ZZRAfWKE7POgllk6JmhcfEGmdtCeZpixcs+YmXbo9hlIdTj/JolpYnRRUVKM27&#10;s6pUJS/GJdrl4J4+m/1XyLgis9lq2zgXTSY2sFBzsVdvyeMkt+DfRfNkwcGMEXEjbIFdeHw2aeLF&#10;SlcIdzZGKUlvbtc4OQ63JP3yWRzlgiaVjVQfTnPdollbyn/R+LY+lLeljbNwn+qgTYx2X8H+63Rm&#10;rZY5fWWvXDxcu2w9tMbJWZMSGTNli7AUoXv2mBU5hJ9OlSldvi02x9nzW0yZs+MXtT4lrbCb0x3e&#10;Z7P/ChnNOENtOjt2izkIol2AosJDxU+CvFh2dKfSfw2aq0apLCDdyFU+q/hcnJPEH5QCVh4ysjyz&#10;lM5HdP9qbvsphAMz7sZDk0PJzXMu38q/o2/Y6IEZuH77ajx4GlOM4dAD5FW7DL4rb5LEpAYA2jYF&#10;YfMspYGPjMf+yS+PW57uyJRQpHNbYCNn6h27Upji1ilFL2ZAlJh8TkofXv81Joii4YnHEfJlw6Dg&#10;G89sGcgKMNnIFlfzS3S74RO29iPR/7Q3BIXtnkBU+gwh4f/dAdXLs8t9vPjlLnnmaqicVxkjFz6w&#10;e2CKq5nL0nfsOHInp3d26DTOznncWBl33MIFRPPT5sy38u9YBjg57XZU8QWLybeuxlN8a1yWFffV&#10;J8PIGZz7DndaX7jixVJS/B0yrYgQUCNbTWGZ86HsAV1H7ajMUgQeKoeAHld7/WqcRe0lG1PgiyJC&#10;iuwGpLZ5zooNfuCOfNldTEFq2Cp2X2jWh5iimz63dMgV4zrxytU4y9HH+R5WQ65n0a0AyemivNKh&#10;Yg9TrmKFTzuV/iu2/9JWQLrHnR1Jk6hnegg5kZSMXWnijUkvBT2/Yx8iVPKMOgeLsLnyq7jJh5aY&#10;/cG0TP+PRIS/mr9CtIXlAr9sdYh+JeRdOMRRozvJ0lcylJcF3+ey/0rBmnczYAKimPZz4gh+bC7d&#10;HGZRuxAdunKFabc4SFpjzBD+FLiiLdihNQ6acOZwz06avJ8t77OS5fhKW/dkCLNb87Nni7VokKSy&#10;qAqYO86yU9A3dljLUhKRT1v8s7gKMK+Dpa25RdNPgUo5D51eZTNg8jHZx9yycckfqw+rPapadr7k&#10;WzY9yfPbPbXoVbGLcN6IvUt3lpTG63zPsbyUQBQfeVvLRzGgElGAF0Xxwfpw9uaJooMjeHea1zzN&#10;xg5RL2PjqdQeGZ98kDb5Vv6Nt49YrKaYKie6Dai/fLUF62iOoiClwyBhwMIcnwNN3m+9XwEX0LRx&#10;DcFpLFcEOdjCaUkgbFMNV9gPbCPqXZ29dVi/hpMGGNMiuNSG1zi3xu1DuaXZUqFPUpJnUwCw5SKQ&#10;okyIO/zhSpMccgLPURjUSXCpUBxQ8F0d4dL3wHlRaydWr09iX3C8KKGuCVh4I5pU1HKlJk3vQn6y&#10;EwoJvZR1fF8U3aodLnoxAoY+94dTG0c8v5pIsU6l/8pTYcKBwJg95Ua0wpMHaGfomZhN1PnoD1HF&#10;8yEh2GN6LSaRfh0GDQkRLzdMDo8C4KlrBDaawKYjdQTXQFwQ6NGEOcKExTka9zEmo+ieixgKiute&#10;hZWAbpgGFEXWfYtjo/fZ7L9ibkEERmYVe+iEKOWzY/qoPL/BOoiCK3tF0oBwj8KILk2chAlj5cCN&#10;W9BznKijhKLGZ5FZQ0WaD9HoAiqJvIkgmTW3nFqZ7oNUU5mlwkO6hSK2DZlKIUsmTVwSOU5QX3dY&#10;pwIWhE1GNT2Wr9FcyGU881jA7aH+U0wCvvCxy7xxwkOhmVFkEuWvfZaZDd+1ykh2bQYuz8vQAb8F&#10;rMOjubDfIJrwkjSaiNvQQHHLbCkGVFRLeUXQ/Z6bWgpIHWZCY2k0ZfGMUxLtM9D9cz2Fpx9zi4fp&#10;nkTQ45iJz+J675eOggLHS33wrUyCTZvBKgidTvDaO3xTwF+R6eOzMNGINuRQADmTNRkPiS20SQD5&#10;BXA7HiKMj4en9UxZP6QBBBJ7qzrYZNKMPZ1v5d94W7VYhwZHDbq4aQAK+daVvFFgPmQc120EpmCO&#10;B2sqp0m9b9oSaVwwyxgPCQR3xN7A4OG5iJbs5bYnKEZPTv/xUHCDrhNy4RQ1s+IhqJajQ7fmUOD/&#10;wV/yF04/Qc5K/o05BBMfIhbxC6Zjm/HLOcSQC4l0yKYmV9A10pdOzZPIqcsJVmg8Mi0I+OOzCWqd&#10;Sv81+qki9KF4AiLQdfZFfrKSGbEC0xgXZUyacGkcXOgYEZ07zeElzePupzH7+O/7DfDCMIeg44yN&#10;JL5JUwjrWAO8JnNWO5X+K8a5ct4Q3puVVDPt4JVu28O56W3EcS6IvnseUgFnVmV7SY5O408yKtFF&#10;jklAQm9XHsgPFc5gjLQ4vU9z2zmO4w+X8vggq3qDP1uOJsnSOar85tUcEpBTyFiaAV4fCltUXgGy&#10;oH10PBTcuTEvXvFM6qAh+HZ7DpFWEgnHZznauuqpbZ1+F91g3piXcnt5W6nyiy20nXJAQi7oIo5p&#10;neas5N/BUwrTphX4iqxEZw7hH1jhGA94PnZtnUPucMEAiYeMrY+HXMJIgSSj7x7UJ1GIrLmlY7nz&#10;IUkTmOGDJss0ciJyv6FlA5EcD5EOX9GRtlkhG3EGbPC2/vJZI592LqHQ9c4cciArmCCeYNZ1rVaR&#10;WUcB7/EQn0DXzV6zRcKjdigXl1zYR0NSny6vFi3KqMzDNl/Kv4MhuE9MsSK9DEJi3n+bL13tKZQG&#10;nYijje5gr2PhIYjPkHfsvRYvwrfAOTs0E3wwXm4Jy0E9kUFNNWJjBrKH+XcMh1oA+AXiDJWg3t6+&#10;Ho9qf4wNy8A6pohDl1NsPHzJYNtYOVITq09us3+CgUfGxTLGRDnQtqHYwsjEsSL50eRtiGGtxtKu&#10;kEQfVP8V08K86Yg9eGK7AUoOQNnH1884A1JNZ2piNjuJbQUUxY/TEM9Mqin5Uv6NfiEMZ8WFhZ3I&#10;lzqdbEJgItW2mPQ5PyQ+ofUfQ8HH1BnzW+AroXrlQp6Op2uC8haOj6Lebx8lpT8lBxCctq0B0dIw&#10;5BS8aM3ecbtnuCKRczv/5szkXODuTo8xfJQcmG9dD+cXu8wOC/ANy9GEOVY32utgzBdobJe8cE2R&#10;SkIhME8czbHPXhi7mwOpbS+M6pKqm5zUSfRfOS3nhotF1jNW82v0vuLLfv/x87uhSn168+WHw9up&#10;f/z95y/h4f/85e/effxJtWI/f3z/4x//9sf3748fb39499O7371/ePSXN+9/882bt2/fffiSaK32&#10;5vsPj37GRXroJW/ffPrNN9+/f/PlG33jw0d9bRwbD5+//Jc3n38YXzvaj4H89OOXdw+jg+8/0KWf&#10;P33+7vOnf3r4T/9R//rDxz/+n396ePTw5f3vPtILpOSbD29/+Pjwm2/efnnQB473f/786fjXn777&#10;08On3/NvNeU/PvrrT+8/8K9Pn3/zzQ9fvnz67te//qxhvfn8Nz/9+Pbh4+eP33/5m7cff/r1x++/&#10;//Htu1///PHhj79GN3h8/OvTw8e37z5//vHDn37/w5tP7xiRPvv2H/5Ch378IyfVN48+vPnp3W++&#10;+R/v3n558+FP7989OvZLvPV7BkEH9WuM5813f/3+4ZhoyD36K1MGAj78FL96SqJ6Imze/fXLo7c8&#10;x6JHPWHMb6ULooZNDs4PfWJWtXqP9I/ffPNAR46Jf/MX1ndMar7y//kCf6T7jPTzp7d/+yNj+fs3&#10;n7/805uHN8d//Mu7hy//yP/3/fuPMNrH+Nc3j+CDf7v673qfBefpN49+fhBHfv7ff37z8O6bR+//&#10;+wdYgXlHb3/05fhBRoI8lQ/1yR/qkw9//ungPTRGepdsWDjy+4ePP/0LnPNbUeVTlUPjx+++wLE8&#10;+v7jw9t3v/3t8W/4jo349x9+/+ktGtaxbFqrf/7rv7x5+BQL+gVW+IePyX5vvtvWdbw7dtpv//zl&#10;4/c/Hosulhsbp+6Pnz+V7fGnwsc6ZAcj/93Dxz9/ejTsWr0Or/+dNlQwcrTX3jzxsqq+4lI8pCJ5&#10;7BMamLyM4YITB0riZdkm0s/h0Dffvf3hH8d2ICoKrjoU4V/hUtQ1iPnOf409ISf1cW+9voPLDeU+&#10;pezYFAiE0k9Nxf9zQYDqPubvbx/evWOJf/ru0bFkjzgcNELmILZjiIaUbszvnNwuJR49aEOAeMUU&#10;lAT4/v2Pn/6b2OT41/9MhglB8iv584YKoYu9j4Trg+whRrAiKcGNtNKU6fJS9IxDdK5FfPvndQok&#10;j7357k9/PE4J/SMG+Pbjhw+fEdj/qi799J7t+R9+/UhhIGzGRz8/wh6luF0onKdG/6s2Au9CgsLz&#10;Rz/QSOCX0FFOjf5VQ16U0EGfPL5NqTYCV4+L4OVtSjBno8RQblOqjUQJ7fA2JdZqUVKC9gtj9moj&#10;wKyqLnqbEqteKD2m1PWr22OqjUANUNvGmD20zUVJRRyfG+tUGwmfgKF/e0xst0IJ3nttzF5tZI8J&#10;Ja9QIgLy2KBUG7FOgEaMMaFyL0ouR9RGNkdgBC9KFD3G/XebI2ojHAk4y5/cXidhkiupZzgsbpNq&#10;raCF096hVXc8HlNFbwxatZVo4SM0xlX3PBf+kr5tkKqNjnqh8NJt4Vc3PfUTQGgZpGojJSMg8A1S&#10;ddfjj8DkNkjVRpAibfy1QapuexwsBLacYdVWbGGkkiFqOQwLE+I1wHQzxlVb2YLpSd36+AgUlDNo&#10;1VbQ4gD/1pjDuvmpgAPKx1mv2sqfw7r9CTCr/qsxrtpK46I8wu1xSRdfQgP9h/yp27RaK/JEkbrG&#10;4fi0bn/QF9x0bQiN1orwPzXEXhnjqvtfCST4xYxx1VaixbFq0KoCAG8gC+bQqq2ghX7m0KoSgFgc&#10;R/hTY1y1FcF61suhVSUAU0gPHd6oraCly4GNOawSAAUVYJPB8yqKMLlXuAQc+watKgF09wuFP405&#10;rK2gpfuUDVpVAuiWGuJjBq3ayqdVJQBlhRBsznrVVtBCzhv7S27SOfMc/mQHGTzfWgnKQ3Gd23Mo&#10;0ECh9Rzxa2jVrZVoEaQyaFUJAKaAE8wZV2019rJDq0oAaGGBO7RqK5s35L0vc6hDz+D51sqnVSUA&#10;12eBdDP4UBGU2UPsJt3uZaxXlQDQwv/s0KqtsIZl9xu0qgRgvYjDOHNYW0ELuWHIKCWjzNlgf2G8&#10;O7RqK59WlQAYXSgOzhzWVvIoAKS9PYdyWa1xUWsD2+a2PGytoIVbwpjDb5vcGJ4Yg1ZtJTA5WcvG&#10;uKoEAM9FMoqxXoJ3z9mAFueDM4dVAqBHgXxyaNVW9l5WlHj2EMErnLExh7UV8hDlxtjLCrAWWsTQ&#10;0WBverlaK9UsoWaYsV5VAhCRfkzQ2aBVW4kWtyQYtKoEQOmlTo9BqjZCHwIu47BGFQBgVyixZ5Cq&#10;jTDLDz3vpq2sElNztca1LQap2kieDbSv2xMoxNskRQIaqJjbpFojPADE6A0eVELfImU6G1oj29mg&#10;eOckRYyTzWWIwtYKKBmpnYYKJXxpoaUs0NfGFNZW0FKZPWO16uYnowqGMraWisTOHqqKCKAlg1YT&#10;Gc+oAeuYQwrVV1p4bAx1TZGS2QqUCiAfYx+3VoyLg8EQGUrKW7SU5oERdVMUtlZaL1I/jDms2x/g&#10;JGaUoV4LtTB7KD6keqlBq+5/TsnHlP0wxlVbPQWxiQ/gNi1hfGYPQQmAOTJotVbQ4sAz+PBFFRu4&#10;ULHljfVqrZhDnBQGbwhWXMbFBQROkKG1Ylwg9p1xVQmgrEVy5W+vl4Jjs4fQAkJumJSAK1crshdx&#10;lRtyo7XCJYo2ZOxlAZZmDwFNg8sxDsrWSjIKiWjwYZUbZPYDMTCmsDaSmgw80CBVxQYoR8V3bkoN&#10;gQ7nXCjH35KGSkqYrdwzuTWyz2Qy6RYpUnBwsRujqo2GpmHwheDJc1ToT+QX3CbVGh36E4frTf1J&#10;eNlFCiD3C+P0b40OrfCFQ6pKDN3X6dgmQLtW/w6HHEfr7VHVrU8KG/U/jAmsjSCFC8pZqyovMNJk&#10;V99kdmD5dVTHRevGqKq4IB9HrtrbpGojJBOwU2dUdeNj9SvqcptUbcS+gpZDqm58yrpYrmTB+ybb&#10;2jqGYFez1XHTn8PstZGOLNnUtzmwbnxSIihpYkxgbQTwS1kgt0kJ1rlGZUr21siW7K+qtDig4oYu&#10;0xpRA1eFI4xR1Y2vS9acIx9g6ZoKRqVKMgapuvFJm0Vhvb1WSgmasw4pziuHVN345ChwI5dBqjZi&#10;ApVUbYyqbnx7rWojf63qxpevykHrvKqNnuJ3JjnWGFXd+Kop4zh1VU9hrZWyvRznjBLSZivwZ5z5&#10;xlrVRsQ+8IoZCq5yixYpuNZxwbdGqlQB/ub2BCoJbpE6MoBuj6o1Ar+taJVBqkoLly1e10Y2Wwhj&#10;OEdFojd2sTGq2oh8ZvLvDTVGKQON1OsXBqnaCFIysowJrBsfZzMJWwap2oiUFKqzGIeIUkjLqAgQ&#10;OBNYG0EKV6nDgW3jc3eP4CM3lQsV0ZgdJI3wOfSMGWw7n5jCa8ciVlZLo0VCoUGrbX1KCimcc3tc&#10;rdWR9+lwRhUYxBQU7Tdo1VbMnzKQbo8Lv3SZDt2WSO2C28R6M4pXUQXDmEWQQY0aLknHz9qbsf8P&#10;uMpNNU1Xsq6lfvIKRxAb8+ai9WZQwz9jja2KAer6q2qtQ602IzmAEmfWulVJoKqHWIUOtdqMI4wi&#10;GtbYqjDgcgESuSxqtRkaB9XkjKMFPFJdN9WpcBTs3kyJ5gLkGFxSBQLJxiCvrXWrzaDG2AzTQVdZ&#10;FZ7kULLcyb2ZrfyS5dmoAWe2MGWtGdS4HsaZyQb0JNcW75rDJa0ZRhhGhLMDKLdUZpJbQBXZvL27&#10;WzOsS/xezg5QSsU8NnSbhSDUBrXabHi+rJmsQoGCbOTgWdRqM/wBBCqtmaxCQeUKKB3qjK02Q/ww&#10;I9ZMVqEANaJLhu5NwLssANQAb1hja7JE6ZffGiodELtGDeCnJbk6XhRNn4C7M5NNlmD4yCC+LblU&#10;0WHxpBzuLxzccmvGTOLWsmayyRJyKMkjcMZWm/lc0vCfh0PWMdyP0uFzSvwd0BCg7G5caYbt/qQ1&#10;83e3asTMTnIEv7SizcetNbOZL7lUhGc2QyqT8+3wZGvmS2UlyS9qysJ2QpjcJVia+SeOCmcUakp9&#10;sMZWm/mnacOCqhoohZyMHdCaKeUTBcrY3UpILmPD3eA4DlTzZDWDGh45R5ao3FehBoTMQUCyTUoz&#10;ZpLinY4WpNtECzVdrGqtW22GzoWzzBlbw4Si4RGzcuRkayZqpMIb69ZQoSBdCRo4crI1gxoIZWcm&#10;VZZjzSTZk96J05qhmWPjWNSaLOGCT0rdGjtA1wfPTmJ1qNKFM5NVKOimNMqiOtRqM1W6oYKrQ60K&#10;BaxF3d7rUKvN8NRhCVtjqwqGrnehTIlDrTbDNoVLnLNb1XbmAmDlswSOFtSaYeVzsYE1tioUKM2C&#10;ZmhxSW2Gd/AV17w761aFgq4MAeLozGRthr+E1B5nbB0nSmUlKyaoi/HWAtBDYgoWtWrjANGxMDpP&#10;GiqVVNSn3gZoUFECVFTXMuaxtYIY1T4N3x0ZxmVCUMop6ugQq61EDFlusEiDmJJlQszYMUx7M/gf&#10;Z5xDrUkEqFmJC0cdz7lHuc2dKkyO2NLdYKuZT601g5oVOsZcq9RwA1JT2lm31gxqry2TQyWc1tiO&#10;wk2OkOzN/JlsEkEJXZZDoaFUSecilc5REzp4VNdXPne2W2/GFsDRaPBkx48CYbKwICqvWRZANWOt&#10;HdARpBSXpWquwSW9GYlx6CXO2KpQoP6QlTNx1EMtvPWS89fZbg1EisuJWgfOyJpKAuKC2KYzsipJ&#10;VJDLAVthLNdFw+n9xJvGJhHI+7Nw+E86+hTVjlilM7QmEaDGlDgT2Ztp1SxqXZDoyjaLWm+mTEhH&#10;2+JS0bJrAOOTGOaMrTej9ruTaoi3olGjrJ/lv+7NKAyIYWqsWweU4pq0oKGUza6dhBr/51Cr1g3b&#10;xpzJjkRVWo5T74KaxLWT8KTHJXuzx1TOccbWZIK93zoa1d5vDVjKWUMJRIMlWysKN1AW3FFbVaB5&#10;ylaAr5qQ277y1gpiuhrAmccqEiCG3uoQq61EDA+vQ6xKBKrpgdB1iNVWpOdSztGRWg2VSpVhq9QL&#10;3y6T/xS9gsiUMbIGMSUrlaqdxshaK4hRfts5shvIFL1a4IzbDNJaqYwI7g5nZFWIAKWhpK1DrLYS&#10;RpJMAodYlSHE9rDZHGK1FWApqpI6DNKgpjiorOx5REZlEJX1ccDEzEBp9i3eEZLTjTWrrbBqDmj1&#10;7dDGyyZBXjON1prVVjIPlZxmEKuy4Fvlz1trVluhGjMlFoNUWUDYWFaeMY21lYxD4mHOyKosIMfH&#10;Qj8+oUD1Et++JdpgpzAj/2uMrLViGqma6IysAU/tNWut/DVr0FMQE2TEOSNrEsTmxgY+xZvrhexb&#10;K+HdCHUaDMLdMWup2dO4RpyR1Vb4znSZh0OsygJK1nG5oUOstoIYvgNHLWgQVN2jYCEfWiuI4YO0&#10;prHKAkpZ4811RlZb3bFmVRaQjoTL3yFWWwHMwN9pTWOVBd+yZs8dhafDV59y0b1VAalBUWFg+miM&#10;rLXiOCML15H6DYxKxhQKhUOsGzLu4dkwrJRaAMXqEOsShGsRnPQE/PtlU+NH57YPh1ht9ZSQBFBb&#10;Y1NT53FJEIUILAnSWlEEDYXHIlZlAVUCMT+dkdVWaFdE0i0GqdoE1UzQkxxitRV3VWB7OrKxwVLB&#10;rtFNh1iTIMRfHzswcYIkZc1AlhPJdojVVk8JLcMiDoM0CWJPY21lTyNpBmVkz5ReZ0xjb2UzyHHl&#10;xDRzx705t6ext7JZ/yiIvogdFwM5xJoEoRC8lbuK67tOo2nm9la2mYu1U4gB4CDb2Fq02gyWfgxI&#10;5TY7HpXq5zyKmuUv6M1EzUphJfLWxoZYRZ+4qe5vzagCYMWCdD/jksVE9d2ZrM1wsR0p8zfNJmqG&#10;VmoY1pZa3JsRZ8epbQhIonaNGvcmObDB3ox0CQ5eh1rHpHKbBAhrY91aMyLfVCA01EduvGpj444D&#10;Rxfpzfwd0KCsQm1SuNkZWxMl3HUItsvYb7r6ce03LpZ5+cyi1pqB4Xjp5AbjgerUKHhmmNdbM+B/&#10;VpwLjbFTA3xlUWvNtLmxJ2/vt45JpeSJ6ivcliW9GVq/ajkZ1KpQgEu4SdSi1pqhVCM5HWpdlgAZ&#10;cYBFnJ5lAdgBrIihRiKFSzM5U1TI1JjJ2oydzb1yRjgIfaJRU501R5a0Zuw2mNSZyY5J5Qo/FeK8&#10;PbbWjPkgedWi1oQCJw718RxqtRknDsqCw5Mdk0p1ZySlQ63KEmyNwzy/vQM6JhX3L1LIoVZF0BNM&#10;NssJyWlWuYTL/BicQ602g0u8MDa+0UaN4rpO+LU3Q5chldDaAU0oAP7D2eGMrTbj7k5dZG/Ikh2T&#10;ytV0zonTmmls1JRxqFWhIKPIcqGBEikLgMXOjdYOtQ2TCic7xSi5jrJRO0CRxtg2TCpFGy1zqjXj&#10;TmRm0uGSjkmlERvV4JLWjP32XGmgt3d3x6TasqQ182VJL3NKRhWXvjpja7KETFD0V2dsVShg4+iC&#10;FYdabUY2FVf4WdS6LCHb35Ilz2ozqBEusNatCgVlClDizxlbbTZukLT2W1UwlAUBCNOhVpshtkjr&#10;NHCKmCZlm4IB173JDrXaTIgAhJfBJRsmVaews99aM85urnl07IAOSsVF6/Fka8buBqnucElHpYqa&#10;40rGZC4LADWCL84OaGBWuB9qzrq1ZnK4Al5z1q0KBYUNrBgz7FTHxoVN3DjjUKtCQchlmNngyVYz&#10;Fc0cXdniySoUOCSJqVrUWrPHwJKcxEf2c5kSuP+ZdeXC3kwVlKx1q0IB3ZUbnIwAKYlerZPgW7yZ&#10;rEIBaoqLOOvWm1Eizwk0o3a2TnKnu5NmuTejLCSZObfP7g5LJQdChfJv2zhbMxQTJ0ZKzmIbGzlP&#10;TgmcrRlmsFVtnFt/KrXHXG3sgD63Zih4VKhwZrIKBfqIgHX8kw0FSyiA7WZRa7IEfLXMB2PdWjMQ&#10;t9QVccbWhQL7BmFuUGvNyJ5ACDnUmiyh6rBidQa11oz78jzttdVGxTRSBUyHWpMlR1zWkcoN0Prk&#10;tW7csGayyRI36QV0RdkBUHvmXRjTmslhpSz227KkIVMxoHVxtDGTrRmH8DOSQR1qVZZAjSuFDPw4&#10;TFimREe+Z1E1ZKouZvc8hq0ZIAj8ZdbYqixBeSI50NkBHdD6DBCK5Xlq0FTUUApHW+vWZInK3Tiw&#10;PvZlWQCMlddWwmpvhnpPDSVHU2j1UlVIg7Cdw5NNlnCHI4BAhyerUHiCS0dHx23J1SutcoGy7pAy&#10;9lsVCniVSUe3qNVmHDheuRUq2td1I4OUMK0xttYMatT7cGycBlBFKSS46OyA1gxznRRSi1oVCofZ&#10;54AkCVGUKVGQUHWKbq/by6qXABGkBJCzbq0Zagmlm6yxdVlC8rt1mnZo61HLztkBDdoKEh8N3xpb&#10;lyUvkQrW2LosefVCWM7b+61BYhUf8WIdrZoqjn380Y4sac0wackZdnSuVoWVEwdp7mgKrRknzutX&#10;DrSEYpmFlXWaehZVawY1bhx2NLyGVMVli73orFtrxtnNXXaOXtKgqr7O1ZohgI4bTm7v7oZwxVx/&#10;4dk4rRleZspZOZHMBlZFe0WfdORka8Zxww0Ozu5uGFc0Lja3tW5VBNlYYcJmhSdl9SmUfHt392Zc&#10;QIQvwpDKHa8qj60DcwVjXTuJuKOdQ60pGIgtjm9nbK2Z7mR1SltQLa52EoixdRvG3owSCU6NzKcd&#10;sopCKfFqrFsVQbhZSP51NLwNs/r6lXWZE7cV1SkBy4IpbKxbg7rKh4eHzBhba8Y2RSg4+61hXX2P&#10;YWsmk9bzzjSwK+IV+9kaW1NnVOzDkiUdt4oowfnkzGSVJSAHFNxy1q3JEvzKqglzmydbvVcOKjII&#10;HK9ar8KqFDDLO9Oa+RHoBnhVTU8sCGdsVZYIt8EKODPZZAmQXKtsB8GGst9k9hFccag1oUCtD4SJ&#10;M7baTOaDVZoQ70jpJAEqLuU2uKQ3U10wYiu3x/aslXDVJW8Kyt/kyd4MHOprrthxqDVjhatDraT0&#10;Z73y63OQA08NGwcXQp1Jn1pthgHtUqtCAfc8d8QavtdnDS5LSu6zp47PHN2sje2VGjrrVptBjeul&#10;DF0Zb1inhjppcUltBrVXquVwU3tlnzRqYJ4cD0Zvpiqb6AoOtSoU8Fbi1zF2N5delk5CTbawQ60K&#10;BVF77tyrhszv1EwuaQBWtFCy+52xtWaMDa+as24d94pQsOobPWvN4JKXlh1AGYwyJUguYH/OfmvN&#10;FEd77OAUKHnVqVEYychx7s1ETRvn9g7ouFcc9Ch5xu5uzQ5qTvEOPA99bFJMHGq1GdS4K8TZAR3A&#10;ymUc5Pg71JosQZvUkW/MZJclOHUcJCoo6jIlxHbB9/xfzs4uV5olt65TEXoCqsrMqjolWB6BB2A/&#10;NmRD9kvLQOtBnr0XTwswNy/gXFTfl+9Ug8n4YTAY5Cap5taVAgVv0JNqbp2M+oKnwhiSm98GWeV1&#10;aC9mVrKTcd5onyQ8GPgeghsoJLVvQeZ1SQBYCb6CnzRzCzJ/d0cJVw5p+bHFSgZZmQmqxAVu5FhJ&#10;MNzGZ55kDJFb2ZyAxL3ii8MQMnPr5gxVKHBGGM01cK+EY0yGKfmrbUlILyUp25y3gXtFAyHK99Zr&#10;kJEYiX9SnYCuFLg4OG9qJTsZljkpMuK1SN5UW5K6pgowLubWyZAS3DrmHRAAVk4AUqK4hS55Y2IY&#10;Ty/h1ZgbjhAlJUHmXx0BYMXgYm5GlwSZt/ACwIpW5mI0UhJkaGVq8xgpCQBrNZimMbWQkiDjxiGx&#10;ypy3xL1iJ+BZNtxCl1AHS+XjsAQhJTxOTRnvJGMlvypH7AwAK/v2xm9u5hZ2Cdg9fF3CLslarIBe&#10;aeZquKUuIRXceJ5oYhQrWYuiZLKTobl+IaX3NlfiXl/PUyFR8fW1QXLjVINBsZIBYEVPsm9mbkFW&#10;pchwvhpukdtH9QqSH8S+Je61+hmqt2kAWPEFcQcYKQkyjfwmJNg2QGOxk4wSijyNjV0SANbCnKlY&#10;B8nLbZA8+biF1b6FLiFHHmPN7Fsn09kIxCDbIFE/LmsrycrTSyktI5NdKRBKpmKwkslOhtbCPan2&#10;rSsFQpIwVDIZZLSur5SJe10yyrGykiaPCr9W34AHh1utZOJeq3ONyUagnUjnhsXFhSrmlgBWbCe8&#10;cUImkwz8KhVSDLfwl9DeQpVfxwyJuUl09Jm4V8REtYUZZLaOH0/YPkjy7UG5mZUMMpSJ85lnRVbw&#10;Ns4bmmRVIVLZXLMiKzF5JSWhgmxBUIJSfSUJgAIPNSsZZOCkVIUDyuYGN7DA6o2TZAfRPoPYB/US&#10;3ABrmpJmgwzAVS3JveZKACsioip/oUz7IOFWZbUEt7BLqElJ3Qexb4l7xeolamG4pVJ4QWVunMS9&#10;AkOqxuxibmGX8DSt9rP3L+HEvRLMfymfQgJYgTdg0RhuQ5fgbFdz6wYGSeGoBTW3IMPoog+KWclU&#10;CryElT0ZcNlKyieb1nBLpUBExuQJU8Cln4AnTxXl6U0AK0M8TF4H9bSCWwVJ1NxCl1AuUhW8Pkc1&#10;12q7bk53AliJh1bB8fsTkGQPfNgohfvzlgDWao6qfEFJBgBAoaMpxtI3gN3nxJm5dTKe6h/VXoTg&#10;UudWrwd13oIM7yTc1EqGUsATBMjNzK2T6bxFsNAxN1B46gQEGe9gKvgY6zUBrDh1EEozt66CUFyU&#10;RjOaKwGs3Pc/pg4GmaJtSXgJ00VUnbdQChhcuHrN3DoZGrk6/5nzFrqEEpBf5cML3CseDC5vs28J&#10;YKXuEreAmFuQkY1DOyVzAhLAqiNiQYYHG8PcrGQCWF9kk6sbJ8hwjnFPKW6hS3QkM3CvxBaJ9ql9&#10;60qBeDdHx0SgAy6LDUQ/YuNVSwArwQAXEw4yuBGiMqc7AawahRRkRKDfP+o2/elKgQufrFjzWgwy&#10;HHFUR1dz60oBXBCNNkWOGKHcrrlq39zpTl1S3NTcOtmvlChuCWD9XUlzvwXZ31ZS4MzPALBiylA+&#10;w2iuIMOcZP3NeQsAK9zYb2OZBxlzI/nH6JLEvVLpvLpK3lt4QVb1k2ihIm6cxL1qXFCQISV0GTQn&#10;IACsnACJCwoywv8fzo6ZWzcwFtw6WaHTSZEx3EKXeCnpZIuV7Eqh0GMOq5a411+ZVHPrSqHOm8pb&#10;5Drrmuus5B+Ra4Q50cjw6RD/FJ6nJHviCVSVPIHMBzcQbqZobpI9ec6pbDueGckNfInQXEmG5uI2&#10;FacbGze58aYSmivJnkC43xhPt69F7sHkhmkiNFeSwY0IqNAltP9Mbtgl4sZJMlaSSLnQyhRSTm50&#10;6BTvgCTTdwDnMrm5eHeSYQU9lC+IEt3BjTIk5sZJsuL2INgkpKQrBVYfJKqSyU5WcS3VtoV6JWNu&#10;ymeeZEgJ7eCErUxZ2OQmNVeQec0VANbyH3HH3VsK2DxtkITkf6r73P2+Je4VRztttQy3roLgRrKR&#10;WsnQJfQwUz48irnH3N5f1ZDpStyrn1tXQUjJB7SoWcnQJW+a7xrr9Qq47JOuQLSXN9xClwA3IMfe&#10;7FsnI/2W4rLCUqBxYtsAKtIiXeZ+C7JqAEVdZjO3rhTghgpSc+tkhBYJbZp9CwArESrgk0ZzBRkN&#10;8/BgKG6hS6yFR1S2bUBVqLtMpWqCdI2sfAqqqlSSgQsimC9eVOCTgxveOINXTjLmxuWtVrIrBXQk&#10;3lcjJQGXRdnBTc2tK4UKIqhMCxIC2pLg5wIaqrilLqFwsclIw0GS3KjoYqygoyuFqtckuXUy5gY3&#10;c7oT90odEu5hobmCzOuSxL1SHapA1bfvbmSpryTVY0hwFZorAKxoLnKUjC4JstLkHyWTAWCFG54P&#10;c3cHGTYX/hI1t9Al+sZJ3CuIaqwus5KhSyhLUe7o+31L3CtoB9KIDLfQJfruDrgsNU8I3KmV7ErB&#10;W3gBl/UWXuBeGSRnxyxkVyVVHMp4ua5AvcILwLjh1RUJvCrV8d5yDcxr8VKP4KCCl0LzUpupqwMy&#10;RpVBElQ47qr48/28BnCVkoLmUAcVyCP0quEVZkXlXBlVHGBXajSp7vDg5PsakppqEpGTqiwKN6+u&#10;PX47j4pQChZ7G+EPLyrjj6Tsb6MqXqbIRlLBy8lhlmnV+9X1Ta2hwclQRavPi+pwTg471Ye8D2UT&#10;RGVX6hC58xVUH/IFnWz0twyhfpVYzZ3cVgNeVTZenOXUGwSwlBx2Kni5V1OCVEmUUu7VoKriAAbZ&#10;SrSqrQZlHaqqw/3lHFSwUsgA/B+d1xtexhAIKrS86lhB1mnnBcjRtN1OqpqVko3AtFIP7jLwCpzf&#10;bYTw4p0r5DCgqSTEubMcVH4NuwYA6qDahoLda/PystEtB6AmoLSMHHYqig98AO3cn+UEpeI5MeFC&#10;Ymh9XmV+GRsgkayoAANkJY0/eGGNmXklIJVSperJElQ8dCot7X4NE45ahdyMfRhU5AdU+x/BK/QG&#10;XgV1vgLCqm2bgKKSlAmgSMhhUJX/Qt3LgV/l+BcS+173BlXV5Tc4YEBfTaLos11oD8GrU5HRUZ2l&#10;xX51DfDkFexkI6gqYKrc3oFBfRL5NLh0nhh9OdBsPwYjRYmfIKNujZL6pKo3mFrGrgTKlaPM7MCt&#10;PsEQVQmk+z0LACpmm/J4BxH9kBFFc54DfspqKPMmiKq5mWpXDvyw7Rh9a5XJEURPCsOqvh5cWZ0X&#10;9rI5zkFEyTyqN6j96tZDAWWMIEaV1ieZJs6HGbBTIHDKFRBE5HQRojZCH1hVUjE+pogj0Y+28gg9&#10;oFPzaE7MKeAOU6GV124wo2kngW1xwkILVG1j84KIAq00dyAUJUrKke3ax4guVSZOUlFKv8qD3s8s&#10;AafUBFIOvqQCtFVxZsEsHixYEATZ7i+yQKmCcyFTwfDqyoN3B8UvDK9OVeEFJfiJNaWKvtJUQUWz&#10;F6qXmnl15cFpITXUzCuoMNGd9ZZAU6JrKuCYVLyAFVwOh0iXe64kU/1sUHGgwTSZZRyKQDV8JCTQ&#10;h/go/KBiFurj8cSGM3sWVNoaiJqsVEaqDClxyELpPKydkxhTq/IHlbXgEmJaERMzs6TStmkiTO2Z&#10;DiptdCe+9AUcwOiqoNKPiUSXVsktxavrD/1ISmzpDwACtWH94aIff1FR9WBeTji6ztGP2izDap0Q&#10;QUWHIueECFQpRW5epqsF9aeaosJxgTIVSjEwpb+8lGx01WF5UUKnjRDQQAE3btVUUpF7SC2q+3m9&#10;EoaqeXVrpXgZmBo1Cdq8eD3zsjLz6lTANKltYObVHy3Xm10XXQoofNdGCC+efoZX1wDwqnJ2Yr86&#10;FWHnssJu7URidG2EOCVZRcOrUxEOq9CW4NU1AI5dnBCGV6c66WpN5prg1c0HHNaY9oZXpwJeQDzH&#10;8OoaAEAbNVwMr6CiO5DRG6BF235h1qtu9UlVXUIZ4f0aBugUs558PDGvoLqQDbWGgR0tGIOpn0YO&#10;UVsN/rpM4hnxpUZF3mWBT+7PV1AV+Me8jagV1XiR5KwwkkmFM6ay2sV+hQYoyJzR84E1ZbPIFjS8&#10;UgNQ2crIfABUgd5i5RteXQMUWIhdFvsVVNVnRPHqGkDrqKiuqnVUoEW1ng8qreejtCpP0tOgZ4n6&#10;dumtgmkCqks1i0ZFyVj6uon9CipKwVZthXuZD5zoxevXVIrCwmgj5Fn/oKqt4NX1RtVHMDh1YvTB&#10;6wRcanh1vUFKrQpSkdXdedH1z4ARQPc3Krpxl7V8f76CijSGqh8t1rDrDWDWFJQ2vDoVBQ4U8IGq&#10;Hn1e+AJMbcekIuapylaCvG689L0cVORiqZLrr0CGwovFN2uY9gb7ZWzRwIWe4KlN39xXUP0muQiY&#10;IH2n+hoCFVdyGFRIL3X+hBwGJrS6Y5rKt1QtbyPEfuVcGl6hAX4z+sR+BY6UrtYUCjS8UgOQFGDe&#10;KYEihRcYTcOr640Tv40J84GDizX8knRreIUGoAgwoeN7HRUIUuABqlEoS9ZGWEmKyrYJKn2WA0BK&#10;fiQhOzOv0Dalo5TMhwaoktTGng8Aqda9AQUtYIbbr7A3uFNYjfs7JaCg2FEPU/0Ak7rvct2VZg0D&#10;CspJUZFS3KedVxUoUfPqeoOEv696VwbsFDuKYnJmDbvewD6ksImQwwCQVktppaMSQErF5XIt3R/m&#10;JKt3tlrErjiAxX1UJzOeum3HALioYvFcjp3qW/ts1FSSVTtdoxIDDQomEWNKLWPXHTgrVaoT4tBn&#10;5vcsyPSedTVAISDq7xpNFTVSedSb/Gu8f31inxJ9wyvI2DFl/AYelOJN9IhUvLr2IDjFGMWJDkCo&#10;X8Qg04vYtQcxt9KL4kQH+hQ1oDwPAQgtEINKBAU21vYZz4PjFVrgwbRMaSlS8TsvClmZ4xyAUIKJ&#10;BFaUcHSV81OAZiMboQNoS6saCABzaPOqKvRqXl0FUC7ubeob8LTurH7bc90bAoEH/eKUVgGBoAJL&#10;Q2EisYSBB/2CKFDKN6jqKCvnaOBBf6pjqLmcg4o4uHOOJh6ULDRTVpxCpG27/tbswaxhVxvlNjdo&#10;ZmK2nVd1ETF2QOBBqf6FlSg0VFAR26NQoplXP/9vYIIGYQyYos2LhwDLYXj18//m0awMtyyAeh4q&#10;QEpR3DZCUks/yqESVCQfq2pVr8CQUskDYL3Zr642KCRewJZ7vRFg0OofpezRoGIJVUctUuLaGhIe&#10;+SgHWFChQmn0KeYVYFBqsSuEMdVu2ggptaPqNVO2plG9QCKpoEpQUehfVUUkOtR5/a1f8/37Iahw&#10;3pYGuJeNAIPykCsYkuDVrQ2uBlUXmkBUnxfOdgMYSaqDAKnJCqMkYeOF54ZEQzOvTkUNgnLtizUM&#10;vfEGP6p4dSrezGhEw6trAJKnVEExzJ+2GnR34Yo1vPo7BWwKxqhZw04FTodcb8ErcKCfH3okGDkM&#10;KkxlOnAYXl0DUMPEBbQDPAo2sMp53stGlCr9wcmh9HxQPXHeqKBKwkAJgqtAYlDxuCGR18yrawCq&#10;BdF4QMhGFjetd6/RUYECpdw3zeINr65tMEVdoGNARzFSlBcxyN5ssjnLiQEth4+pr0IThHaYLzJd&#10;DGBklCf94ssyhznIuPaUMztxo0ScqmXr/aUSZFRmVGc5AaAVpjM5EOAb2hpiEigbO/GfNByjkpGY&#10;V5Dh51RP2IB/AkCSshFkVjYC/kmbvgq5mXl1MwVlY7IEcPK2ha8WnApUnGRkDJoKJ1STDl6fFwaY&#10;mVcno4WdcjAHaBTYPihwc76CrKqWG90b8M/FfoXesPvVLQfMIRw3BtUWqFGUqPIfBmi0UPvV4u1e&#10;bwTZhYtI2Buoly4bj6rYIHglGXrD3MvvAI1yE31ILbifV5LhojdvIh7IMa/nWxm+SQbi2dxf7E/j&#10;hZ+dIZppdSrpWn5H0dJqNGhiYEn1t+p496YNSY9tWp9qi6F2q1NZU5QavZ0XpuihlrBT4WhXz2Vu&#10;4c6LZ6XR8klFGKbiS7dm7zuKlb5pd2OiDklFBiSvG8OrPzhIZgRoYcSwU9GTEONG8Ar0J1XjqvHA&#10;rYYiiautPMXmHh8zr0B/Urz+BYJW8OqPG5LwVKEzLsY2wioayqUneHUqOmE9TAluzKbOixCiqXKW&#10;VCdF2k2RB/qTJS9ezGZenYrCylV65V7mA/0J7tZp+aBC4im0bHh1DYDTsYxKsV+dir6ryuXwDvQn&#10;/XcqhVfw6tqGyrCV3y3WsJsbB8hFt1+divsfkITh1TUAuaCFuhPz6lQ02aD+kuAV6E/MXpLJBa+g&#10;+rCCJkeQGrxN5uH1MC6HpCK0RElYM6+uASiWpSxsapm1EdoCVgTWGhURzmrDcr9fQUU5cIWRYoOC&#10;1/Ew+WZJRYX0pym+RE29zou+1mhRMa9OVZ0wHyKX+R2YUboOqvzipOI9VD3v7s9yoD9xfYNrNfPq&#10;egM/IMaD4dU1AE8H1SUMGW8rT+wLzLPh1TWATYslptF5YSqr8xXoz6p1akQ+iJBBV0MF/24bIWAb&#10;ZWIHEdFlakmbNQz0J62RjIOIT7cBArun2qORjUB/4qhU11cQ0YLpUCEOjm4bIu5NZfYGEWggumCZ&#10;8xXoT86JKTSCzd8GyH6RDqPWsFsOX6pWKDnsRMghuZlKNroGKNeyQANw4GNemCl0R7jXUYH+LA1l&#10;VFQQ1bwoz2l4hQZgDUWEnqpkOa+jjuX9vAL9+VtAxSxiUH3R80r3BvoTgC8PUqHng4rjRdqumVeo&#10;AGIVL3NXBmaUKwXQqOEV9gZ6TW1YYEbh9THuXpJg+zaDhTfQg6SiCqgqUEQHis6rKs8boQ8qbUcl&#10;9JN3iomm8FpoI9T2YQJGSSM5BEiPLhLJi6evkY1uOWBuUJLHyHyn0jZ24D6fKF8DnCOFu80L3xyY&#10;IDGvwH1Shgq3iJhXUNFauspp3OuogIvi+iaF0fDqVgq7R4FDw6vrjQMMjPIRBViUhxRVSQyvrjcI&#10;H/CfmVenAr9FkrDh1fUGqNRqOHX/dgiwKMEUYm2GV9cbFm5DHKTJ4a8/ytgAgRbFsQRazMyr643y&#10;sxkIPTUQ2wjf5Acqn15Q/R4UNa+uATBtHsqnF2jR8ouafGlwKG1ehSN0a9iptL83gJ80XKns1ns5&#10;DKpfP7ZZwwB+gmhXeQHvoNL++QB+VgzW9BV+B5WOOwTwE5c+zkCzhl1vMDyTUoR3t4nGE4uN9qWG&#10;VyerKJHarq4AChJcQxSy0ckq+qV4dQXAS4oYmrFtAi4q0QCMqK8hfjaCHGZencxGKwMtShQWz6jx&#10;HwYZGNiPMW0C90nLRJwOal5db4A9wiC6NwEC91mNZQuIcS8bQWaursB8VkMWgKmGT7c1qpKGmVK3&#10;NIgP88xTrDoZ3lc1q370ycIA+6JYDTJ1mQROtFqXq0xOvP7tkJCxZCrqcdQbEUi7L7g5s1udDGNN&#10;OV8DJ1qFAp3bK8h+a6wY0ehHH4Xx/VEe7Kg0SpTC4ClxL/Y1xNOpsiuTDMCy6RJDh6/k5TA9SVal&#10;+Y1jIxGfFqtEhkIbIpVJ1c01EJ/ghwze6x1kdg0T8Qm6VGUv4xxv8wInatK+qAXQiMhmoee40RtB&#10;dqCj1H51BUCA6OGstQCKUjDNYAGp0t7nBfqtatXd3yZJVmgKcZYD8Fm2dTXfFbzCQLG8Qm8AcnYW&#10;VOBEf61rM6/QG0QOeM6beQWZnVfoDeqsfU3iF4mUfZtJeDZ3ZQA+yeAEnmfulCCrTslGNgLwSatk&#10;Yl9GDoPM6vkAfBIUBdereHW9Ya3QxIlS96SaRNzLfJCBLTGFWWgI2zcZXpXRKnh1sqrAZZzKiRNl&#10;AXErG15d3eg1DAWA1qhC72JenQzfiwoQDZwoto16eQUZOTDKjgrAJ7YoFdvVvLreIFnfFAkEXt9l&#10;A7c8GS1mDTsZl4VxDuFdDF6gqUxCW5KVOS901CdxosQS1csryX7wiIp7GVHo83pjY5uunUn25cmh&#10;5hX2BqUmlLccS7wPEZvNRHv5dqfiz6dxbQwyXGyH0PTECwcz8Hb3kjjIHq+viX3R5SmY0VkX6NGt&#10;6hhkuESNTqQ3STADUWUSfAZZIcxEFPYTaFFKmNCJRYRuBtlB5xy1Z10NwAxIkLBwaJjZFwRTwKhg&#10;ant0qg9J4KYQ1yAjIdbYv9ysnRlFsrk0hYAkWbkdjQIJxCj1/C8i04ZZ6B3eOcDub/1EJBHHzMoc&#10;EBp/kOHoN/gejIZgxl1magQMsvK3q5mFBqGbjXqzkLDUx4gr1himwHo7FY8qlZiVZMT3v070Q4Nw&#10;s6u6i1jYbYwHom9cYZ+oGvrEYfQwz7Eko1R24ZCENIYqgBkwcCP6nQxmvE8Fs8CAYkeQAW2umCQD&#10;KaAEJKCjKFQS/szMggz39Os0b2i82H2r4fYAs3N/oQUZKDAQkyID8hNA0CqLXsam4Baqh9addD4y&#10;29aVCLCH34o8glsn491Yl5rh1tUB3H4NTsGtk4EGpVq8eC8BJoh9qyYO4m2WZKXBVXoHhlhww0tg&#10;rP0kg1sVDjAr2R8kLIfl1sngxoWtuKVK+NLnQ52ATkbn8EdBk+71VuBCmRvPSLNvQVaYYYpLGG7d&#10;Gqkc4KfJiKTBe9vu8pxU/ETMLXQJOQsquwlT5z/GrSsFEqkIu6qV7GRorkdd9mJuXSlU2lZZaPen&#10;O2GlVQZa3W6BEIUb/lCjJ4PMn4AoK3qAhUczm7l1FUSQEjSwOW+BEoUb0Gi1b10FPakLVrhesW9d&#10;KcCNwKOaWycjKPrbGlFw60rhqNCN8QSig/sJuA4UpZHJgIrCjRCCMUuC7MmDDZCpWMkAixa3en3d&#10;n4Aggxsrae63gIvWSrJ1hlvoEooMq17OIL3aBngpCbIntnXlBtxLSQBN/QkIMk4AAFUlJd3AgJs8&#10;3YE15XSfj8PcAQEb9ZoryNBc6ATFrSsFr5UDb8rdDTejS6JAKfWrSTw1d0CQwY3OQ2rfulKAG/A7&#10;dd46mV/JgI/CDQ+V0ZNB9qT5SIVM709Awk4B2JeJfa9LgoygTiXkGm5dKSAl2CXmxgnkKacbWKKR&#10;yag4Cjc0nlrJroK4pX5TtcRKpl1y4CgwUhLoU3qkcOOouQ1d8lvwUexbJyMATV1Pxa0bGFiveFjU&#10;3DrZk+cDFU6MlIQuoYCYKqkIpLtdHXADQq1kshsYlXlRlU7FSnYyCksQTVLculLAb0rgRXHrZFVi&#10;0nkKA1IKN2B65rwFGdxwyZu5BaiUdzf+EnPegow2xYA9jVYOWGnZoHhQxL4FGW1eeb4pbl0pFGT+&#10;Y6KH6Lcuk9QtAqsoTkAgUpnbL+DzXiaDbDG3rhS8dyZKmC72rSsFVvK39I6YWycjSkHjGqNLApcK&#10;JvAXdCe4hS7Bn1+V6u7vgICYFgKxyroKbqFLaJODK9pw60qhuAHxN9w6GWBn9Ll5BwTMFG7APwy3&#10;IKvICLFVMbfAqCIleJ7MjRNkXkqiMil2OZpLcevmDA0RcLSb0x21SUu0eAiIfQsy4rgYr4pb2CWA&#10;fZmc4dbJkCzqhyluoUuqKreTkk6GVUJDUsWtKwUKXTA3tZKdjAAOSCslk10p0HkIHL6JBwRilecz&#10;NaLV3LpSoIkjPT7VvnWyJyXYy8C411yBWiV8WZVNjJR0XXJwu5Vb855bAFB5TmHTm7klGXJcjkbB&#10;rTtR4Ua6gPFgBHIVlQDcw0hJgFAr81rVviPrv1kKOCcJK6q5dQPjOHl1KCso0as8F6kVaVayK4UD&#10;5zc+eiElA79auFfFrSuFxdyCDIcJQXwzt64UFvsWZABKXNQo4KgHHWtrA+4thSTD9XSa2o9UEO7C&#10;xWVK1xnDLch4z9J/zqxkKIUqnaH8k4FkPTAoebILbglKxTlWuaL3K5lkGMtUujPcQpcQkuTFaLgF&#10;WYFsTP1Cep/2fUNtYWEYbkGGYQJG2swtdAn5KcQRDLckI5FD3d2BaQXU/q3+sGLfQgUd7Jt6BwSq&#10;tfqbk6ZiuIUuIZZfaW33N04UMq0K4zSWM9xCl+C+UFWaAZd2KSG2rhDWg4xKplTHM3NLpUAancIp&#10;BCSWM4qmFPl3n0C34vQAqm40V5LB7Uso+XbfqG33H1nJQUZtDHrZGW5/UApGSoiT9kHixMbKNtxS&#10;KdSzQ5w3znLnhoHxNa9FEEedjNJ6J2CK29M9yKj8Ub2KxL6FUiD6ozrbA/7sgySGANLVcAulADeC&#10;aWZuQQY3lcXLMemDJP6pCtkPMrKa5NxCl2CG0tPdzC3IgCAREjArGbqEhfwxcRwyz/uSYMs8aHwq&#10;pCTsksd1KbuE9J3ghlY2PnMyBTrZA2ytiQcMMtrnqJJvOOSDG2WzDNB7kIEkLaDI/Uom3PXL3e3m&#10;FroEB54qncft2eaGocDNZXRJkNGI6AeNZ+YWSuFRJWPF3U0N9jZIuNGIwOiSgK5WtaiXwV//JJnf&#10;t65LAIbWO1+c7kDKVrXOCrcKKelKoXADp6kJ8JOYV4DDHx4rgltXChQGemD1mrl1MlxIHDjh6aVw&#10;ZttuHFYEQI2eDDK44Z0xdkngV+HGShqZDDK4sZRmbglgJSL5NbEOCky1JWFBYGekJAGsPxTTM9Uc&#10;foIMblVnSUhJ4F41UJ+gYJ9blRYwSFS83Y0MV/tbtZRMsnK18xAwc+sGxhNDDQC9OAFRcbVCWwrP&#10;Bb6gz+3DFWCi60mGq73KGpu5hS75wM7UJcI/2AYJN9xq5g6IUqigJ4kbGV0SZKzkUQW27zVXFEPF&#10;E1HdlMy+dRVU0GgVW8RYaksCNzKnjJQEGXOj1JCZWwJYyWdQdaUJgbVBFvSemJhYyQSwknd4mng3&#10;IbDkhtWluHWlQKU8rm61kp2M4C5pFuYEJICV0AMqT0hJkMGt3vlmJUOXIMfVnf3+/Ra4V/aNG0f4&#10;FFCMbQPokkj+sFrJTgY37m7FrSsF/IyUmDXvt4TLvnjhmDgOL6GYG3mspjFIkjE3DoB5USWAFUBp&#10;FS0R+5a6hCQSgw3FsRhzq4Q+s5JBhlYmZ8ictwSwosoV4oNtaoOEGytpbtPAvfJU4SWs5pa6pB7e&#10;am5dKbDV4A2MdyZwrwWCqWDT/Y2TAFZK6XN7CykJsuJWJQ8Et9AlAGdoImG4dbJK41ENNTAg23YT&#10;oZKaK8iASqGVlZSELkErO59C4F4JIXDhmNOdAFbO6MOUnuZUtiWBG9umuHWlQHH8L5hxs2+dDG78&#10;Z26cBLDiClJltfl2zg1RNvuWAFZS9C4Tf+N13rlVTy4TWcGr1cioB0GxEHO6g4y4IqrM3G+Be6WG&#10;HEXrFLeughbc4o2DKlFZJD+Be+XNTShZ7VtXCjhZSBw191vUXS0A64+yzKPwKoGVZ5WTuL9Ng6zg&#10;VbyhhZ5MACt5hKr9MIX4mnDV3D7qJRxlVAuoBvbYzC10Ce4Sqo6ZuXWloKsAgTzNuXG6jeZKACv5&#10;aKqrEgUyk5uUyQSw0rWwCqrdS0mQsW/EydXcQpeUfWFqlVBPrs/tBcjWYOh/EsBqK0UlGbqk3n1C&#10;ShLAikyqmkr0YMm5VdjCcEtdUk9ac78F7hXx53QbmyvKquJP4A4wuiTIWEk7t64UAPpjwCpunYy5&#10;yds0cK/UqKRnquIWuoQaZC+TcQ3wsW03qBRXpTLJyp6sZqv31msCWPHYwlCc7iDz1msCWEmPAXdp&#10;uIVdQl+B59N4QwP3ykqCzTWWeZD9bW7Gq5YA1iof57ilXYLiUi+qKLbKCaBoj5pb6hKkhkEKKUld&#10;gqWmImJR3NXrkii4SoqSq9FG9/l2cOrixvNh5taVApbC1/mVA/e6mFtXCuCkfqpUwf1tGiVeS0/y&#10;yjFzC11CJ8VT2ZMJl31ZKQkAK1YQmDMztyDjbcoRMPsWAFbcvLyMFLfUJdY7EwDW5w/7pjRXkAGq&#10;xvNk9i0ArFWDp7rz3EtJkAFzpiS6uQMCwEok01Xv+QkyYsJ0zFDcQpegf5xWjsqtZLERgVZSEkqh&#10;Mh+UnoySr1QmAhytuHVdQjNGUkCNVk7cq0ZYJe6V+0ZlpKEXu55EdVUY4f4OSABr9aYy9RRQwsGN&#10;6PphuCWAFbCsqiiCKAU3jo7J7aNEfJBxAkyV5EFWWkG98gfuFQeliqwkWSVlmqqWGKsxt0rHMe+A&#10;JMMXAaBLSEniXjk1wJCE5kqyuvPV6U7cKwDWt3rjJBl5uzzgzNxClyCSKlOehnF9A/B6OMs8ca8H&#10;uQ8KFTHIKpRvbpwEsJIPUuU+72+cQcYj02SAEm3IJaFIqJLJIMM0v0ys45u41wcp6AaFNMhwfZNe&#10;eS8l3wSwcuOQpXS/koMM5EyBqm+1MklybSVBj+FYVtw6WeWEVxK64NZ1CZZCIerM3DoZEVoCYsJf&#10;QrpbzA1vtNGTSYYVdBXQX8wt7JLyDRhUBKmDbZBYeIVwMNy6UqiUd97CZiU7GdE+Xvlqbt0uwTJ3&#10;Pjy8MX1u5cEw6DEsukaGiDgfXpLxDrDculKAG95QobnAebdBokrYb3MCAvf6JLNJRftI701uzjvz&#10;DdxrFe1DLQspCTK/kol7ha4eYrd3AIHjmFvhiYxMBoCV2sEly4Zb6JIao/GXgPNug6xccuWdSTJW&#10;xMVNvwFgpQh+lQ01cwtdUsaMsScpPBJzo2OEiUAnGfFunLYCZ46zO7jhUzBvnCTTsXzus+B2UpFW&#10;vISTDHwJWZJKJrtS4NogRU2dgE5W3FTzY3CnfW5UsaV1j5CSIOMOwENvNFcAWMlsVUUAvkEFMwdo&#10;BMPbpgYvymCYmXUqkKHcHOYuDfhqZdcrEyiogNiyisa8C9ArPkenI4PqYOkL4nxvkwR4tSq2KjUS&#10;VACjHyrZGhuw7dkPfTFMdcak0h6ub0BXcTDSR8oISNc9i5l1JUKDMSA6hlmnIl8U353RIYF3xQPk&#10;ruygQkD4n2EWuFUaLpKKZqYWZBqCTTp2k5DKQ6sm1PcGQpChQxB+c6wDt/rk2VaxeMEtlQjqwLi3&#10;vme3K1D9AEsUt05WlVzo5SkOduBWn09c7CZdkSyMtgFw440q4AmgwhsZ5gi2lrlEgwxuDhKKPRDc&#10;0BBK+QfZ3yChaiW7SsCw45SKACbnsg0Sbtz1RiEn3JWHc9XqEzIZquQX7qrm1u0Kjvbvq0Fw62TM&#10;rSYnZDJwqzw28EsaKQmyBbfQJeRUKkgoLXly37jcjJ5MuCvgox+1b0HmpSRwq1UNXiX/k/SRc5My&#10;GbhVHS7FvZHceGyYE5D1WsHIquKkKO/kZucWuqQyJZSeHHBXq5UDtwrQg2ZT5nQHGfcbTyJzugO3&#10;SniDXjjmNg0yuJV5Z053VwqE74kLqLl1MiwF7gDDLXCrVDTFSjZzCzK4/V4d92Zy4FZJVcGZZjRX&#10;kNWFr0oPE0BpolzF7EgEEXdAkFVKHzAysW8Jd8Vz7ZzXQQa3grMbbl0psJLkFRvHRcJdeYCpEu0M&#10;qq/kGwND2ZNBhpT8+nKElIQuwQhCLZt962Rwk4/SwK1i4HGhKilJuwTntQlgfhPuijfzoVwJQeZ1&#10;SeBWKQcPHEitZOoS67gI3CrQQooSmZUMMqxXToDRyoFb9bdpkJVljttbnLfArVZtm49yOAXZgls3&#10;MEqTVI/ue3syULLewgvcanUuOU2hLJxFTSnAzSV+8hJtZNjK+HPU3DrZgltXCnBjkIpbJ/P2ZJR5&#10;9a7yION041Mw74CEuxLlc3ZJkC1ksisF3m841ARQn9r2bbuLWyE27u+AwK3S1v7Xd3p/AoIMbtw4&#10;5tWRcNff16LRk0GGlJT5auYWdsnvS1hx62S/MmnSTEnPbRvAvlVHL6FLgqy4qeI24PmDG3aJSdhN&#10;MvYNUVZS0pUCviDOjZpbJ/PnLXCr+LmI/CtuqUusZz5wq5hOeMeM5goyrCDcXGolu+MD/ySqRM2t&#10;k/l3QOBWcRVQiM2IZKiSC9iqMrkCtlr+WmVNBhVOZcq/GDshwK40U+P9JmYWVPjm2TTzCAjQKqna&#10;Zcrc68igghkzMzoyMKssBu8iw6xrH4/xCMjqh8VXgYCgghkvRbVnXR3QL0N1hCJy2DQdV8aHQl5C&#10;+QdglT7AqqgNXrBgRjk8kzgIfq2R0ZqXyJTZs05FCVq82WoZuy4gmoI3wTDrVItl7LoAzYh/yzDr&#10;VDzZiKWbcxZgVUS/9M79OQuqKmtZq39v+QTEFUWg6muAJ2s7fVQEQF2gAVXFYeEiN0EF6JqZqWXs&#10;uoBuKkUllrFTHdRifJqMeMqltQWhWZVqlJFUAAmJNpnbM3CqL9SVwi0GFeWmqqW0EZCuC2jx9mNK&#10;kYIjaOsBSJVLRjHruoAiMcC7zZ51KpgdVUhFiH7XBeDKLmXxDGgr6kpFGgLaii+4ygMIaQwNwqap&#10;KsPPR0BbX4/n0yB/Blk1i1SpUtB1dUCzEVTd/eQGGQWDHQIauv40uehVZZyRg4z7AreukEnouko4&#10;ydg3N80go4gvFow43NB1VXICpj1ElZJBxgv2W6tyewig64YFyVmq2PYggx02k5tdVww43xSaFnad&#10;rJrdqnc9dF01nHhpjWU3yPBQkWolrC3oukoBBapckoNMN5SArqsH7g5aLalz18mqmfuPqS/wfARa&#10;tWq+GLjAIKN9Ob0Vhd8Cuq5V6HmuoqWDDMfRD7U1zUFIvCqvFANPgF1XRtzg3MaOXdcqNEFVxdJh&#10;18k27LpWwcGiurrDrpNRiB/t4GbXtQqdHvAyGslMgCxxH1WxhGGGegDKYmy9QUaiHDXx1I2QWFcQ&#10;s6aRC+y6MsJVQjKBY9e1yuFn18mqFILCezDMUA+USjSpWoOsiowSbjXnLnGrlC1hUW4tI6zyQMl6&#10;UUnkKua9KQIGu66MMFVI4hQQK+i6euB1+34JN/YgI9hKjETd5olexUNJ3XqzmKFVUJg4M9TedfVQ&#10;za0pwGDYdTIkk5OgboRAsNLOokxvw64roypJzutYza5rlWonb+pqsndBVuV0TIEP6EI9vEjqcKIS&#10;ZMztLRcz1APpn6YCMaMMMnQDrUrVYnatgk2r3pGwCzKKiNFGybALKCtISh4JRlSSjBbXvK4Vu1AP&#10;sDMIIYIcQVYWjslHgK5rFS6Ek5eMOAhJRiFuVX4MdqEe2AN37pKsKmobABTsQj0gKga6OcmI7F8G&#10;AQVdqAcS9UzBiEkGeJwa/UpUQj1U03b1WA4cLHVd9N6FegAUZoIfzC7IFuy6esBTZxBXcOtUNBah&#10;1LVby64dsMMMUg5unYpsbcrYK24BaaXCozNUgookS3ZA3a0BaQVSb8oqFNS/Od4qyZK8BiOVAWml&#10;xqaTkqDacOsKpcqRqHs8gLD0lsdBpV7lAWmtHvEC4chKhhY6uUNMcL+CmW0HeIg4oyGo6nr8SCnp&#10;2gSlYArClM3bxgiU7KSoqpKSrhXe1azOXDsBhAUVwwlw561rhTdmm7JlAwgLKoaQl5tb1wq0DDcJ&#10;haxkp8LPSk9DNbeAtBIFNGXxno+gorwdXciU4RyQVs8tdEk9Cg43t26daJkMICwrydyU5gpI64vS&#10;/uo6DSpWkg7sSkoC0orr2VlCQYW9hl/Fza3rEgo3OTMvgLC04yaJSOnJqOBa2tWtZOgSimF8cAsK&#10;x3MgYXn2GzQBJ6BrIKSEFCnHresSTEPMemEwBxAW8DLueMetawVqDZlgD3PrVAutHJBWzS2ogCFX&#10;IMXsW0Ba8ew5zRVU3N3YJWolA9Kq9y2oQLSiFZSeTEgrDd3UCQgq7EkeLG5u3cIAmmpwsLwXOtWG&#10;W9cl3IpOTyZ+FjsBCImSktAKmltQoZJ52SpuXSsUrEOd7gDCYpdcVCNQ3EKX4ExXVlAAYX9Pt7PM&#10;E9KqpSR1Ce3LTEy8gH/NMiTEY7Ang6rws6rLI3TdwtAnIKiwy2lmovZtVHAtDSTugKDiNj2Jrhsp&#10;SUgrHk7logkq6tlSssLNrWsFess7SyHxs3S1VXXx2LeuS9Dl7u4OKkxnQBCiXi/culZAkl2UM6jg&#10;huNQaa6AtJ7cHE5KugZiyOyb49Z1SVWnddw6FUhkCrMpezKQsP50hy6pJo/ujZOg1t/XujhvQbWw&#10;lRPVSkhQ3QFBVTkU9IoypzthrXpu/WXEjUObU8et+0uqfZnSJYGhfdK2nawZNbeuSzy3oAJrAZZQ&#10;ceu6RMtk4GGxgtCvjlvXJfrGCUDshlvXClqXBI62XL1VnFa8qKKCq9aTQUXjFEAkbiW7VtBetaj7&#10;CiIWZIDiFvBWRujut6AiRfO3DKJYycC34sQ2bU5BeHVrBv3DQ0Bp5QC44vcwdYrgFrpkwS10CSvp&#10;ImNR+BVfEJrZbVyohYqMqUBcAGrBSgDjcWvZtQmgBBpOGCMvwLHMjjxsN7uuTnRIINCxdOtCUBy3&#10;rk4oNe7AbFH6FcMQLIO6BgLp+nHd5StPqT0gkBEqrKmndwBkOTrOZRJUcAPYZFYS6FwbpXVRJhXq&#10;pPwRQjEjho1b1R01Rl5Slc+QHlqKW1cMRBKUE4NIextjpSpUIbh7VUk0rdFZAzap6FOBZeL2LbSJ&#10;dCtg/LcxcqF+XVQfj1zQVbHAewN2UuGOUKcbz07jhg/D+J6S6AmIsA6O2bauSsqp5KYWVHR0q9Ly&#10;hlsoBWm/8mBrC1L3TeWlG27dMqm4nVvJpLLvfAApbZTWfk0q3oukc6l9S1CsfC/iR2hjREB5dqjj&#10;FuBW6+tFvwU3MDzqLcxd3ehQriqan1T4593NjSOnMSsAmjoAQYWGrsqvRiQD2FpTE8lq7FroH8Ds&#10;pMErbl2TUK9I4bQ5YG1FSDj8YKmJ0xaoVht/I+LWmb05Aepui7qvBW4wj3zCRJ3Z8eXCVzPrGoF4&#10;sLu2Az5bWWcq9IDTtI8RM1kpraACJkpRMTOzQLN+36rALMe6a5HCSrs9CwhsoW9MvcYyktqCVFao&#10;csyQ3N3IOOWqdhDcOhn3TAFnhfBHAdeCbZhsb7h15YPq+arQG86pPjeyWUziH9w6GVUXVctFyLo+&#10;oD+5SsYbZG+sfxUyBZve5gZkg1rcxtgKMjxOVZrN7FvXCAePWVMVhrl1MnQd2DHFrSsS0mUdxB2P&#10;XVsSnhrV0VbMLTCsYDZeJnW+HsqdG4EH9UokcNzIQCj8qPd9ktG471JhRYCnnRsyqfJKkgy7QrWk&#10;Ykm6UjjwzJh6VoOMrFKVPQ9ZVwqkXQAlMicgyCpfWbnvSL5uK0kpGZqEKG6djFrQJLkpmey6BIhO&#10;xSvEUypAr9ff+oqYE9B1CVgDrm7FrZOhlBETNbeuFM43dpTj1smqEjoPPjO3rhTOH7i5lQwy2pOY&#10;6gAcy64UUFxUAzUrmWRfQuvKSg7wKtww3BS3roJOmjO4fQvwaqE2VBox6OR+cN7vj9OTAV6ldhOF&#10;9tXcugrCBqKrupGSAK8SsKNHiOKWKgjfvDoBAV6lqKS0uYKMGH7lRokTEODV8sGpWABun7ZvOKpc&#10;NhzC1Mho1XvKE9DJqP1hT0BXCrYmAce0k4HKfX/dSnalQHc78KVKSjoZYA+Sa8y+BXiV2q/USzPc&#10;gqxKZKjgMz7Ftm+kfdMeWHHrZBhBh3NdBHiVo62q6JZDtw3y+YP3XO1bgFdxzPOgVXPruoTanA7Q&#10;jm+2DZIXDkhsxa2T4YST1muAV/HUunoEOKzbIKnR/CBpVeiSgLxWaMS5eIOMBSJCq7h1pfBFlyj0&#10;MACnNjfUK4l6ZmpdJ5AGT61ttW2d7PoQRlbMukr4UsH3UI6ZQLzSMst0sMfi6UYJTjiqVij5DzpK&#10;+6hMQp69bfUJk5B3YvIyk668F+oqTeQquaT03TXbFnSkCzs/UCJXMdNcuJS3SVsTCr4omySBqyde&#10;aE6NeAQEnQwnYhW3EeqatmVNNzpcoOpcv7tpAbND9XaEWad7vwnUiXOdqFXubFxqahm7FjkchItL&#10;oi0H2McCoyhmne7zfiolEkhX7DV8oMpqTTpkX21aIF0x876UazFTSzoaBKpznZhVlpEiNopbaJ/y&#10;HRkZSczqRQsxDHlx1ILuzdtGMevKgBcj26ZkJKGuPEkVs7AqFsw63XiM/v2f/+Gf//t/+eu//uf/&#10;9Od/+PP/5B9/X//6p3/7y7//xr/+7s9/+ed//NPjT/V//O9/+evf/ds//umf/uUvf/nr//rX//Ff&#10;uY3+z//78789/gQ5n4Tq3z/z/yNmezvxc0WM9diJjxUxu9aJzxUxq9mJrxUxKrYTv1bEqMxO/F4R&#10;owI78WdFjErrxD8rYuyjTvxdEVeIuVPz90rGppDtpKzCucF9J2cV1Q3ynaRVxDXId7JWIdQg30lb&#10;xUSDfCdvFeUM8p3EVdwyyHcyV5HIIN9JXcUWOzl/b6SuooVBvpO6Cv8F+U7qKp4X5DupqwBdkO+k&#10;riJuQb6Tuoq8BflO6iomFuQ7qasgV5DvpK6iVkG+k7oKQ3Vy/t5IXYWjgnwndRVfCvKd1FXAKMh3&#10;UlehnCDfSV2FdIJ8J3UVbAnyndRVxZAg30ldlQAJ8p3UVU2PIN9JXQUsOjl/b6SuAhdBvpO6CikE&#10;+U7qKrQQ5Dupq1hBkO+krrz4Qb6TunLLB/lO6so9H+Q7qSvHeZDvpK6qPwT5TurKtd3J+XsjdeXi&#10;DvKd1JXzOch3UldO6CDfSV15lYN8J3Xl7w3yndSVAzfId1JXHtkg30ldlRUI8p3Uldc0yHdSV27Q&#10;Ts7fG6krf2iQ76SuHJVBvpO68jwG+U7qypcY5DupK+9gkO+krvx9Qb6TuvL8BflO6sqXF+Q7qSsv&#10;W5DvpK7cZp2cvzdSV/6zIN9JXTm2gnwndeWqCvKd1FWadZDvpK7ypoN8J3WVCB3kO6mrfOgg30nd&#10;Z0gdf6/2fUgdGcwb8kom7oPn7xX5kDqyhVfkQ+pIGl6RD6kjn3dFPqSOfjUr8iF1ZNyuyIfUkUK7&#10;Ih9SR07sinxIHUmuK/IhdWStbsgr7bRLHX+vyIfUkVe6Ih9SR6LoinxIHYmfK/IhdSRyrsiH1JGY&#10;uSIfUkem5Yp8SB2pkyvyIXXkQq7Ih9SR3Lgh/01P7GJXP+w+MASvUhB3HxiiV1mFuw8M4atEwd0H&#10;hvhV7t/uA0MAK51v94EhgpWit/vAEEJyY5YfGGJYiXS7EQxBBJe0+8AfAhbriMWURDLYVlP4Q9CC&#10;H3YfmJJIHGP3gSmJRDJ2H5iSSCxj94EpiUQzdh+Ykkg8Y/eBKYlENHYfmJJITGP1gRnEqDyr3Qem&#10;JBLX2H1g6kQiG7sPTEkktrH7wJREohu7D0xJJL6x+8CURCIcuw9MSSTGsfvAlESiHLsPTEkkzrH6&#10;wAxsVMLN7gNTEol17D4wJZFox+4DUxKJd+w+MCWRiMfuA1MSiXnsPjAlkajH7gNTEol77D4wJZHI&#10;x+4DUxKJfaw+MIMdleWx+8CUROIfuw9MSSQCsvvAlERiILsPTEkkCrL7wJRE4iC7D0xJJBKy+8CU&#10;RGIhuw9MSSQasvvAlETiIasPzAAIyLHlB6YkEhPZjWBKIlGR3QemJBIX2X1gSiKRkd0HpiQSG9l9&#10;YEoi0ZHdB6YkEh/ZfWBKIhGS3QemJBIjWX1gBkUKZL77wJRE4iS7D0xJJFKy+8CURGIluw9MSSRa&#10;svvAlETiJbsPTEkkYrL7wJREYia7D0xJJGqy+8CUROImqw/MQAkVu5YfmJJI7GQ3gimJRE92H5iS&#10;SPxk94EpiURQdh+YkkgMZfeBKYlEUXYfmJJIHGX3gSmJy8gJ/QzTC10/rEYwgyd0EV5+YEriMn5C&#10;Dd0xhWUEhX4c8wNLSSRoEq58Kkgu12BK4jKOQiOMOYKlJFY50XALL2MptP2cH1jqxCr6mSNYSuIM&#10;qFAcZLcLVZozRrCMqVAvf35gqROrfmaOYCmJVREzP7CUxKpxmR9Y6sQqW5kfWEpiVaLMDyx1YhWX&#10;zA8sJbHqReYHdpJIYZr8QP2wUaqUg5of2N3OtIeeH9hJIu2s5wd2kkix8fmBnSSS+jQ/sJPEo0ol&#10;9m2sH3a7MCSRWlbLDwxJPJYxFtLm5xSWkjhjLLSY302higLGIi5jLJSRnR9YSuJMDaGg5HIKUxKX&#10;MRaaoMwpLCVxJogcyxgL9armCJaSOJNEjmWMhQ5pcwRLSZwxFtoR7LbxD6kiyxgLlfnGFJYxFjo7&#10;zQ8sJfEPCSPLGMvxh5SRZYyFqh9zCkud+Ie0kWWM5fhD4sgyxnL8IXVkGWOh+upYg2WM5ZjpI/XD&#10;6mKZCSTHMsZyzBSS+mE3gqkTlzEWmvTORVzqxJlIcixjLLRJnyNY6sSZTELe9HIRp05cxliOGWOp&#10;H1bbOFNKqCG0/MDUicsYC306xy4sYyyUk5gfWNqJM7XkWMZYqD05R7DUiTO95FjGWI6ZYFI/7ORg&#10;SuIyxnLMGEv9sBrBTDM5ljEWauqMXVjGWOjJMz+w1Ikz2YROOMs1mDpxGWM5ZsJJ/bDbhakTlzEW&#10;Kp7NRVxK4kw7OZYxlmPGWOqH1RrM1JNjGWM5ZvJJ/bAbwZTEZYzlmAko9cNuBFMSlzEWisMNOVjG&#10;WKjxOj+wvJ1nIgplk5drMHXiMsZC0fYxhWWM5ZjpKPXDahtnQsqxjLHQk2hOYakTZ1LKsYyxHDMt&#10;pX7YrcGUxGWMheqUcw2WkjiTU45ljOWYMZb6YbUGM8ZyLGMsRzWwCy/OMsZCgcP5gaVOnDGWY5mn&#10;cswYS/2wW8SpE5cxFko7zzVY3s4zxkI10+UU5u28zFg5Zoylflgt4oyxUKR8+YEpicsYCw0Kxy4s&#10;M1eOGWOpH3ZrMF8sy+wVakbPKSx14oyx0KxiOYWpE5c5LDRrmVNY3s4zxkI1vNUUaLCbI6gfNtt4&#10;zhhL/bD7wJBE+iAvPzBu53OZx0JB0bkGO51IecX5gZ0knjPGUj/sFnFI4rmMsZzV/6lfbfXDbgTD&#10;TjyXeSz0WR0jWMZYzhljqR9WU5gxFtoRLz8wJXEZYzlnAa76YTeFKYnLPBZqpc9dWErijLHQ7mA5&#10;hSmJyxjLOWMs9cNqEWeMhfqRyw+M2/lcxljOGWOpH3ZTmJK4zGOhbc2Qg2WMhebm8wNLnThjLOcy&#10;j4UiwHMES0mcMZZzGWM5Z4ylflht44yxnMsYyzljLPXDbgTzdl7GWKgQO3ZhGWOhwuz8wFInzhgL&#10;Ve2XazB14jLGQoHoOYWlJM4Yy7mMsdA5Zo5gKYkzxkI7pt0izhjLuYyxUAp8TGEZY6Es+PzA7sVC&#10;FfP5gaUkzhgLfRmWizglcZnHcs4YS/2w0gczxkJX0uUHpiQuYyz0cxy7sIyxnDPGUj+s1mDGWOir&#10;vvzAlMRlHgt9WOYaLCVxlvQ6lzGWc8ZY6ofdIk6duIyxnDPGUj/sRjAlcRljOWeMpX5YjWDGWGho&#10;tfzA1InLGMs5S3zVD7spTElcxljOWearftiNYOrEZYyFeu3jMC3zWM4ZY6kfdlOYkriMsZwzxlI/&#10;rEYwYyznMsZCH4axiMsYyzljLPXDbgpTEpcxlnPGWOqH3QimJC5jLOeMsdQPuxHMt/MyxnLOGEv9&#10;sBrBjLHQaGb5gfl2XsZY6NowJHGZx3LOGEv9sFuDKYnLGAsNtOYUlpI4Yyx07VlOYerEZYzlnHks&#10;9cNuEadOXMZYzhljqR9WI5h5LHQ7XH5gSuIyxnLOGEv9sJvClMRljIW2qEMSlzXCzhljqR92U5iS&#10;uIyx0AJ7TmEpiTPGci5jLDQTzhHUD5s1uGaMpX7YfWBI4rWMsVwzj6V+2I1gSCLdZJYfGJJIM6bl&#10;B8btTBfS5QeGJF7LGAs90KYc7CSRxrXzA7vbmYbF4wPLGMs1Yyz1w0oOZozlWsZY6Jo2p7CUxBlj&#10;oV/ocgpTEpcxlmvGWOqH3SJOSVzGWK6Zx1I/7EYwJXEZY7lmjKV+WI1g5rFcyxjLNWMs9cNuBFMS&#10;lzEWehsOUV7GWK4ZY6kfdlOYOnEZY7lmjKV+2I1g6sRljIXW4XMRlzpxxlhoMLqbwoyx0HB6+YF5&#10;Oy9jLPScG2uwjLHQa3B+YKkTZ4zlWsZYrpnHUj+sBGnGWK5lrTDafc81WOrEGWOhnetuCjPGQtfU&#10;5QfG25keo8sPTElcxliuGWOpH1bbOGMs17JW2DVjLPXDbgRTJy5jLNeMsdQPuxFMSVzGWK4/tEpZ&#10;xliuGWOpH1ZTmDGWaxljofXsOI3LGAsdz+cHlpI4YyzXMo/lmjGW+mG3iFMSlzGWa7ZOqR92I5iS&#10;uIyxXDOPpX5YjWDGWK5ljOWaMZb6YTeCKYnLGAv9Z4ckLmMsNOedH1jezjPGQlv55RpMSVzGWK4Z&#10;Y6kfdrswJXEZY7lmS5X6YTWCGWO5ljGWa8ZY6ofdCKYkLmMs14yx1A+7EUxJXMZYrhljqR92I5iS&#10;uIyxXDPGUj/sRjAlcRljofv1OM7LGMs1Yyz1w2oKM4/lWsZYrhljqR92I5g6cRljuWYeS/2wG8H0&#10;4izzWK4ZY6kfdiOYXpxljOWaMZb6YTeCKYnLGMs1Yyz1w2oEM8ZyLWMs18xjqR92I5iSuIyxXLNW&#10;WP2wG8GUxGWM5ZoxlvphN4IpicsYyzVjLPXDbgRTEpcxlteMsdQPmxG8Zoylfth9YNzOr2WM5TVj&#10;LPXDbgTjdn4tYyyvmcdSP+xGMG7n1zLG8iKkEmko9cNuBON2fi3zWF4zxlI/rEYwYyyvZYzlNWMs&#10;9cNuBFMSlzGW14yx1A+7EUxJXMZYXrNWWP2wG8GUxGWM5TXzWOqH3QimJC5jLK+Zx1I/rEYwYyyv&#10;ZYzlNWMs9cNuBFMSlzGW16wVVj/sRjAlcRljec0YS/2wG8GUxGWM5TVjLPXDbgRTEpcxlteMsdQP&#10;qxHMGMtrGWN5zRhL/bAbwZTEZYzlNWMs9cNuBFMSl7XCXjPGUj/sRjAlcRljec0YS/2wG8GUxGUe&#10;y2vGWOqH1QhmjOW1jLG8Zh5L/bAbwZTEZYzlNWMs9cNuBFMSlzGW14yx1A+7EUxJXMZYXv+XtHPb&#10;uR7H0fOtFOoGUl4bbxqpHOQ4h7mB7kYDE6AzPeipJINcfZ7XImWT8lqfiRQK+P4lyxIlUdy9lJwx&#10;FhXUKMicWMRY3hljUUGJgoyxvIsYyztjLCqoUZA5sYixvDPGooIaBZkTixjLO2MsKqhRkDmxiLG8&#10;M8aighoFmROLGMs7YywqKFGQMZZ3EWN5Z4xFBTUKMicWMZZ3xlhUUKMgc2LxHMs7YywqqFGQObGI&#10;sbwzxqKCGgWZE4sYyztjLCooUZAxlncRY3lnjEUFNQoyJxYxlnfGWFRQoyBzYhFjeWeMRQU1CjIn&#10;FjGWd8ZYVFCjIHNiEWN5Z4xFBSUKMsbyLmIs74yxqKBGQebEIsbyzudYVFCjIHNiEWN553MsKqhR&#10;kDmxiLG8811hKqhRkDmxiLG8811hKihRkDGWdxFjeWeMRQU1CjInFjGWdz7HooIaBZkTixjLO59j&#10;UUGNgsyJRYzlnb/HooIaBZkTixjLO59jUUGFgjljLCqoNZDyE+cixjLn77GooEZBQvvmIsYy57vC&#10;VFCjIKF9cxFjmfNdYSqoUZAwlrmIscz5HIsKahQktG8uYixzxlhUUKIgYyxzEWOZ8zkWFdQoyJxY&#10;xFjmfI5FBTUKMicWMZY5n2NRQY2CzIlFjGXO51hUUKMgc2IRY5kzxqKCEgUZY5mLGMucz7GooEZB&#10;5sQixjLncywqqFGQObGIscz5rjAV1CjInFjEWOZ8V5gKahRkTixiLHPGWFRQoiBjLHMRY5mBVAJ4&#10;r4IaBZkTixjLnM+xqKBGQebEIsYy53MsKqhRkDmxiLHM+RyLCmoUZE4sYixzxlhUUKIgYyxzEWOZ&#10;811hKqhRkDmxiLHM+RyLCmoUZE4sYixz/h6LCmoUZE4sYixzvitMBTUKMicWMZY5YywqKFGQMZa5&#10;iLHM+RyLCmoUZE4sYixzPseighoFmROLGMuc7wpTQY2CzIlFjGXOd4WpoEZB5sQixjJnjEUFJQoy&#10;xjIXMZYZSCVq5yLGMmeMRQW1IaQozlzEWOaMsaigRkGK4sxFjGXOGIsKahSkKM5cxFjmjLGooERB&#10;xljmIsYyZ4xFBTUKMicWMZY5YywqqFGQObGIscwZY1FBjYLMiUWMZc4YiwpqFGROLGIsc8ZYVFCi&#10;IGMscxFjmTPGooIaBZkTixjLnDEWFdQoyJxYxFjmjLGooEZB5sQixjJnjEUFNQoyJxYxljljLCoo&#10;UZAxlrmIscwZY1FBjYLMiUWMZc4YiwpqFGROLGIsc8ZYVFCjIHNiEWOZM8aighoFmROLGMucMRYV&#10;VChYMsaigloDCWNZihjLkjEWFdQoSB7LUsRYloyxqKBGQfJYliLGsmSMRQU1CpLHshQxliVjLCqo&#10;UZA8lqWIsSwZY1FBiYKMsSxFjGXJGIsKahRkTixiLEvGWFRQoyBzYhFjWTLGooIaBZkTixjLkjEW&#10;FdQoyJxYxFiWjLGooERBxliWIsayZIxFBTUKMicWMZYlYywqqFGQObGIsSwZY1FBjYLMiUWMZckY&#10;iwpqFGROLGIsS8ZYVFCiIGMsSxFjWTLGooIaBZkTixjLkjEWFdQoyJxYxFiWjLGooEZB5sQixrJk&#10;jEUFNQoyJxYxliVjLCooUZAxlqWIsSwZY1FBjYLMiUWMZckYiwpqFGROLGIsS8ZYVFCjIHNiEWNZ&#10;MsaighoFmROLGMuSMRYVlCjIGMtSxFiWjLGooEZB5sQixrJkjEUFNQoyJxYxliVjLCqoUZA5sYix&#10;LBljUUGNgsyJRYxlyRiLCkoUZIxlKWIsS8ZYVFCjIHNiEWNZ8l1hKqhRkDmxiLEsQCoBZ1JBjYLM&#10;iUWMZQFSSRQUOTFjLEsRY1kyxqKC0hxkjGUpYiwLkEqcgyLGsmSMRQW1IaR44lLEWJaMsaigRkHm&#10;xCLGsmSMRQU1CjInFjGWJWMsKihRkDGWpYixLBljUUGNgsyJRYxlyRiLCmoUZE4sYixLxlhUUKMg&#10;c2IRY1kyxqKCGgWZE4sYy5IxFhWUKMgYy1LEWJaMsaigRkHmxCLGsmSMRQU1CjInFjGWJWMsKqhR&#10;kDmxiLEsGWNRQY2CzIlFjGXJGIsKKhSsGWNRQa2BhLGsRYxlzRiLCmoUJDtxLWIsa8ZYVFCjINmJ&#10;axFjWTPGooIaBclOXIsYy5oxFhXUKEgey1rEWNaMsaigREHGWNYixrJmjEUFNQoyJxYxljVjLCqo&#10;UZA5sYixrBljUUGNgsyJRYxlzRiLCmoUZE4sYixrxlhUUKIgYyxrEWNZM8aighoFmROLGMuaMRYV&#10;1CjInFjEWNaMsaigRkHmxCLGsmaMRQU1CjInFjGWNWMsKihRkDGWtYixrBljUUGNgsyJRYxlzRiL&#10;CmoUZE4sYixrxlhUUKMgc2IRY1kzxqKCGgWZE4sYy5oxFhWUKMgYy1rEWNaMsaigRkHmxCLGsmaM&#10;RQU1CjInFjGWNWMsKqhRkDmxiLGsGWNRQY2CzIlFjGXNGIsKShRkjGUtYixrxlhUUKMgc2IRY1kz&#10;xqKCGgWZE4sYy5oxFhXUKMicWMRY1oyxqKBGQebEIsayZoxFBSUKMsayFjGWNWMsKqhRkDmxiLGs&#10;GWNRQY2CzIlFjGXNGIsKahRkTixiLGvGWFRQoyBzYhFjWTPGooISBRljWYsYy5oxFhXUKMicWMRY&#10;ViCVgPKooEZB5sQixrICqSQKipyYMZa1iLGsQCqJgiInZoxlLWIsa8ZYVFBahYyxrEWMZQVSiXNQ&#10;xFjWjLGooDaEzIlFjGXNGIsKahRkTixiLGvGWFRQoyBzYhFjWTPGooISBRljWYsYy5oxFhXUKMic&#10;WMRY1oyxqKBGQebEIsayZoxFBTUKMicWMZY1YywqqFGQObGIsawZY1FBhYItYywqqDWQMJatiLFs&#10;GWNRQY2CpJ23IsayZYxFBTUKknbeihjLljEWFdQoSHbiVsRYtoyxqKBGQbITtyLGsmWMRQUlCjLG&#10;shUxli1jLCqoUZA5sYixbBljUUGNgsyJRYxlyxiLCmoUZE4sYixbxlhUUKMgc2IRY9kyxqKCEgUZ&#10;Y9mKGMuWMRYV1CjInFjEWLaMsaigRkHmxCLGsmWMRQU1CjInFjGWLWMsKqhRkDmxiLFsGWNRQYmC&#10;jLFsRYxlyxiLCmoUZE4sYixbxlhUUKMgc2IRY9kyxqKCGgWZE4sYy5YxFhXUKMicWMRYtoyxqKBE&#10;QcZYtiLGsmWMRQU1CjInFjGWLWMsKqhRkDmxiLFsGWNRQY2CzIlFjGXLGIsKahRkTixiLFvGWFRQ&#10;oiBjLFsRY9kyxqKCGgWZE4sYy5YxFhXUKMicWMRYtoyxqKBGQebEIsayZYxFBTUKMicWMZYtYywq&#10;KFGQMZatiLFsGWNRQY2CzIlFjGXLGIsKahRkTixiLFvGWFRQoyBzYhFj2TLGooIaBZkTixjLljEW&#10;FZQoyBjLVsRYtoyxqKBGQebEIsayZYxFBTUKMicWMZYtYywqqFGQObGIsWwZY1FBjYLMiUWMZcsY&#10;iwpKFGSMZStiLFvGWFRQoyBzYhFj2YBUAsqjghoFmROLGMsGpJIoKHJixli2IsayAakkCoqcmDGW&#10;rYixbBljUUFpFTLGshUxlg1IJc5BEWPZMsaigtoQMicWMZYtYywqqFGQObGIsWwZY1FBjYLMiUWM&#10;ZcsYiwoqFEy/ZZBlLyk2kWAWmqghfryQ2HEvKVKRRCNN1DiSFxJL7iVFKpJ4pIkaV/JCYsu9pEhF&#10;UtY0UeNMXkisuZcUqUgKmyaq3JmBl+m3IvLCCwN3FrEXmhi4s4i+0MTAnUX8hSYG7iwiMDQxcGcR&#10;g6GJgTuLKAxNDNxZxGFoYuDOIhJDEwN3FrGY6bcMxuwltT2S4RiaqMrODMjQRM2q5IWBO4uYDE0M&#10;3FlEZWhi4M4iLkMTA3cWkRmaGLiziM3QxMCdRXSGJgbuLOIz028ZoNlLatyZIRqaqHJnBmloosqd&#10;oDLBVqWJqmbPQA1N1PweXhi4s4jV0MTAnUW0hiYG7iziNTQxcGcRsaGJgTuLmM30WwZt9pIad2bY&#10;hiaq3JmBG5qocidITeLOInZDn4PsLKI3NDFwZxG/oYmBO4sIDk0M3FnEcGhi4M4iikMTA3cWcZzp&#10;twzk7CU17sxQDk1UuTODOTRR5U7Qm8SdRTyHPgfuLCI6NDFwZxHToYmBO4uoDk0M3FnEdWhi4M4i&#10;skMTA3cWsZ3ptwzu7CU17szwDk1UuTMDPDRR5U4QncSdRYyHPgfuLKI8NDFwZxHnoYmBO4tID00M&#10;3FnEemhi4M4i2kMTA3cW8Z7ptwz47CU17syQD01UuTODPjRR5c58fRlNVO3ODPzQRNXuzFeY0UQ1&#10;opTBH5qoxdx5YeDOIv5DEwN3FhEgmhi4s4gBTb9lEGgvqXFnhoFoosqdGQiiiSp35uM2NFHlzgwG&#10;0USVO/ORG5qocmcGhGiiyp0ZEqKJarwzg0I0UUOFeGHgziIuNP2WgaG9pMadGRqiiSp3ZnCIJqrc&#10;meEhmqhyJ3hQMg6KCBF9Dpq9iBHRxKDZiygRTQyys4gT0cQgO4tIEU0M3FnFiojfpxVRSYk7CbsO&#10;TRS5k9jY0ESROwlgDE0UuRMvc2iiKDtxBYYmirITe21ooig7UapDE0XZieQbmijKTthzaKKIFU0D&#10;VqSSGncOWNFUxYqmAStSSZGKgTurWNE0YEUqKVIxcGcVK5oGrEglRSoG7qxiRdOAFamkSMXAnVWs&#10;aBqwIpXUqBiwoqmKFU0DVqSSIhUDd1axomnAilRSpGLgzipWNA1YkUqKVAzcWcWKpgErUkmRioE7&#10;q1jRNGBFKqlRMWBFUxUrmgasSCVFKgburGJF04AVqaRIxcCdVaxoGrAilRSpGLizihVNA1akkiIV&#10;A3dWsaJpwIpUUqNiwIqmKlY0DViRSopUDNxZxYqmAStSSZGKgTurWNE0YEUqKVIxcGcVK5oGrEgl&#10;RSoG7qxiRdOAFamkRsWAFU1VrGgasCKVFKkYuLOKFU0DVqSSIhUDd1axomnAilRSpGLgzipWNA1Y&#10;kUqKVAzcWcWKpgErUkmNigErmqpY0TRgRSopUjFwZxUrmgasSCVFKgburGJF04AVqaRIxcCdVaxo&#10;GrAilRSpGLizihVNA1akkhoVA1Y0VbGiacCKVFKkYuDOKlY0DViRSk5U/Kc//+mv//Gv/+3f//gv&#10;//nPf/rn3/76xy9///3Xv//6yx+///rHr7/88/df//nrL3/5/de/6J0//+nf/vzHv1hd/fOX//P7&#10;r4/5xXfRWLR/0b+nx5t4qqr+z3/877/993/sL/3xy3/8/uv0enKIuw2ISlwY62Gpo+bf/zW+8eAb&#10;0S06+JjJnujhd6/nf//NenjwJZ4WClT9V0+S9np//fs//v1v+0COPu3d9+vxMOD48X6CCflaHTX/&#10;+r/+8j/++l//9n8DjW9otERH3nvN7S4fZqqR9J7mt2XR8Jhrdvdmj8dkVZpEf0Dv8whDhL4ue35x&#10;HZxxOu8++M/WyCaDDzNb7iOP30K52hLaY94wG4PHfC+kh+du9BzevWiaPLgm0WiaMe0M18csPrBA&#10;Po+LY2a6zbc9vXs0Pb89YHc1268VB9Q58DlDuO+EG2PeWMj+7sU6v999UM/n3Oy9TthH7oor+4U/&#10;59f8tAjH4/1gaT3AffCnc7mx3vx6+gWAvIHt5294Pf/b678nS4pU/UcX/l7vM3VcwqUvjQhYgamY&#10;WI97H8TFgbYuuXIJgeGvwYOBg7kCZjIg8AHx9hVPn1IuQ5gMoOPp8joMqR/XcoPdLdzPq9ydHXYG&#10;J8vffVuNT9ngB1H+roToz93ynTGLiDC/s53S6+Phjg2Lo8G6b/4L2xU5uFguR9tTLjx/7lep8S/L&#10;M+VdRNDO9t4xyMesgxxt8WDsuAqgGhDWH38UFM4kxkwktnpmFH0i91zpeD3/6/VfJCefZYaPz+vF&#10;cfa3Zj8RTi8oiF3NHyN7P+c+4y9mPM0pa2kommg8XUn441oCkdCz0ysJmJrmy78Wd3q8xZ5pyvkq&#10;jsFePEYSubKJo/Sx22iniUPKLoLmx/EpDq/nf73+g16cRpirK1yvF3vzt5DdBtU+3vPLQnZ9TnFD&#10;/atjPGZO48iwOj3jnsdoeV/H2Ff85T3z4e7e88KcpqaZtC4tlsm+5noQhjrsU870H/7dz6s5bew3&#10;F0R8Krcpht408+jW3OO9vN/N1zk9ZpxmphyPb8kEAuU07Wt00fQTajphaLcgITG2dlrb1kW8HF7D&#10;z2N+aAp70/7uMaiNx50wNnBcjOfENLhUWJywYczOabbCzwm95Rx8fsvr+V+v/0Bw9JllptyZ8HqX&#10;fPTU1mjgIcs1MMrzCRnNyeAx4m7Xi33gT6a8r8iMVLjem9c9YxhZcBPu93ePpl+Ln4zUYwyKIOOf&#10;756ofHo8zOl1z++3JxWc3j16fq+H7rkgDKnfNYR2rUvr2JfPuq8OMqi/dWc1pQaueMbbjb15L3xu&#10;x4KkLBd2apTxT4q6QuaDKkkFPNkVlpyFoc0wdza+OaeMqWu+dbbj1Mecsj86oyB8Wtz29Pg5dzsC&#10;S+dIavh5bzJI//4VrhIeRtQuT4Rst925Eakh0kfPGFXdNEJLHQjrjZ4ZsZ3no2d/92j6zMEXj/Fw&#10;+oz1xzdn+4ECdnmEPG6hnKNnTLHuzlw8Jk+qa9Q+Jfd6fmhte89ojijqHsw2bNOELFZafiy7o7/t&#10;a3Wz54f8YG96l8dnHw1ZiS3tj52F+pRgDsjsbYStSJuKrpUr6j2PzDshBPrW5pseyXJC+OMzes++&#10;6e6NGYgEg9PfxRiNvE3B1td53O4TU9IX4yxzouyIv0ySkG8295Va5LcH8UuWsn/qS3ohmx8cAPFv&#10;kSFhqVuQJNiZ6+Tz1S2xvpCcJl4Myccc3DX+mQ3QGQ9L4eOx25rDbLsU9dFy2LoHNPDIek6r1/O/&#10;rT6m5bHx5SN4xMyrXU0pdx95NhxOC9yYPCmMKucxvIgGYPioN2p361v7wDuMHcVfRiv+UZ+v0ZNC&#10;cHVXAgOimb29W6KzXSzLsLu/abjk+JATxHWiVF6ZjG4RwaXR5OfSeL+fAw+ZzXWfe1bEU488cEoj&#10;um+IPV3T0YQAWiFup4+OeZzWz549CByMb4v4QoH2jOLDtXcOMcZ7sbB2lO+BV6WIC9wMu3o9/2v1&#10;8TceHjp5bU9p8+/1F2wZp0gi0I0VbzeOzXvBe3DB8UI1pc1PZBInoE3j5WMst/4Y4dfTyH5WqS/O&#10;Lrh/zVTKxTnv7pdClSYbXtxinRyqFwvg4pLZ1AcV2uzEUcZffSWQWGZu8+6r3bHtO2F64ZhaMhUL&#10;tYdOA2GIIsuu5/GuIi97/hJThdMtT+rxWh6Y5Ub7R955cx+Bm+5EaRTAbH362vpfG6HCN64hsfOe&#10;/SoIr3c5L29MDY8iqpeWzNHnBYd8sfRxyEYd7V7H8fhFBMjcCzyF0ye3Iy98npflOSHBjNnEHO7W&#10;fJ6XhXCCO07SgZnnfbw2L7gW/o34B3vq+GiG1/u84xfkuFtSCht3hjuIu5pU+NY/9vF44WHEcDN8&#10;qHjiLqVe2BMNCfEp5cNpij+3p+cdHTuKv9pIEavPrgoIpk/BduO7N4oDmHAcROf/h0z+KuwHRRH8&#10;vA3rCTIbUdJAvpZxfPFXGy2WkY4S26uottgwktQn+SLAyGL2qDz69siXiWwbflm355DoENzeZobg&#10;RI1GAJZUj2DI9LsvOblVcHXJOAIc3Hro95ISBpHFcharkvDdQkWEtqDmYDNdTjJ80j1K7YBk1JzC&#10;w2O3GIku6w/o4163hDcc7LqwpdjzPfjVV69vIByi7rUponStJHzz29ZhejtDaGGcD73a1eRgAYDA&#10;+I5CHQUO1M7usy5jJD4lZN8dZq6/6UIsdhR/Ga0EarsV0iVEH/7ER0C7RZA1LJ/v7oHBogZd2OYu&#10;PxTEbvm53i2Sf7MTbChIVz796cK7ThShgmYP3mKFBdZ2N/qFXd6Mxd4wIs957EXNOMnE9DDK2wIB&#10;GZ1yEcLGvppk2e++ti8CRtFEWthizp/YXIoRn6yFj1ojdvRF7RAZtOwBwj2Myt2B72qHsAoi3oYr&#10;2C14kyuitpttbGWk44lmvl0rmKWpHZR+wQPhw7tyZ+zVPBnYvMylP2XpI1EPNKXbD3h7zS26xRjI&#10;Fv8c1eOF5RJdG4wWvz//8UIQRw9kZyrvVk72tYyI69V234IadQ+E+I692vlRjO5W5vj007rGjj4z&#10;xpvJcr4TRNbjaN8ZY8bicK30ZPsRzTgt/cxqe3zjia0yBcaYqe1Bw6c0pVuhieawo9pUER16uq8u&#10;bDsGi7Rb+w5DADbbyidy5rFLcXCXuZF8izGwcjCrjOPQWO0UQG8YHusSYyTqPBdIE2at2dw3Rgsr&#10;u+B9KroSYrNhCcZJxgZ2bSDvi514u1sCJq4NZHDEaUQ8vn2SseQ1paeV/8hOabQfrXele3h0FY9y&#10;6blzBz+6ArXdwwt23u+Bd4uesIF6Nf/r1d+zYyTPF+PManmovrnR9xSI6qvn1T7vrAenJwV+71KM&#10;ONyjZ6R/Ggp5B4RWTO7xhsI7bdF6bxd74sEJd/wk64ftHDfFg/tHVo/8Ei3ALz0vGBYyj61P6bPG&#10;ZLe2xQMrQ3G8fYRPBeFC0xORkx5/PSbPtw3xVaGZ9jY+ypHjGEYZOaet4oTlgKyyd9EAcWsQa+Ak&#10;sG3YQ6odPRMt63RjQcPPdzcHHMNX2XzMwqHDpuQxBqITBjrStN7RMxEfF2AwqwDy+z0T6fDY2rGl&#10;e9PwjpRdWwwMyQRm8kU/FKc/3mOxt3smRja56HzSS4shHT0TU+2zzZ2yUTNOfCYXHm09v7juiem5&#10;3zO2ulP9Yk3bSh09I067BTJIfLjvSS6I9Qxv990beSr+Mg4jbEEQ295ll0RzDaSVpm06QU50HwmD&#10;OghjZ7iUJKCxtrjhrV01wRY9WeOFPxjt0wmR26Pdr8EmA8Tl6IsTho5sYdR7PRON6XqbmZVBeh4U&#10;0nh28ECBs6gGJwbck2heuALHZRM/7+cF5dYXEs8m6pwJG+iIH+LeR3MDtwe6fZ1rpibJIzJybZ3J&#10;yGg7si+kUh36QnZz8nhMeLEHNqUadza4Oducwe0GMgOcgpUERjT3eINCPknEzRjJfcxK7SjsKiwh&#10;/9YkIThM7bjO9Ct8sJnfaNTEBjN+OcTYYxarID0Rl90rfq0Yf3HbzMT9XZVdBHMRanjf1rP81MJs&#10;C552uU14OoWyOGzAB0dtzOxmu2a+r7NyOPvbutOkMNsELeQs7PNFDmCCLojIKpvLHytPLWw6Irtd&#10;AmJDfAo+XMowebed6gGrIVvg/JiFjAwIkHOkuMLn3bKKfbltYnLzRZaunTRSpt1x8Y3X87+9/vvd&#10;85Z7Zh47yOv5X6+PrWOHG5DtBGZ8Jbye/+31idb69J7nz+vF0fhbhCMcF1AUPG0BAL/urV8sqSKQ&#10;7oNCYIlblFLjFsIVIwJEu2t1wcaAHX46lch0bYfgUDx7jGBEUmYWtouri63LDnG6jxj0PUk4Y5J3&#10;xUJqRtoCMwauXVcgxEBxn7NamvkCfPefi5IQeODZUZhRyJIQ2HMCYessopcHQ3a/sCr98UF9IYl5&#10;WpyiCxz8BQSziboLtaR0ZY8KfNZ4zuPG1UAPszuFoKnYEZrIz3uNoNRBo7xrl7fe7uXeQaMSMDXS&#10;CSkkQ3Qh9tXVx9XI3n5G8MFKs7hGY+wr/vLxAaOxU5tmurAi4CN3Gl5I5WS6A8e9XBId4Z+Bg33s&#10;3qeyKAwh5i084h/mdCWW7DQS9Gve2mkNrkfG97A6pjYEn1DHZCn5lI8m44pa7SPDT2vB/GFklz1T&#10;+UBILwxdfE/PySMAjUAOe3NFiXiaBEmOgNf3V1Ns4l7HEbDpOwQ/twt2/GwDM4/HWJQdHSVY3mTK&#10;zTHDCd2qQ0Ik+wgR3JNoiF7hosQxs1aucYhWYTXfHzPfmu7pO2PkbIK7+6EDkHwtzFkS4hnIltv5&#10;/4kchc/a/o4rmzgYhw0D295iiZpNduLIXP+FGjXZg8JYW9j3VD/2ZvtESWV29vfxxHeIoWQcehxH&#10;4+An275NWl9Nlpc8KKMRWVmx/MiDwcSwdzkbE11yghi4NT5pxDOiqkcnasPa2wRPPq3mx4gWjlLf&#10;QGi2gxE/hYHAFWZfD+LgB8bg6+B/28yil/Rl6n3RqY44skX3al9DVBi6ZvU+EGM9HPGJNoJanO+w&#10;6eANnMTUm/faiMv1Rxgs1df3Jjx9mPaPj3Z7Pf9r7XP8gjiKjf6Kni+j5zaX41187i66P46eG3lg&#10;FusN3dQxNqfK/zp12A/uST2I5vb59Xr+t9fHtjVW5UDBq98J4vU+j+ZJdp0HTuFo+bRt738aDE4c&#10;BwptLHKpPU3C+/K/jbYnxHsWAZGkqUCajhL15D6UgGFqSIxPtOkNOfk7U++j+R6mVf2uALGflbQQ&#10;LZsrmYQPyOdGvRflgQVxyuO5n81B9KaMRh4T2vK3lbFwX84LjPMLloljkisaVAiPCaf6vsQbbaCB&#10;S0NOm8FW5lFSV4lxP8t53mKwzlyc5e73OvlC+19nxjA+bEHvxet9mFOiFn1WEEjBIEhTzo4Itnxc&#10;R0RTIbbAu+vDkQAcW/7XrByTBpreCUMjJDn/kUfjKD9vQBp/el4TC4Rv+tMGVMDMFhl8RtmxkWd9&#10;ntt64PmgF2xLgKwSUo3VP5P2fGLumsYmgnII4WP/xVHalif26qYqXqVlVfqE4g4qrNm2KG5Cu5mw&#10;PwXBdmZDaBINNGpjR3GI2AUv8PbWJBT3C7u8mv81+lhj8KFWHS99YOjYl7/EOz4XSgcO/ImyJ2/P&#10;mgTfj/vyiQj08BRdk393OairbrFQ8b6sYTIb2nz4bGFRKVDSRqJsk7AriG1iQ7SnDz7CcFz4+mNg&#10;lSiuMnT3hnXoNGJD+Cv9aBViiJC1xtOJCk8JeRRGq8iFCyg4J57XlVt3WB3I1dgtdqLn4jwICE3X&#10;nHM5yXCk2+04j5gqYTwAt77f8FN0qv48WiIejlIwT6fPwv08yahG3ycEYpWidG6Y0bti1qmwtLY6&#10;suVrCzN+SOCKjE90XYZXW1XMtoa7nSzwXF2RjV79J5uNZVeabGud8+Bdr3mr/tfk0qcReLXLldKk&#10;OEkXk8I6+lNojye5FBj2cFBxpTh4je1iQ8M1i4EmWGJ2Z1WIedz8eNA91K9TbB3OjeOLv9oUkenb&#10;Dc0nHkjbSb7PwBe60YcrRurJmX0UIfG5eHLcv5AbjSLuAAPJOPooxIkvdYLOp1E3K0SuJQw5u3ED&#10;oLc1roXF4vjiLxstpoWLuuPVPloErAdhnqBEzYTuT1FUvoOPp/e6JUXCPYGL0aKhjvEMk4xt7ju4&#10;urYEuNxS5ezjHJNGhVXZlfSgNYw2CHbO3ROYaewoOLEFNm+NVuErT1nGGyfMdl5b5IN/+wjNAtOE&#10;lSfuTw6O7wIk0v70Xrf7eTl7FfssJigCCh6CZty3+6rYu+ympm3udasoolMMgh4RZuKy5EhZw11j&#10;OEuRbo3pa0+Z5IIaE9bdFe+EVxGmkbxvZaebbsV2CfqEs3r95hISO7A9tUC3Rovbi4Szhlm9ll3r&#10;45FR5qPVGbUpaBsCMotLuMNnudctKts5mSO86YTWmSgd6I5qTCFJl1LAJcc5ligg4i8zyFbtgjba&#10;i241HDfXxm6JGXlQ6XCjbo32RZaTox0EZZKLxamSfkLvwm4iDuQnP/BowKZvr+3Z0uNKnC3tzD0D&#10;x1Z+5GQ4ykUn5s3ps1fBRHG9a+r59dDJlMalbJ3GLkyRV/O/Vv3T0Lza1RLG2cKgC/vk+0yHPdY9&#10;4VtLSID0G29gl3gs5YKvCB67xK8y7HmLdS+gb09SZdyIQIXazT/9Kbn0rt+4Wg4w+DbnoEpXhwCw&#10;ApARZ4mP4dABS7SvXS/Tu/3kAMbV/OxBAjaRtd9k0qSYYRdnhwvpHNIYSW+4v6o3xoNkuf5DWV2N&#10;UckFGa3Ub9QR+3LqwPmJg9u0fqQOV86NSDHHeH4zzoyNSSaGyd5p4+Re9HnJXCR+30QZsherLmgE&#10;HpPR549xtwqaiHf51luTg+SYKTf+vPpESrHW/DF6NpquPIZufwyn9MMIcZTxl4951o0O+7og92k6&#10;9Uwsyvxp1o+E1bD3SXrkbR/zmW9iX/GX9wzLd6qR9DEpCHsKX8pUAwwj5jmZt4L6cbONn5iz48sJ&#10;QVpe90yY22FhJelFxxiTCsfUm2azRcOaSPILe996Jk7T9Pcg0hL/E/DDpPO3xJTGw17P/9rsPOAw&#10;d2e1XbDlm4Hh9fxvrw/SbXoWS9PSyk6K4MNMIE38LYIJEXFiJrhVwB+jvPISIQHdVsEKU67eXSNI&#10;+XWE9Gw+UMftyIJLNHJ94TsXSPBlDKjAd0gf53g0QcG0Zm3ZLd60cspjWBhjm6SwnTA2xJ7pHviO&#10;sGknDIetgYfD6l/PNsktZnBibtJ0kPFJCCDBQuyKxxwf8DFjMTPz92dbzqC/y5stennMdhB8JJul&#10;njkuZpA/g6duoWfYC+ndphMzWafoztOpS01cssEDOsQVHpNv62PGuwJvuR7zR3hOXIaMsv7RseiR&#10;NmuH7rhcKwKOnmEPDoBEiGtFFoMncAicAEkIdBM79EtGiFujST7QHWSV7WRsT0/L2HUXXm+YEhbD&#10;LFsBxrp3IDyGmi5V8Yc6UBRHGX9ZzwQCyEEz1kfwJVwCxxIF6DuDYyuJMC586eqREFuTJfd2BsDr&#10;3PUI4RR2WBgU82mOAMYGTcfZJu8AgWGEbdP8wfVMElOJzn0ilSXpa+T1rudo5rzmZ/HAmTK/Pgk1&#10;vB/wCAMBBzethQRQErLGeXOOFGWynYSzmmICmGwEdXwSiEVED47H8LNLPXyGvg/iKOMv5wvgeYu9&#10;yOkEi4yrQ/54F4nYqQ2v6sKFc/l+cRPVmGffgbGv+Mt7ZpIs5Ye9wHylnk97Aaxpnvbp7D3TF8O2&#10;vQ/bVMaMYpeElWPFBie6lJo+7398giYSj54/SZ04ym82L0cYfM4FVPZ9fMgt51OfK242srjCRMbQ&#10;cfeW1/O/R/2+X3U2runBk8WQ6zOB5p8KOj0wH6/3bTQL59qN+2aQEiRU4/vPoyHaZPaPMGWype2N&#10;3tuV7JSGtG+yKM9SuQZh+5GuY7FvHZew2HdfNQA+t0mQ+Tjv+9vD7nQKbB6JdB3zDkbZ5PXneVR9&#10;s7kQFZhYO0+f6kce6b1gEDk/jqzO2mMQmwjsm+wYGfLVMJnTDh5Gdt0zG9gwDNnZg1mCCvctSp6+&#10;GURHz/gu3ebBv2hK42bPTI7ZzDgfNB13/xPjwJmKs7cC88+LTVzUMTmUBm87B8VRxl8+2+x+53Vl&#10;LiWJR8oYKmefbY5Ucu9GJIzsp34MiBw35s94N/YVf1nPOgfoOPBv4MxJEzLkfvkl84GuC2OGq/vh&#10;EvRUJZ2cynjWHbAGeok6mHiGFm+PNBECSdgp8g7F6Pg1UPaH2U57R7q0xzO5pqMZM6e9MNTnlj8L&#10;d5EBgK1jM+v1/K/NpjIW+5hQPh3V8Xr+1+sDhBszE4vDEtun90TP5ZoB/rpuxS4nayrOHOFSFq3N&#10;HLawmaB9h3AbquxaC+ERdL/mlkQp371eCVjbW9Kx32eCXChZZK0+6aRDHlluXxFvByFncfRP7RNn&#10;81EQGOu61tu9njmMJI8OH0cij6nhRBxbrxGN84AAPO1wTiDqRj17jGHSuSf2FX+1lUYiKITg7wLa&#10;pabPCYvEj2OeC44hkUEjTGcuEb1Nn8W+fOze5/vYvHjTOvjR3vJ6/tfrw4we/8YnsBP4J24c6hOf&#10;svQGTMvD0vJ6/tfbZxN7zACP+sgP9HpxNP4WhxB8zUAWzc73NcNMw/b3qQEgi9AVGo+UYZt3rCol&#10;aN2YOS5jg4Hbaul0Z0/NcEr9r9G4yl9oxjBxOGIvd3QsVg0CpSlRjtOQsrHzfB8ZKqZPF7cs8H/g&#10;Ro5sEfFtNHJNO7kXd0YmZ8bsPEwkpSl+5wmsa3JErJfzMTyfgcs102kA0//t7oMQTIMVOTZta4bd&#10;pYsszvsMlUQeuPfJMa1ru+i6Z27v9J0y3qvAnoUwYwclwkTEEe4hzNwfY70VesYS7NmZ48ULEtM9&#10;o3I/4hmnRDZnJ4zrn7t3GEcZfxn34cvKs9vFlk6VxJgqh4eAGn06SR5uAO3BZgSAzVPDTyM+WRgz&#10;DmK/03s/yhsHRRa9rgrYCQPfxMYN68xBKGKy/hhlfIuDObXbLwVE6GzdanaO9L++N8/HjaXy897M&#10;9Tlg54l/2EOEnL/vEO4sYG/aKIAtpx92FPc9dMsFeUba7w/tEy93IBW1cVi0TvclT3CrX78NB1Gu&#10;BM/zFkNcyXFoK9NzBTpPBH2DL/jBonQKXFKvc7dmOCmsEMp3faNUelt/2I68wlT/amQYwOjhsxYO&#10;PAex7GFbDkLguu3qNHBytGEeY8nH5wyp656RSoSCmnkwJCSQSyc41h9jPaSeuUWgZ7HBVz3lOfYV&#10;f7WZxTSkZ6caryauJoAzPTthsGBETHmsmyCMMCIUhR0ODkDT/i4x5LiFObYIbuxL2NMhnI+ATLl9&#10;1R/3hMF73hg3GCnys882ppcW9byQEwzuHKxs2zTbYJr9CDi5nFxLbbwV5zf+stnm41b91hDlEzZ0&#10;8hgU+J4LTBAMYPdIGPLGNdCBrN4bMxi+bqFpY8bMTzAEh6f6USHOaHEcIvRMLKDf9EsEWV9Ubvsv&#10;jjLuWuoBqbcVZprZwT5TXs//2uwEPxchc2/XBudZ3nHctQIFzTTU4Z0lzSk5bn43VANJnMY4svjL&#10;6T1jNyBVMe0GaAfDysOcGDhRO/IYz9xnR/k71z3nOSILz9aRuCt+xA9+I85Pj1exwkcU3du9Hhle&#10;f49XXADEZ/iHJptz2dl4x4Db/sKIVgDikluue0ZBeHwHjNZyR3rTZHD4l1zRXWyXuHV1+4JzHJYz&#10;ps/9nrkZH57bdwiGDSBg0GsYm8Rs2wYiPqWslrBDznF/bL3KZQPKAEbCW8/4YM0DPsasT2u19HFS&#10;4kFgUs/oC7PvwDWh/MOYvyBLhP1AGiQbiI1gM/t6fYxpcr2VH5SZ3uAUba4++nNw7A/1v0RcBW5Y&#10;sj3HFQSm25p+po74jnMvQuRHj58ABD6SjR9Cm2w8jeaSU+W7mebEvuTEVfC7uX2almwT7Mk0+TH2&#10;WVPpvM1lKD7nsa/4y+QO6QK62qatl5gncipRSgXq7LEM78CpggA9/gphh0SIfbl8sD55600eiDV6&#10;WgWv53+/0vjznHJ6pI/Maes7AVZTyowRgfcWRwbv+glGnTw6rL44sm+8xnEcHLe9A7lSHUn4zGtE&#10;kfEi/Q3x0TfLlJ3wRs0d9dtmPs1LnkdErWsJjtnZ2a5T/Tg2n/3zW/Bhi+oc83h+DDiQLFkOm4Bc&#10;Go1EbgvRqLDTdSVbykhhMJjy1jRYUDJDkP2Ex/0xsFFlV5D/43ixTmS3eMwxZhwCh4TJzM+GLokZ&#10;fOOq9azc2x69iPMbf/lsEzF2LJTJktl6tieVi+SKhX/putr4GEzSmZo00R5Li31lvgAn8TWiA5MB&#10;P/IFN8+5fiRQIm8xkCKDwklBycVQIhkIIIn++Cz1I6Xxl8+REmHsXUwSfdAx9IyP4+IQQzVdR4az&#10;r2hRWx2UzXEELfYVf3nPRMIdXMGgsNyegy9wNHzhdYg5j5msD8+x4dCF3Z/FPMe+4i/v+ZT/AATI&#10;IsUx462bV4fiBm6OfIG3hdq0MSPYulaKfcVf1jNhhp5aQfQUYyb0zI4HomhNs+Mwo9Jj2MAfI2Qb&#10;YcOYE0eS6tnRNRqVv84Knzgy1edWGMKMNj6lNrr96/UuR3bOKeEOC9nCgY/Oy0V8NkbhJNE7Fg5Y&#10;ge1iNMa+4i9fTbwezx3S9VsxFgaLHnk05Kwp/BQIO2XhcDnZkd4c+4q/vGcCD67vcSDNLzo4mI3p&#10;gg81nR0gEiGBi9o8B+su9hV/ec9k0zqjoBVeCT2EEiLN1rSiqdEy5Zwp9+Lb49uWBpvfPwQhe4+x&#10;JT66phRvCqSmmQbY33n6z+KdKUwuP0ck+U6KvY2IaIbFwPHXPYNIe14YsS9YPy48yUQuNLHzuLgh&#10;Pg4KUetjo419xV++OgqKmbWExTekbp0UItypE6uBI090Y9qVsnw5ldiVKYEr4maxaRzjrtIAnTHG&#10;Q88nfYmxSmygMGZdVGBjnnWzQeoZTNmnhIl/Z/virGaIXt/zudHp/qlaBPWeWcFwvkg2XFQ3U3XM&#10;stF4qn+9moSlDBHWyQTiNXHS2Nfwzs7gJBfaPXqHECBq4+nN2LCEQe7PKeaQH7jfj4GhLc/LxVc/&#10;elYUwcJ0xxgh8yPXjoQQnYltsxNHGX8ZB59TvUCk0iEEmj7y9HQJezNE+5h1NZTr5pAnFPuKv7zn&#10;U44fzlf61qMALL9vS7dYggbEKTllEAG/2oex7skLYqx+epObLfDdc9OET4zBdTV5HrOS+f0x1swH&#10;a/F6zCS4uAnMgUthHWGdT0cnLjJBOZ+D5dUYkIjagYvHvuIvn20QSctG0IqiSGPPMK9bfxsKmg1+&#10;Jox7k3vWri69nwoyMhx1UBAuNX2OZBGQTXqBry2AJLUxC0VrhN1b51N8D1yGd6NBQIQCmHVvGuhg&#10;zEg/UoKQWXsG3e1dxUm8fq2fgrnJ1gZA6QcNIcsuvO+7irsp+jXvpFrbXXL3xkzopJ9lIjEDJgkL&#10;KZDe8ULEGZ3Hxwg1PzeGbWYfZ7rZM+acWSrK3yfpJzUN1tAWksf0nB4DKdmu4rHfIHGzZy6MMusM&#10;XIF4a9xVGGfHcSiOH6bFwB/s139V85yw+vRZLakEqQ7mO44ZUMnPrvPdb2Lf6TGENUkCO5zu6Yg7&#10;2K1x28lAPiRYWJ/cfNajjV7P//b6KCvHHTqYwsx6vdibvaVQvEUkAay58CGOjIh+/1jWcWa1c/D5&#10;upwv185c90yEtWcXgWCkOcVjkBG8TzkpDhagOHpGOjvKggI5zobFvnzsPlp0vW8LAhPcpKqFOs1R&#10;rk9yDIZNIwI/pPlA3+pjlNpKcxRH5+W/tw9k0ueADdswwS/t6yPAxodss+MmDKc7jt5HrcCZCcCL&#10;ZDKC7P1+HrIWUJWBe3Gn9A2INgfM3gcf9bpn7B2XM+ORWhgOBNC3FfmWSU1KQPhxLqiofAGSYYR3&#10;dQjvrOjiYz+d3LlL50QtCqL5sIuDWJc4yvjL9yGyyXmAPA6sn9gzKLl5cuyYISdS/qcj40CQllF5&#10;s+cgpXRyJvYcBCCSOUkpzJR+rpplafr7Zs8EWy0QzuiRcGm22XXOQtxtwm6NhDFHZrOwLqzzTvfN&#10;npX7aryN/mWpYtNY6H5sj7iP3Q99rDPxVzijyXVs04Ys3OwZVN337kVa7X54z3ibkz058hMODCLc&#10;midwr2ehwp6kgHuCqxvGrA8rurIi5RMXPD4md8wi/9g7fPhof3yzZ7jTlTtZp+mGTSRSPyaHyPDj&#10;AX22OfzLrtxnG3nEQZd9rW72DKgLR2qlAJc5tJ4GRZzNgxJgiyaoe88y320/E2Wj5wKHATjpS7+t&#10;54ujKoRb3U0mXSEjtERYyHtob4fM/Sg74i+TJC9m23EvYvlyVs4yjDgDOQ7WtOK2cbvD6zoat9N9&#10;ALj3Zlsz6LnsGKbpkqjos7Fh034mPdfzTRCeJPMU1pn7QpRn3KhG26R1hl/7YSgS19KNFLix+Ne2&#10;VmTQmNS/OWZcao8lcH5ZWU1htmFAZ17FM5qQOjgMLemLAaSDlae3b/Z8jgqAAqUNK0vHOYxopxnr&#10;vWeujCFfss0YkTkdMrjdM4vcwYCL6PX5QKMO7yRBQ2wPDm09cz+pRPz9nk/xTpRcPiZMGMhPDhCt&#10;1wdiw2IEDIm0bPbn/Z7PUU9iecniZd17kJFbYJGlsWd2hp8b3JHPSs/sCw9Qckf8EBplBXzDKks3&#10;MWDACmdws+t1dkvQZAhhYaUY7fuJ3XTkE3k9/9vrn1BQ1mWweC8lFXPmXgThT1yluHfCY32+JEqq&#10;8Fj5vB/m9EteBdlGnodAJotFt9h9n9FkDnK9Wt67pMxPGaXEN6lvSQa36osik2M7RTmP8gs2zgeI&#10;hZ3ta8Y+OOJ8x2guVwG0zw/6YIKi2KOOPKcjCJ1LEuyczCDj8MOeyvyiTzr5PJLBfO8Mh77NbVmY&#10;8Avf142UxsdE8kPWvCzEnpVxIN+DrM2UnnIWuBuABTWZ4fX8r++Ec30yUAbULNUP89fxeKjyeh/W&#10;TBvG9qfyByJ0EBrtSQld9scl1cd6LuWgU2Ajg7/81AF8oqBrmokvvIlBgpY13gRA6vneB2+m3t54&#10;BnbdELeSkTnt1oDX878+70o37dyPBHKt4vX8b6+PXWl2DgFd7bqmC7ye/+31gTKNY5lww69O6zTU&#10;PxAYwJtDs3u9y3VV0LdTBeQ6JYl4enyxFzGyV7dFvuzFDz0f9BIDY700H51liCD06cWizpH+s/rj&#10;UNonz9fH7nPK2b0uBTD9ieT+sAbsYFszwr7Htane7oeRoXtdBktCxb0Co50eo4TSwBGPbq3A9Zby&#10;O0iN654BKTzRizs1TBYccyr8zwiDxTkGHKf8056JfX3ZdTimfncuspKz5b6Hjl0X27J1IdfbPWve&#10;I+4QMbwfH3NLhcmm4+17M0Zs7XgXIZ1Mx9AzZ7+muD3C4z6hd3s+jZnspBT6DoRhZcXr1ggBnOju&#10;+/Zuz+SWmOQ6uLpzyblpnWFNOXV8REufZmuWGsKjgtWe+YNsbjDowICgDB6TJ3rNzshsgA4yD0Lp&#10;Kj1TLvJU/OUchgfgO+PCaCXJx4NKJA14stcxJWJmGzPOBtEDkxuxr/ir94wrb9xJ5gUAZRwzYZD+&#10;GEmWYvLMgqMBhOSxxX1Hxb7iL+8Zl9+DDRe5GpzIQ760hTxSdo8xczqgJyMx5koegg7hehrIReoL&#10;2Cppxa1nPtjGgcI4JUQnPJJBoi+5Sfdnm0XuObiAMPaV1D6oc74o+VBwb+gZL8TPbIO/KaWn0HN8&#10;F48sNY3UNxYidiBnJ6g7wgCeIHFkMd3bz6g0pcftOxKkDlESmyZg0BdSd/wlr4b4oLMBSwE6VRjz&#10;yfY8cphOs30k76rjBk2fHh/2MVeCSDU1bRy52XWtczXpeS69WG3zi5kpr+d/P9V3bvJ6sbf+FrT5&#10;5kCpZXv3tDmOlOk+srC1qvICEM/TDxVwSFe0kezo1yVy4gdfL4kTcrs8FscxYbtI/B4fsT76vHqT&#10;7CDb6Vo6PNcuBDlBwrACm4EC9ltdENN8BuxyNa9nm9xVt3k4SZvPXyFCZg9aXWkkOZ/um8hU9BWO&#10;fcVfvs5yel2bdY/8WEgac5XDITDijXHM58fMdpuSm7N96lnjS8me5LYcPTM7KVTBKTyHKrBLsdsr&#10;s31Ss2gULvFIgzq0MGuaD4ad9T/p1VylVVjnk+1A8q/lkZ5m+2Q+YqqmJLKz9RCsy7iyn+1TjgAD&#10;e+8MrrP6PXJwWKcuExp3UN9Ty6ivEyTfvAXVtu1D7SOHzdv8Qhep0+ZGEZjQfRutn4OuOEKjTiZQ&#10;E1EckWDNzquIs+yRcSJr+Y4H8mDNYOYwo922dYtrgaZ01FYigsCL3fHl64dcUo69HmLPklMSCJK5&#10;197kyP3xdaQ4Mp8rG6HSSZsTL/XYESCv5X+9NhGeFkLktDdpqt9XC2rsuCi1x9XKbZ+oJ/0tc0Ic&#10;hdODYdfE0sV0fJ3I0/qQqluwc8Oy6xNuYQkI+JshgEmAMA8PzzxImNFHGEeWZkUDbP7kAnSPFfF1&#10;f5A3bh/IovZhQ3ubn/cH6VAKf4ixFL/tZ0B+2B+EFpGa+1ucw45mD5nJIHH2UJ+RC3NB0i0Ctb1J&#10;Btj+8N7+UAapNcvOiqk9OkSIhlCzusAkzT8AqUXVkR2fboP0uXIJANTTruUQlT/NP6a0WaDU1mUJ&#10;X1frxINnepyCyBdODzPeRn8xQFkjTQDABunOeaAhJaH8MOPed+sNxA5UvL2DKQ8aF8fzhZ+QnOYM&#10;kj1vCVis78FPqSf41dJryBDAPkk95dqsbTOjsImURZ7ourrdTb6Iv6O7KvSOy1XdzWKiU7m2LXB4&#10;PCQB2WYOIJZhtd7i+sRfNn+6dcf6xE9qKHdvFlPQrGwdDYvWB+lUvs5fZPlVnzooaxghHz3Sl8JO&#10;4+TGFL8pE5WV7jwDN/bLVuSwdAkce4m/jCuVjt7GCU5tfqyPk/Qtv86AzHGBM2eCiI4iCMWV+xe6&#10;CnKAUBJerd7kE4dCZM7NglTbVgeSBneOD3cwa38TYdeExD3ZA/5o0T0BD2nJiDIgx9Ss7lHAQAmd&#10;Ymu61yDnu717r1c5lN4wJh2rex6qPIo2gzIIEkxO1LdfSs7+t8Tnodu4vdgAwsvbSGTG+ap4tUse&#10;EI7kdGiZ4/D5ooJ7yKTIKJ06jGEPL+8dAkyKRXk6UHnVLU6tpyfQQbrDE+zeYVQ8Odb63Cna2INs&#10;5Glqn97ucw+lN2qBDaIVptMobStg8nB+N4QCmEyHTHjPbpC8Nc5TsyiWdMXtaShcjcEVNmGcxyTg&#10;9xp+PvTpS9s2NFkzHsUmhGXH93jHa/lfr90TcpTI1oMMXuty3fQh08Zisj2iGYWXR1zIJliGfhgP&#10;28yYkwx3M5CH8Vz1yfdADyYkKNZwvC6n8E09xoNxYNbT8ZRIlhGsS5k++KE+ZJOLAMp2+ZDwdt1I&#10;33jMq/lfq86FB5xbaftOIWA/de/V/K9XR90bq5HNbmkqH1eJPOnuzyKfhLp8JQZNh3coYgAGSQL8&#10;oTb7sK3KIRlPpFwuBwdvbe9ySZMuDIGePt94W6YdSQfVRZ7h4SHe+8N7LKCkgraMJF9aZmPvkzRU&#10;j5HgXQGphk6x/E1VIcE4debzF8cWfzkfnF7tK9W7PTeM3xazMck5Uyq2MQVuaKVbIjWuOFDLjeKj&#10;W2bYBTYbKamVs9LRpVj3RfIUXsW/DCJQ8t0Ts3TwPOmJ8FTfrDa2i9Maf9kkn1TdlYo57W5qxgy6&#10;IBlqCoiuut676vakSsfR4qab1auPdx+KNo4vbXvhnX1VTyrdq8WXnQNPsz5aCeTa4rw1HhstDAX8&#10;vMOi6UL6tLmvVzbRaTOO5tTJhCtaabCypZRcGH+kFRpigzxWYPIsV1AKtteq1ugpMDMauYR9TZ1e&#10;mMdYoGaHVK3ur8a8Qldt0Ujr0F0I53HqqgZ7+DlSdMVHYMgyo8Qpo9PCwbgv7o5crPYmIGRFeoLP&#10;64yY+mRMOZeJSTCrWwo9JYl+8ELjyL54sRiQdikn7qlAASYRPfPRi1X9JqtDfd+Z/rftSTAhuUoa&#10;F1nvwgVa617L/17WHs+3fsyJw+/AwN37YW+Tkv/DKPTReIt5KICMAfONLmpjqljrewL019rknFh8&#10;GE2n0OP32uzWdnEL0IDusvhem4vFbJwYsF0/+zzGVW+zSgLf2w4AI4rTSUUSbDlKvA9Nl2cAGdG9&#10;q8/T93HJLq7kkRNR8q/T4Kmnuxw5gOLnCOkhpaSybbjUqRHEnm6nOm7ZPacvDuqDndHcJsZNFnNr&#10;VsfLgtlDLMbPD+JZ6JKjtgZxNuOvNrcY+LTbmsWEjEms5H6ihfeHXOuVjg8IbrHDBSRkclT6sk9f&#10;V9sf+uJKkxLCLH+wVznM5SkWuIg6ZxM563o8ys8ykrlSME4T4SVzfwVqR/Ni/wJi2+lMIMnCl+O5&#10;7BMc24w0sEadRDqxoBIuTPbpNqsWbnT+xEX0a+RJZLFPIN3ildPnqPfPKIRxEhhy1/CCeemGxZJE&#10;Y6qO+3HiyOK6kTdY2eM/SJvPshyDnY/G7rTp5G+Xn4csj1SafCBoaDgOb3Ha5Dz/fEnV767l9B7O&#10;aHw46To7zQX5J0p9udo3aS6w7u3oM66GCRzWzGv5X6NNhwtsRKTf93v3vNbleNClPgsEPaMcQFFw&#10;gVojWXe2B9xb2UIWc+VWoUpmkNKQzOJHQHNtapgmPGRTmUCdij+eGPzFFaUWwCHNxj7KPfCwj9dm&#10;RRcxtJg12eUHyuK1/K/VPr70CWn37j3Zv/Ru08Q1ty0ScGy7/S7BfdkJocb8qrP8lkK5I9d4x1OM&#10;cN/R5MZHPg7/28aDKHd9tuedOXLsta54grXkkwtt13LKN6LkJDHCZu2hlNWugvtg96tv2kN93fja&#10;WfO+jULJ/bY+bHyY6vt4UD6G9uh7fy1F7+OOIGbg9hq1yeD7oW2CVTY07ujvER2n93KuADLNU4Jx&#10;dRPMiV2F9KMfd/E36m6l55hs5LPsGH5X8uCyz5MO0BGYsEXIDvb79PWFA7yXM0EnHfCZ3y77JN/D&#10;tCkhQ93GFZrd76dqPJ43AILfP36y76g7PMEVoro8YG/wxp7FJPl/nJ1Lr163cqb/iuBhA4kl+SLZ&#10;iDNJIz1pNIJOD5KhIssXQLYESX3O6X/fz0vWS1Zxce/NdXKAbH1ei6vIYrHuVQxMiisgkjsmH9s3&#10;BJkc8g0CSR913xBBNKmKh7jGCoLRb92WtfG9/Xp2OCTeg0XXPytnXvE+K7nUCL4yYlpZm++psMor&#10;rFDqr+BnagYTmMTbWy8ZoB8TpSt9Qq15Qd5UMqLt/lTZ6Dg7FYpxHNAoh7Q0oYfj5XQ+LI3JDJBH&#10;u82FyIjSmvomPi6O1doWidyHtUZVeQkKcap1hnaZUyplLVGtri4i1z6eEgs5P4GQJ7ONoSjei2MQ&#10;Bq164QYWPYwZFLDawE4GiCZd49lXWhFbf3X0ApbKRX8YK2v5MJRqB14ruitgX+M8C+0bXNzJs8Q1&#10;oNB9IFl+6PphCqlDsUGtFMPLq31oX+v6HiEMQvQu3ESfZxodW0/QBQzVncvHKEsp3Ksw3I5Gtqc2&#10;EeYmB4i4P2R3eqjhomLU2cfuqAupfcmYMHVzMH1GA0oyEapf4gUcXZWKjWKYUFeJDqHSeD4kEEvu&#10;YmSuVAW6/VSNxaSHW8zWtT2yMwRFYEtt0hzeYcQ8sTNqzxLldXje+jkfU0JDhvP3T6J+FQUaN7K6&#10;37WHGDAD3jLfTagfF7MqyfpInEKFn8vRSqZZf2gCGxOiI4ELymhL27XRs31R059wLBJlhXvnU6F+&#10;4MHQ2ZeFLyFeXIfzGueaKf5gnepWH7RA+KQqovii8W92GqPV9UKetMF0m0Ci8w8Y2HUGQfWE6pRa&#10;JtK90p8IPfJE0Roqm6T4HX24D+QU7pdZ5Qul/Ood344JCe09rvmg9sclGU6+EgUMT4W/uVsOHNYX&#10;6EBui49CRfzuvqXrXgod4Sziv/W54d69gUJ1s/Nnpb7Vz3IJnj875KLJkzu76KXQYQ7pd0Seaswe&#10;qulVMqrNm0My8A904kS76DC0rOgwOYY3dBFiVWqr3sWiVPPyWWxNh7UuMhPXMkpXHwlLRtp0IVB3&#10;sP7q5KmqeCcqw1B6HbrRR5MEZ5xTz6bGGWmdNJIgltJg6uA8QJ87mHSEJIQdI0UV5bNqcNZPIWHr&#10;pd8JjRpcBk6UfWZJVSj1V1+nmqEGo+f4Lg1cVGPgZjoc826WGQlKz3GbFNhfp74jGiKBVi5Y7Sc3&#10;hEu1TehTdYHvzIL/VRqifALdrI/EwLyBW+KOanonmOoy2YWAl6L+WVaT2bLKVnE6DOcMSD6ytXFw&#10;+hZceFU0/X+Q36g2wFYL+teIkD7Gb9g2tx9RM+mahQa5or73xZJ9XvkNXlL7N+mQ91CfA8PuVEJ8&#10;V2X7DXskWnUH9oPrIcrn5GL46FlHKWpInW0mF1jNqKC41imHLTJU/Elkv3BAO03g2++n5owO1cyw&#10;r4oeH3HfhGkCEYNjpX9WF+8VrQxzf3QSgyZv8BUYpCWtug7XIgXi2a4n7fej5YMBBpRK104N3P5G&#10;Lr90+khI0bUuy1LQvIP4SPkhx7zAhMpCvaRpVXCkI9yiR1Nv0GcrYixbRiO9UUPKmmqZHW7SYXu9&#10;ZmTjDmcwIRPLpmEgeT+RDW6cqDt5qwOWSIkv00JXDPvoCCYBUFWaaldg+7jRM/rkSrfZpSTuQkNq&#10;Hxq7QlZEFJmdwdQ2ddJU3+rKy9D8bH7TIYvC4TIhZuiROCGGp7dKhvqrcwDJQM8W8VP7Z5Oe5rg0&#10;Emy5SQ4T0Fd4okuTxaEJXdZZ+Q0ViaooaViVrWGft9/y35gbTDmy1VHXrr7X+jZxIAiyMwxa/4wu&#10;wn7rEcNF7oWoNMNlj8u8r+QJw4VXyVFriyE5qeuepkpiUqhwfS8RA1WT4KECA21ki21tMbfbLUpn&#10;lMHeR+L4KYSHNUKL43hId+D1IWK1TwjPxw0Jy2eR1h2vGPNVS2NC8n/1CaG0l2NCGa/apfSH6M5N&#10;nbpQyHad4MyeUq5EWJaiCKQnBOEVLY3pkMIXiIf576lyDxM2HWFtNSYvnZ45j0qqbEvZPdzST4Xy&#10;CP2hdDrG0Xy0Z/SHbsgNYX1KaE+FIZD+hurRaUEFCnVfSIhwWhEhlRu1etQeffvCZG3sDppHkDlf&#10;77ppWLBoJW22sMwHvIcVY50LyA1qxWZQ7oRJu4yQ9TTDquIIJLClcc58Ws7oD2vc9/ciuSuDJ1+d&#10;a/IC8XLja7vGhB7Yy7qyR2iBLUXT77uK9tp2lTk/wYsoAvo+AuKDgsaUdMVatNy40gLWnvqSiyVz&#10;O2VXKc9whLE0Av/UMhVNQNmsdgKq21nFEejjhQYTFfCGtMIrQK5S7Ci8qMLkDkqsu0piAwlq1B68&#10;iDDtnXqu5/inIuuTFvD18go4HjTZJ4TtVrt5wEMY2Wl++BXPcNv8JH0kxlI92xxdRc61Y9i+VcnC&#10;jcvi+rNbzkp1+A7hybQRXpmo0S5GEj2bWbdarfSdwje0lqNV0lzRzSlRqNA+MkxE+bD/5XMoW/1K&#10;zSj7Tt/U67KKCtFW30pzDnSsb3RJNbHsqH3RrrELLr2c7I27kdodOXGa1nPVX/E+BwMj5qHqvMRN&#10;KIFzBFKdJR/QseoMOtek5EPOqgaTnoBVAGRXBsRV2Rv99ZQpopFkqTC543VS0KqAZxtJHLLSEC1N&#10;XCS18XNwbiMWQY4gOtE5TLw/9hxc/RyNX/QJUTFatRNag6lgt80Wjn7j7meSFdQOuo1kP6vQwSzW&#10;BYh6eDV4aQfkPFr0loc6A1hj7TupQOAw+vFwGDd+y3/jbUJJ4d/6hvLgS0Xe5W3C932y8JlBX35r&#10;R1lcIkIOQRtDtcii8qGOydOp1dPDZfGIYoybBetA39hlNVwYbJ+RhVPAgaUhCiYq7qWjEnwlHsLW&#10;bljXKBPqDds+C01WWYP/T+0e+0M+WydE/BnjrT0kxjuwWrFZf/XdQ4FXhL6NxDqqdS3cFuvADidt&#10;7QlEOpCRQADyhn4FD8Tu6zARqZVTpLLfV4SVqlsDV4DSZzRbXJhxDfGF85uW+gqVnxB69CswM9L3&#10;/Zb/jrddNzjLpYHgt3Y4pK2NPfa4poWxxFDhbC4n3BTPkzwTfFq17h0Tl/VsYRI+CZ6J5bDqi6QW&#10;OPBDmGrRhcBGHBgKTB/K+vB6Ayto2XxFeCdUFCcwYWV5G9UQptHeRhvpdk16e7sexL0hQIfVQYxm&#10;7NpJsPvdohDlh2Dlhs2XRsIdqveYIgGn7KP9LGEYnJ2+5Fu3zo88nbqy+iswmeo1yQZ4UY4xDiDX&#10;JqAdqTQqExKpQWF8EX6IkMgZrcxaih/w6HcMTTV11G7gNYgGvfPhqAZRrWInpCOY6vDZ2QqJ24rz&#10;pJWgVoRevKnAwKEWViRkdqsoFa+YA9j4kBZ/P7FIu6tQ2lGn8oTISrA+CTuPsqOjZeK0c8hITTgr&#10;agkkB7MicIxnruw1TpXYTTQ1CgrPnZOKz/WzqK+qpCLhNi0F/C1FrWoOGCN1z3cnvss662HGZxZ8&#10;hjC1/UqM8Vv+28mbs8Ax0smHzpibV+W3dkci1ZFytqPxgikw1ZHiNVStZFosDkFYZoemazj2iVCG&#10;3Wcoh2DEK9UPHSuVDz64Hh3zTsZgE9fg46mOmk/ECHlbNFW/vVv9PCjKvmTL8gJT2fOm5FBVV30p&#10;REujieFlN3cwoZvvI7teF2V3dcEYh6bwuDSs6u7iaq/glNXZEcohIIpFYoUVSsW4XLWR4wWvfOoa&#10;5sZ3OxJ5+1Wn7rQ/FVIwVYIohNqawHmFYlB9T3D2iC5yzCLTfSw2PSS8NgJmFUr9ZZjzs8R3q7se&#10;R8WYEP/A85CoFs7uG8YfEcBbmI/L9akR4K1faicxdsPYfkTRWPZNVxZF4ySyV75/nPbV6C3MgHPF&#10;CSkW+8YVHbSwL2iClYVvRX6O7ssd+6Z0sH4w8T9EN/Ij2lf+WnhrpV9WZa1ppp34FApcNNNmKDYq&#10;456b6B5zBpOcjUj+Ifa23guATRjpFbRFXEKs8n2E3MKcVRl/5yiVOuqvTp/E0X1Lr5rfV4FHFo4z&#10;ZlRxvFg3xKnDNCaYFIH8s3WS6xh6J/yFCef9ZGVuq4vXlguyykMEh2tvCJt1x8wRTLDndOyr/Zez&#10;25WqXvI9yBxT/2ZxDRxXIopT3OK2tDZBRVGE2U2aeP1eRnYKU1P6Tzr7OUAvc3wvsXb7SamBM3+a&#10;lV+Wgs/ZXcF0nVzVnpV2Gs5jJYN3SjjCLbaJ86NUl1rRh7vFBuku34OKyn4+26k5X2dOI8FMrDwB&#10;VDtpjbYOq78HF3mknsmN1KM0Z+vErAwHAwS/eKfwwFK71ciE9S5+LaUfBW7vusuQ9VYtFGktZMJR&#10;Qc52mFf/HVHlaDGGLJbL8pRuSVJ3+iJBPcXGE2mCanh4h3n1U6JfBE+46/7EbAiNAd+0QokZZoqW&#10;X/yxinBFcs8MTh/tpxxvThATBy1nBY3SWThXvzMJNhylhgRg9/SdI5A/vCbgEQPx+hSI8BaSJfp2&#10;bhIxlYLdH8plf76baKQYph1mk5AZs2iOtKHo3E0xhGVCxIND8Co0cQcmPMEsnqDa8lkILCgTRlPZ&#10;BdYDXrPOEgjBdHF+hFoZTyb4a2SHW4acmEcsoG61ylucqnE31ETpbfgj4OGQYaJamqbAC/uW0bCz&#10;tubCNsPqi7gtRpC1psrTF00LaegOFJj9qFH9RPutR4J3vG2Ra/n1ROAO5V6Zy02FXzRlqplU/aRH&#10;hHfr3sI4FKPRM6U4xQzrquqv0JNV6+2UOOi7IJIkOFeSiSbqsx+YTAfIvnpxFUT9FQBp2O+CDCZa&#10;+A3JAwjHWCE7V2ejJhQvwj4msnsHJKHbECBC3PJZAqWoQg1zHJnlIVpInERypu7YH1CgU2THSOsg&#10;Cm5JALadlIwqmP2O4OwUdw+kIe5Ri3kewT7aA1S1UXdiWp9CcIPIfGSUChI+FpFPm9DZ6U95BRgE&#10;VY/V+ZbGrHW2UqgKE5dAeDpRsbsmcQhzM3LgFjtxfJZMkYpbMg2cNEVO5A39jqXMz0JDlW7TZ6/R&#10;9pxc4cyLw3WmnA2kViXNnO2hOr6C25J0oLvWO8eqVFN/+XgSiveWXdaJhTAK6aSTV5gkdITpdhO3&#10;VKCoNV4jE1PC2E8cc0jS/hBDc4EJhYXhPAjsDLeq+zT1wWrqfpLGMI49SuWC28QwYH1t5CFMNIIw&#10;i69HEAtCZWKNDynts+IW+Rysf5zsQ5i4uiJqRUBoEfo4HAlFNJhXxkhmA36o/lCK7JaGLAMtTUhw&#10;zspvjPFbW4rDUWPDoCnMZeHIQnTbOolBGkgI60lj5BlWWBnlEA99liy1UUwQCx8w8Xn7Gt2HYXq9&#10;gRWiotQDdmhUFDYSZp5+y3/9NpGjlUrS21scMifMyAahZTgXHKpDWIgFWHS9XgH9jGhJ3+WbXBh/&#10;r5qFtlN74RQqNAx3/zXFiJiX85Qf1vsWrFCcrratgkYA/Imidt0Hby2Kt0dCkb+5xeG3L8FiZzRK&#10;TSi9W6RGqjqpgYfzLbmAqLjhC3t4PXuYbEfwr6t6jP5gu/eac8Y5U8+QNqHk969Q6i+f0XmucYMu&#10;nlHKDXAltM9eU/bwRI1+JiDhDufjvAWGril7xIx1h62Wsns4eCZFqV09OzvjpGe6Fpbo+IuFiRNe&#10;Cb4yTKxxxmnqRRZ8n5ArEA9hThl4Neu4DpxChPbZq0FIvrZaDAsJ0qfNI+oO1l+xn8ReMRn6SM5h&#10;XScOIkf6lBu2aEMYFOHkoMfhiAZVKD4zhoZ26rAGGrnn6bf812+z5JibXHgjjObX/Dde52X6SbSl&#10;KGreBW/ifdfXUbf8Onk/i7hZX38Bl+yBb1BGBd7yel23p4SrwkYXc+qDBqWQDcUFVH0GSgmu9ahk&#10;pY3sduWaOJhVAa2zpIfU9/FJ7oF4EgfqGxaSDEHfbaaEsgrLiyLH03IfNt0l0lwU2fJhEhIckgWY&#10;TQUun6CxUF8yymC3Ms5OB1x1CFa8H4t7gm7hJMb1D6u/Q9WACOXC0uMp67zBfPBU0UgxhrLa5cOw&#10;Jq9HZmVdLbmNRAr7WNz/XQc/W62yTrwz+FtqfFmVcfSE7R/GElk8I7Bo9x5iereyCTA750VOlNUs&#10;68FPEJ58amjEk/Pe0k2H7e2Tkl3q012JqP4KktJ10z66nJhF0WTj7UkgIi9uX8Cq31xomsPxeYjk&#10;13Jg9xlf/LT4fAnlxYcvzmFZyMq2EMslCBjVnWdg6c1uzxWX1i/REnUWcEchXXOMaZNXixBzjyI0&#10;DgLRenoIlsCGayY5IrVmklwh0or67lG/uGQ3cms6xlunZDzbym7YgV2YkdxscxBUGYP8mv92IkBs&#10;kfHcGTK9dGYMzq/tKAcBhT/dlRR0mC08FA6IV6FPm0ZFVA9mXOanePaQ+CdWikY995WTBGSwgR5f&#10;FsVdruXTHRnBmtiyR9elpFDnkKgmrCre7AFyvqubfFR5D3Vl7VaDTtgoacG1jshEmVF2LqM1fwNt&#10;L59WwLZ/msOzlKsxuukfOhZkduGet5ysu1d/BQHgWHJGJ5kCLGqBDIVG/junBsm5rFn9TAMlsL+H&#10;Uo2NdcPEunI0hkq3sOXT7jz6PgLMosTv+e/4PslVIZClc3fL4LHvo497FWoYZe+Lv7vFHMfVFZhK&#10;OIr+NpbJcEyM3eBk5J2H/EuP8c+amJA1neWcUQsymWb2QWkixCITXkKHSvNo5NDodH1MSlYQE4bk&#10;PchUqZg94xlTNn1ilMTyWq+DgPxy0RdIhCcENCZGacWeo+2xTTKYw16wLBXfFcjpces+VuSVUvC1&#10;Af2EwMAf4KUPQJ6znhdmzY1MF7opdl7d/EDGHxFkQJuSSbsVVv0VdIwHUyjss+Z0Vc0AbKO++tPw&#10;ruo+5jHavkeTSHDD78VYiNf4EpQFnYkMFNWrKXOM5mTEPsMzIs59oW2frrFaEnlivmqR2nc4ndoH&#10;cNQaczQc6bK3JcUExuhsdlwMLYeykA0eZbDaRyuTdE+R60yV4hVWDOo+uWKixTTT6/vjElB1hr3Y&#10;MZf3VXrtWXFVxsqP1vdhywNz6q7+BH+s+yNv3jL/BzA9z75ioTXyvJAMXGLhOoUaIa693H8AciZ0&#10;X9M3T2A+JthiVUVeTiCEeQdyOdxAXs5B5jqwnWqoLFwHyN7Husr6y6cBcy+8fMrgU8i/EC5K1tAI&#10;ZAIs2Mb7BRUEv6N40DtcYdVfhpzHks5XIydoienT0ghWyM0iC551E9s6wOYbG36XH5NT1d1Zkwwy&#10;SlBaurF64Tr7NevyS+MLn2INWrCRaTOQniuTyaOVE/z37rPyXZd9TpC1vmqZMLHWZCC4X7tvpXOi&#10;usr6y/ucZCKNNJckJz49BS7uX11QUQgwnQzyL5W9fwPylIkUe2NoLp/G7xRkQJWW8iwL5CT2iHjQ&#10;QOoG5MSFuC1oyfUuggvX6euLRJ3CROlj93Q2cBjSjQS7Ja6DztY8QW0jCXQtESyUSRSrkFNkGsoM&#10;Ocd2UkTViLdGzvg0ixqfJsGufXqcKlqQuGcSAWmSJ2/sMz03VD7SFsU2RyPY+WmlDwdKvocAu1KW&#10;HqNFxJnEKSLf+fGaCcdAOAFZiXXFg9QqnSIZRZV5UtAyhbULrA1ZnVlvcE8qh0bKh+owF/aICemQ&#10;Rbobe665PAZ/t9asLOW+5lfqeVyPDceItIZ4TMrWIp+JBLtEmmgyMYU7ayboYd0cGbkK4Gw3o4VT&#10;FFyxzXOXdTQ/1B3I6rUe+0zYceXb8HQVazUCRE1bVRbOGW3c47H6NVpvqvyy/gruqUxUa467T9Po&#10;Ce7RIW8mhskeEUOlYuGuuEHbT2EbY9ZksNmM5KW4v88tKtMXxc2W60Yqd8ubQQXFSvpYQrZ46VI7&#10;fU0Vv/WXsQ3ftnzG3lhqWkgzajH/NjG5FxdtSD08bUfhHo5Lki6awaJVk7skk6p/lHykLgwe1vJ5&#10;n2Rgvw9ftRfG392vDN+BjTgSBhTuKKxI4d7wZiODdbFVfYz/xjBZWffeXFa2h4xp5FPbkLZARiZZ&#10;w9yhnNJWS6Tbu4nuYPc+ehoJPnVR2myvGcZfS3h4mOZNqsGNqCaEktCJXFiFHR0+o6seHXJxy1dn&#10;GJSDSR07rN5mN/gFEl8JeZ2akMK1+xNbRxaAN5II1eJbJAbAovtoOB7TOOcXsHW4YIwlAX1dFN1j&#10;HNZQP+HapgGR8cq3aivmoZyFYylMg/ZXpm2WtKTI8GnWHCihrScZ5oUMaBDhehU2hfE+T5Wa66/g&#10;F+qcY1bEVdvRIGeIWZROt7SDxulqWE8VfTR8szeNV2i1sF+zz7VhIhEGItnhUcTq9/YzpUdg4Ahn&#10;PAbmMhVKDt3nkdjUUqoLT0QJjRABByWqas/OP/zZNbeqEV8ah2HFEYXru6MSH/zZdXfoJRacR+cx&#10;PIEXyF67caTT3D0bjCI3wXvq9/w33tddByMXinDjhQdvcao4XUgLfFPfLK3fXlJqNMI5tENcYkGK&#10;bshXppMKg2ht4nYUv86U4FzcA8k2EK225ub3/NcrK1BQmdq+J+myX1meOnKwNwkYdF0XTui7ElPB&#10;JnzzTpyAS9N86Sn6MJDbmZiQESXhc1bNF51oC7UQOnC7PXDKTZONmC7Usl8zIQ0TIln/ZMTXT0OZ&#10;xJj6drFb/VagOTF4hwNw+DEpYNLoC+R1d8itHdl7aKdPRRDwZ8G/YhIk7Q9bxd/139h94kMYIfE+&#10;An40M/J7/jveBwddUyXPhaNpjuT3tpjDLyTa76iBjXT9dqCGVTkS224yX/Q1+LPspjZaxcB3OD/R&#10;VHUO6WMJ6C6OMQpjSNiJx8RRFlfiC4LAobaj6ZGa6rNRV+m1B46IpiJP4qOErPty0ola3wfvYfiy&#10;PAKspkm/V6EZio557AQev5CHA6dUpatmoi28NfSsXFN5q4ZJjzAK1k6oUVUPEf2EzODLroHwTP3X&#10;c6RUPFqJ6f0fiIV1mvd7/uv3y6w4qEfUhe2uZmOxVAWoy7lUw89QnzlKV0QV7KsWc4uJ/R5QnBd+&#10;BT5NnVDlRTganOYoOiR1sU5MalycVXh9tN27cIQ9ZCgmEpIIgVAtVNIKYW3YDMGLkDI076mQUWsj&#10;bo4QguU7blBhrbtDdlH05Gc3VYkXmPJ7/uvdRIm19OP9WY3k9yq0GKVWRs5hlSq2aMY0Y7AqRwoE&#10;TXjqZhOucSdRHkNBnmOF5RkY5ivSlnp6F6O8UQ+fWBbm2+uVpEFm+4KJCs1QvlORStCpunzWhAS8&#10;X76RWf4m1JKyZ89pY2JJgBCLcvczaiHHdGhYJJyGdjZ4BTGQoWFhadKnvkIm78achq68d5qiKDkG&#10;FbivGS6zVOzxmImF2khZc+SgzYmRfhWZQVQ9I3Cty1T81t2EaQMzOCPGfbjzHtxN3idPNFJPUCVn&#10;7a6/67/eR5Ho+D49Xk1jfq/OzqPY7zAy1Ak9sDiXmhEFn10imRSNYjIGHh/GxAOQVRsVY2FE4AYu&#10;bMgsn097ObgXqluW5B/p9jEajWnw5Aqr/uprRhBiUngslw1UXU29JPlefBra7+kUc2Lqr+3H8oK7&#10;eq7Cqr8MmWqCcBpQEk9RfOHM4Bovyvg0BvaCEiIcIx1KtdJ7r5j32zAxnqM7El2zMJEel3YKArtd&#10;Ju8rQ/qAi0CfhBpCasibVCPi8ha4LqNnchXnK4SATe/NJn/8AV1qWRndieX8aBIW4EiUZabr+zP1&#10;sVXeda0rncDtnuHTdzYOo7huZJk6MtJ7xllYmhDIfHLKO6MJ9Vt3qLDqr9g58ptdVfCSDglwwHJC&#10;lGhvpZfaD7C2PFY7s44dPLkPZRlsISO5aRXisVRg1zWnxFbcTeRPrxOjJ5wh4zW+kxBIf3DXGMvN&#10;ha1UFwVTiAQbQVb2eWYaRCbtYuUx02yjj6QRd84z6+AK36HPdw//OPa03bNDb7sZuglpYAycmPtW&#10;/NZfsc9oo6PtwdypCRlHmxnld2hrVZ2DMzI6zg4O/Ye89MtZUBxi7JFKkjxfv+e/nqOyXEObJSVE&#10;rYOrzrxfGf4DK7l0+Ykczbky9F4bYAQM1Nqq7KZuuwieQkxQXag6zAqr/or5ctedIp+NN4jpdn/D&#10;gEwXDcVN+2N43HKopVFaBLTUUvPACmvBEUYbXMgflf2y4Gh9n4yHuXOaxfJ+headkO3tqQtpRSHD&#10;D0/XrAs5jIWTBK3+IYEXsbNznBIM+mYwnEED89MwOCvWOzrFQwn365AHGR+eTXgwPoOYtalvQsaM&#10;sa4wj0B6rCImjzbGDiHnw7dZM7RlUwvdd7kVgyo1WTleM8LhDrZx/NsOo1EmF4Fpp+ai1ITV+7wR&#10;DipqMLbxLY/zXWmq/jKFzYvbtuwdV8s41Li8q05IW2EmNiAz8RsST61sBjp3giWLtCtKJDsMWfLw&#10;Br/Aje8uqjjMTCMT29jMg7Zx59Y0YGYCfZrCJGr3kJfzj/sfkyCoA9ccul3lqev7+fxJhW0U8ZT+&#10;gpcKT3VAEVtchPWsUKLaBh7Upj4WjiCbPIr6pQc0sy0dYbLiBQjI4HcRXHhH3FIUyMi1BTIot2XZ&#10;bqrxaius+svcn9SVsR+UxfUmwXNRbHV0iBPky2Oi5pEpoFQIitG2PHLZHQJHDhQxiv89xf3ReicU&#10;KMHnxN/drowMFekWnRPy705pY2W414YFQToK3KcwjVRBKOWJXPjtyvaQiRvbKalS/Rp2pNHdaEnB&#10;p5FRlV3hb1R0IubtiZ3xYPXNGgrQZlFY6IPVbR6jZAzuPx6fQU7XmLAoFJBKojACrKW+KNXA1Ngg&#10;TgTicrFm5oCJc45tLEHnQwFZt5GWjUzFsjxmGsvEYEH29c7Hh2ueFbzbTyMEvRlob1hudWKQgb2e&#10;8/EFsmk8zitVEr53SzBpYR+Y8nv+6/e5pNI+KzUIwhtTOeeWgiltJI8qtkvKaEVaqyoPRql88O5+&#10;HEeLyPjwTc8duaxsD3k7Nn2aC6yCUU5CeeLxKWRCYl4UnWK6HpA+jZMltIjJENJjglqhv8xDfQgZ&#10;6jcNUguMUlAIhftoEQkrQ5iQEd9RlatwGVpW7HDFb/0V1EHVu/IHg9fIuFogE1u0QLyyUCJ5s1sB&#10;jQbuWOzfkKviyAJ5iDF2LgqLfYi062OcnO4IwJo59De0RaSn89M4DhzLStuk4Y9GdrvHsylFGn3Z&#10;5/UUEqNAHwg8p/n6Pf+NfVG3o8GodcOy+aHf2+5mFizE99WwOuvB6E2+AA1ZLulYH6NFW2qxrdy5&#10;dE5HsFD5H/r6rqqRbp8bZHZVrHIHIsSyriPqPKqusv4KTBHSG85PifRFsJDfqnbTfWKbx7qCwbJ2&#10;PH5qN1GZSJzxR9mrJ3iwuLtjdW2O9rU8vps4qYeOPrAyTkjqKEBiM2RcPQJq8zRgwhQ6B7+sbIvT&#10;1B9np27Si1z1CR2nr1GNqmcJ01aVx/EYWW7trsKqv0z385IwTpfpfqxZyc5jUTIt6ppT15rHzuYW&#10;ctYidsc+qQm7x0nUI2JjYmfYTp1smLXHzjVjykxsX9kVtDWEw+BmZ5CR8k5qFRdFfy8Mgd6H04+3&#10;eYwhMvjFeHwIGRfi8I9c10x6yfz0lQwIl055SfbcHQrLusmGR8rbMpxhqCKLn61JLZO+3KA+yZWm&#10;6q+g7azjkimmWFLhzpmFQm2LuYKg9mUVeBpA2Q0eCa6nlNeN5hUyOW3OJCfigC+gig1ueHGBEJEY&#10;PDM3zjMSRQ0MGi8gTL02QiDqPQwlvNEqnMkoIUtLvdP7aLTdFzfWTIDPObe4IxBOdc04/kYqEA2h&#10;VNlXIKc6fd3L0K2ZM9ouQTH0yEWnIv1lsHVq0VXZWyBzksziaGIj24THR5DVzdzt7xTVjmo/cxKS&#10;vJAogU7plDVgoNw7UNaxTd7RrfoMtS0hzt92ilB15DlOyEpM8mMoqBvT83FOCcBNdkOPZGdVQRqQ&#10;mX8170jdeT54GOX+8rombNOmmPygGA3zjSqeM2wTqVNP2LZm/Lm6XLp8mnb6XrOaeldZRaSH1JJA&#10;CdkChMbO95m0OVTigPwNl7xVyOR1uQgd3wOQ65rJQVP+QJ83OW2dDM7WDFm5ypUVcLdtm/XYSOKn&#10;rreiVd0mTYwciIAM9sK/dgiZPFw7ruU47ZGyCVlZI7EZbIUSDPNm0HJz8CFVrHSV5QLZ+ljn2Mrl&#10;gig6pogrqb9mP4t+z3/n+6R4+H2g+Oz6Pf/1+6RlODuC0HoEdZiV39vJEfLYhLuAgodrJSyOYqTE&#10;80X8A4XxafPV56btPnRyR9fG8ibTwmOxNDs/nnsAv3KGMRX7YbTMx0zcO8jMdAtDx2ZdZf1lTOEx&#10;NFdkGottTs4hKImJ4QmVr7TsPlmDDvSQ5Sw5egxZads2RLkFTDdQ5U8TzR/WIuh53dM1x5pfwFIj&#10;Y56TSMT7DmSSjbyRtBNSRmKBjFgb7JrKsuWUPyem53wTvMNSao7XjD/Nfa/4B9ll9ZQ3Zh8EiCkQ&#10;jdnGmpEjHP1OYeRQKDPyHDIS35YV9qk6POY1U4s2EmEoglRXvvQYjsNjQ/6BDJ1zyGTJkJFgOaIb&#10;XQq2SYTh00Fhim0t2hmJkcombqcK6oy77i78ZUfbRL2UWRhjYTOL30mt4WYyFHH6ghL4N6Nj3hBE&#10;1CceQpbnzmN1M1jZZ0ibTBRP7Jr8I73c/jJCf+Kvp/tMDJJWKkYnG1mZVA8SBWQUqCjxN4VR7ki0&#10;O+Y9kyrO1sytziQidWzLzu26xvg0OpAw3DZSJvSCbcyl4eWTj+SBvKLtPherZYwdkAnDQIKG7E/P&#10;x9nLN0afrRmNa6ZFjMhU+rRYqiFf4lrqUzUeywy5capUZuJ9np6PCVnVSN7Iq4uDXP8ZRR+PD9cM&#10;J5mxvIt7hJqzcS2Hmg0unIRD5bIePCDejDPI9JSBGxidl1ieInlmFdTwrqE+wI18y/n4EDKcaQS6&#10;x6wHttVpcwYZ7RKaj5Xi4JNx02NELvE8VVfbVjmIFv0bbKsbm6X7fHy2Zrgf2p6xfTmw/Afcnn58&#10;oW1YCU3O4vFwTF4gWx/r2ghCCN3XH/2OK+DX7OH1fTlbx/s27YHi9/zX31fbLnsZcKYNe8jv+a/f&#10;J3/Lyu/M4Enf3/IjVBk3/COOryBPEaZiu4McRlLcoBYoiR5NgbmRA3bB3B6yTFFj/Zq7QMrEsNmu&#10;iW1EpqbrSDlc5+yI1CbdANCZOwygWuYotLhl/FQ/Mj6AStGxn8KMz6UdAn6oYviql9JyWNzkRDpG&#10;RfFQoaRVGoVYb7hxca4gUvqM0cuXWnrioNLAu8aCKIdLJ1XqNek41oYkErtte7S72BSDCWF0LZ1s&#10;YKsyczpYWHpdrRrO+TjCnxQGP1UpVPHsYKuaJ1d3OF4mtizAXrKJX6PjOjxx08NFYgIb6A+rAURB&#10;I+pvdNzEBcDuFX0Vz6VvCSR9+N5qYWuWMTPz2IdTlcwTyXC4urecgjHlsUFne8vu+IhcU5fx+sgV&#10;ESS1KnXI2yFSlRbUfUBHYKESV0tzHBq/T7RKVJZMY7Mi3OGLGit3m/XUu3nFlHTIBgmOsfIE3D8Y&#10;CoNlNBlXJgaB+xSRGqRc+FNyhk2gnXpReLm678E7rKpQX32FOxiUFMrCPwS5jdEwlfODhI2OFeFF&#10;XbkzdUkzBjMc0WNieFqfm+RbLt5+zasEQy23T4rMmyfzu3Q388gIyhmS/u5W7sgxNDRZWXHlsCLW&#10;+ahZ/FUgIpJHRcJMwT0iYPo5wAjD87VJu7z12JL6DLK8dFiUnYJHzvPYLrwSU5XZPIa8R0bQSDs+&#10;hKzPDXSC7CLYOJOwvPFY6M6cU4/lm4p5+/EhZBluQ39qC8zHsino47E/PVDCTOWn+bsgqwHL0EaJ&#10;d1TOS6I0PrCx5utjIvAjGi30nHuL6EZBHHDM+vJp1G+1wX+IDMgq4kZXP75HYUTq3CFpp0dynySZ&#10;+uunB7bbJR9/N+RxlwSQLxuJt27kX6EWBzon5PKYWOe5IknADOe15cI1Z14dmCcnuUyM/FVVYcVm&#10;3MN2ia7rdNZThZxE7YtP87BrUGPNqkeYfBZC33PnLfdUp0oHNDY1NmhQ6sfUFzUMggmZHNUxsZv1&#10;JgRS8Kz603ILFlYhk9FxrekOmpDJYB1OBpnAN/YZIToK3DZiVnmj1ngIT6xCmvw8tJ6YNx6FG1o0&#10;Ai7ltZDVWR3LRAv4uEkIcqzxDgIAaIU+dMyrezPPuCdtGdUVqW/kxVxhKi+UKNAfY8wsSUZKohnc&#10;c7juLpAtp8OCJWVo5K2iQ8cNLIzye/7r94knWkdRUkh306X3txQsc8OndhpTg1CKW5EU1uVo0d4N&#10;Z4MXzqG+wZ3ZDFote+zVoakiWqtrEtj1UNM0clhj04C84HS/Zo7iVFFNCXPNJBsbJWItKx3BnKbu&#10;bCo8hEyXmZE8eLG2aQHIp02i17NDHvuoHZ1OgDPI8puN3EIUnBq/wHefUqM2j3XpmDfjLr/gpj3b&#10;3DtWNG+eSUV3YzMkw4buPFjo4ZrlNPessXarIco1SIjK8ViCobBQIvLu8EzJnlj5uaWisp6h1GDk&#10;dZ/4WBTFu74WjE9fBFYR0uPx2ZrTXVLbT7OQcWDHp+fEst4yHh9CJiZjC3vjO6P6f1YcXRWTktA7&#10;Hp9B1ubYBJ9WyFgUfdFnacVQ2OdjrNDhjx/q/hlktXKcuq08b4WEOM2TxV0hKzg6jvtdyGge0267&#10;QpaibcYsZavSNnHSZIf48eGaZQyMY3OhbQIjNN0Ltn6tKxZXG2dymMqHkCVazR6v55lcH+KbhuwD&#10;O/aZqPXUeR6m7UWqMgpvsz9KdM9eA7/nvyGFuVRwBEWnRsj6/N5WIuEY0hZ1BULkXOs1yLoYQdzG&#10;L5bHWo0XLjJrjw9xmrdrjB1Io8PXRPkg0fG4GekDsrZ2yyO9dvvmodwhEdAAL51G1vfRMoZAHgr8&#10;UzilTxi954zTC3sn5YNwmB9b7Z8rgzZHTPQmnSoiP9TBIS3np8GpU2KmGB+P5a2bJ4RzekM3b44N&#10;H/vhXZufZjPH0b2qHxQQpGYE9uyd0REpfcALdI5OBRMyYeXBZK86Fa0I8Rt6tDWyQ8jo44P6cXtW&#10;/wLu5JELJxuzVhEqm9wcpV0RdC7j08XsuFL5cOGwdK8cijGNGpUan9wtcvV6H5Af0V/+aLmE5rgq&#10;pmOKuuQ1WEA/EfMRtbeoq+WaFCykGEtMdVgIlSfVX/3M4keh+sJDL6EE9MmxnpEO680nk4PT57Gs&#10;9txIUGtU7y2tgqJX9Piw0ln94UuuBljFagqw97JA6E2upnSNHc8EEoOl2JeIiJ/i2i17SwXyYDtK&#10;sepPj/YW63Yml3CGelbBAIvjZoS9oPPq/eYOB99SoetBQNaWE+/2FqtxOMZVxVa9jiQRjpCoUr0r&#10;SalPsVkzeQlK3zx15++HjtVCJ9bp5ofnU2IlsfPKIbnhs+FGJnpb9d3brIeQmY/XBhdE6kwXd5GM&#10;CWGbE8mzJEtBUeqU0wlu5EqN1RL3sDwhdzHo4oykQI6N7NlsanyYFurjeOEjqwFPDhBdLD0pPEzn&#10;zJEWSbSU9VDiH0UvZjnDLtshmXM7Ngj14AZJEVEwH6KjWrQlGatFrljuXnO9yymQP+1c7H5P1NJW&#10;PZlS6kGQmP338GRr+ZunnPhxgLB7ejj0aG8x6EeitpzsdfdwWflySTVdVfZAnhR0PsByInp88Aws&#10;XRlteVDAtyRZImBGyhZeFNW8JrBqEWAfFekO6jxzyi6UHOcDxMUHypHKHyaR1LRKw0uyZ8pTLtsw&#10;x5aHpW/Q0WrV5tWayRxqkiLi7F7GqZfmfKq08n4KMH7VOeV8tSiRcYCUHVUNS5y/7u0MWBy9JU5E&#10;ctZoNiiv8o2QCe5qKgJixsQT0Y0eQjJivsdux2qVOBk8TAbLDUpWtufYPaR8dWZTrsBVhjEpIq01&#10;ReU7JcAaLELjhluXCpehD+muxhqNo3JuBOOkK9ewAaF+pZE3jn0zZ1wan9k5U4cyMpJJuxj+c1kl&#10;NeWGq9lGNgg978KuP6Jk3Y3ljDI6pao2Ne0tiwFWrAdGWV3YutbXgo9AOqJ5S8nVbvuGDGAXzNNd&#10;UPPu5O/X/LermAjj0YVXeViDJfm1ne4iLm9pTmSR/cyLQu0cSWBE4MmHKU/BtKUF1xhO074Cqr9i&#10;rkhz62LkQyy3E+oqR+MSUb90RdSVnrZLn2O53zgnRDBeW+HFabWkRXMf8IiwgYml42WZFGes09WF&#10;cozsWCfVPz5c5N/hL318Cyk0cMD1ufTG9fUtLnV3TQ/bkK2O2Col2JIwEf8FPtMuh0V3FUZEHEcN&#10;kmdPlzuwumAxwrukm5NPWMDqqsUIR1JmQa5C8bjA6VQKpsMvbRLfeaClAqq45Co7d0Sug/xaHdw3&#10;AOvHLY24EQLDoi6fRhPBcpF4ugEk07fiv8HMkSWcrf0st2ARmMHdqCIBOeXgIP7dl4pyDNhvBQth&#10;hu6HH4Sg8A2wreS247Vd11E/jFwImUhaCun1FReQUWg0hDKQJ23KF/rerpYjHAJGLQZwxWU0iuyi&#10;IkAdufhVnxKW7IJabtFIZDwCC7WPqyPUSrwadKQPOw8csErEzGCp7pmrHVM+Aoshb4+ISv3UKSDJ&#10;AUoHnQ+KbKLMtYJVu9MuitkMOO+NvRXHHEMVdSxgcQ8Zybi/llY5oMnNUx4jKR+kODoo09EfCwpF&#10;d1y7vCyvI0qiqxPaCBGBx6XVS0iRO2gaC4DtYOhrOWyAv+q/MRnu3qMlQnsdpHKmHn2d2hqpbf11&#10;RNPRbTewADfnY4upPSkcjUWNCz8o3IFZZPxDYq5G1VULnMOYXz0vdVHcq453pM+SOX7/1KJIxIiG&#10;q6IiGmAsOKiwOuJ0lUhYG4RH29V1iVp1a3L0/JbPEd9YWRTc0+eaVATSfU4WhSIU7lddeIqutsxy&#10;wQGvv+iZAbyOdG5knehgu6g8CFWiKtLw9PlJAltVUZO0DFcBflQpZttF7cG2iwYbVWEh4E+r2KIf&#10;c1ek6fkD5panJEAGRardbrcMjhgOZoQYRQNLJk5cOPDmx9hgomCRqYLExW9e2JEiOpEkSI8wOIiP&#10;WV1f/eUPk+cXQpq48+uqSBNQGKsF/4sJJV8I2OlTRkm7IcPK7uEkXveW3TYakTXVWQ2JOkXl9t7i&#10;P4/6iDR0IFl92L23g2jmUzYoMHWXpLg5EIHYSepKydhm7Fh/imJXrXIkaWTFcMjpveuDVjez/upb&#10;y92SVt1I2KeiN9Mx8arweHERDXp4fYjR5JWCkxvyCz0mjDYutqD/bfksSpr1QZIOl0QDuvmF3UVG&#10;Ipg+J+HXrC1mi3RaajM4wKYkvFlLlgruYfDZEI8RFMkzR6dV97PGhs6RphRuqzQZbR6CT8/2JsyG&#10;lZgtay4sQM3U/FlOaieTMSHe9mzv3f+NwmV1EVGLxyTTkC64Nfp4rU4oP+S032DAaSQt65QynmRZ&#10;mhDXsizdN1D2Is9QHDEctWf7OXGLCa+slAST/+DzSVX/4qaFT/hok0qiWvOu4dQTWcUhXTnD5Cdb&#10;mY83rCZpuLyNahM6lPyInfWntyukfvZFWbE14AQDsKyHpqHxQVXH1wtEEmWj/6g77tPr0cEK+kJF&#10;ipvO0gzresrbymYKCH5ru555UmV81GYc6bypwK6K5LQ/mGGy13br2cKc1CRNcHGlzoOBmaX+folg&#10;UEeA006qOjU+QBM7mAgHc15qDvBRls/qvpb4LAwdHpNg4vKy5sFuqGp3t07juFMJVy5bSUIckg0b&#10;Y/yW//ptxxGp5CC8t769W4/Kyk0ZY1ZmS1gwL7weznKV8hgzEQ6V6awM9d16djBR6s3yZZVW2wzt&#10;yI4SXYy7wEwPiQ/egcnWxI6r8UH3/I11sqmBBI67CnvSvsFV7Zw45h9pDP0Z2Pll37ZYmXDoG4vt&#10;+MAksHppgFQezukTorlTfqULhoZQ4lqMYkylneD+waX2Kj98xX7aEKwrq786lXLyhkyHU1R3QUIc&#10;cT7M3bxORIYlM2YaRltgtUKpvzpMdV+LDZ4jvfuPP+TUWvW7BxNJYB6DT0DcPhFVfghDXzppp5Fc&#10;QH5DMufPCs+FTKQBBBJIvljqGdNI2GH0iziSzDA6KxlElvi/vM4EE6f2Ei5WhN8ykDPywnKm7mDl&#10;cdJxevda1CnOsbmo3/Lf2Pe5e/NgJ7lXIcUYfLWDU7CcwsSxAcfDwYAGIaWHXKjWZcMZDudIXJLr&#10;VaMTTVfRCqcwfYJdYiPnZyKPRMoXppfOxBQlY53zNBGBCVP3bJ3zBHO61QEinQmMJ6tE0g67x2LA&#10;xNcU5xA3Nt7c43UmlqKqzqp84K+LKg81WFvabeEftvQlN4vvbGFWioP/WipydymN/2KM3/LfTmsI&#10;G3DQ9BBKM2WCdhnqt3b0Kfsg6JM2u6oeSDhMEvs5iQPVk57kLrl7EZ482jdkjgWkmnH1kzq2prGo&#10;rkzRvmlxxCZagRk8oPXs1pkp+yVbU9aZWAfWKJ2fMhLSIUXNCo/J0TrzSHKelnjB5J946dYYRno4&#10;9KgzmGnkRVFFBbJ5d1WVMucVNzT1VGzWX8HjEs/mqC3rnDBBbORCjc2es6WOk9qCoNgKpf66wrxY&#10;cBBjRNwIW2AXts8aJl4su0K4szFaSZ7hdq4TcbgU6afP4ihXalI6SPnhMNePYOaR8l8Uus0P5W0p&#10;60zUpz5oI0e7YrP+usisOdLoS2dl83BKgfnwaJ3IGnNkzJQlwpKY7rcXj1niQ/jp1Jmyc726svqr&#10;rzPZHFfPbzJlro7fxGlJbboTRFSUI9Smq2M3mYNktCuhKNFQ8pPAL6YdXVdWf/V1zh6lsoB0I1f6&#10;rOJzoQIRf1AJWHrIyiyzVM5HdH+HW8uXDg0HZtyNhyaHkms557f8N95mryMAtn17tx48jWZjOPRI&#10;8spTJr/LN0liUpMAWg4FYXO30sBHxuNzyS+Pm6U7PCUUaR8LbGSX3nEqlVNcJqXoxQiIEpM3Uury&#10;6q+OIJqGOx9HmS9LDgq+cVfLAFYJkwVscjW/QgJ2n/DReST6b3tDSYDVE4hK7xAS/t81oXp6drmP&#10;F7/clmZ2S0VeOUau/MDqgUmuZi5LX3PH4TtG75jQZZ2V8kjHjDtuoQKi+bY5/Zb/9m2Akm23o4rP&#10;tBi/tVtP8q1xWVbcV2+CSS47FEXkYN645MVSUfwNnpZYCFkjS09hmfOh7JG6jtqRYSaGh8oROSUX&#10;HO7WmdReqjGVfJFYSOLdJKktnrNkg7e8o3PenUxBetgqdp9g5oeYoos+N3XIGeM6WmcSfcj3sBq8&#10;n0m3IklOF+WlCSV7mCYAM3xasVl/xfGf2gqZ7nFnh2ES9bSHEImkYuwME2+MvRTM/MY5hKlYRl2D&#10;Rdhc/ipu8q4lej6Ylvb/iEWc7+Y/wNrCcoFelj5E/6DMu27WqHSggkxzpUJ5WvAVl/WXGavvZsAE&#10;RDGtcqIFPxaXrpeZ1C5Yh65cAe1HFCStMTCEPwWqKBvWtMYOE8rs7tkBk/c98p6VLMeXbd2LIcxp&#10;9WevFmvSICllURew03Wmk4K+saa1TCUR/rTEP5OrAPM6SPoIt8ngp52HpFc6DJh8ILubxlgHNcif&#10;7VH1smu7cgRz2vQUzy/31E5ND+eNyDtNZ3JpvM53xPJUAlF85G1NH8WAgtP1NcKeqgtmzuaFooM9&#10;eHdZo6VZPyGaZRw8tdqj4rPvv9/y33i7xWIFnvZ5ug2ovrw7gnk1rSlIWg2ZMOTCtM+RTV6DVjPg&#10;QjZtXENwWcsOIIItnJYEwhbVcIb9yG1EvcuoncL6ByipJ2MeAZxqA9fOE+vPH+VIhT5JS55FAcCW&#10;i0CKKiFu+MNVJtn5BJ6jMKjNQ6YKhYCC7vJkpr5Hnhe9dmL3KhLrhuNFCXVNiYVPRJOSWq7SpOFd&#10;8CcroODQU1nH90XTrTzhpBfDYJhzfTi0cdizctI6MVYo9ZelwkgHoun6y35PoRHYkna6nonZRJ+P&#10;AlNmqx8Sgr0BEw0vDBoKIl7V5AzSQKgeaQdB1wgsMEmbjtIRXANxQeARYWIJKs9G5wvnaNzHONZJ&#10;BDqWguK69rwloBumAU2Rdd/iMW7JCIzKKs7QJaOUz/Z10nl+SesgCq7qFc2WcI/CiKcwcRI6jRWB&#10;G7ege52oo4Si+mfhWV1FGg/R6HAwNpjw2h4kO8ItUsvlPnA1tVlKfE23UMSxoVIpeMmAiUvC6yTr&#10;64Z1qsSCsMnopsf2FZgzcxnPPBZweaj/FEjAF95P2dk6oaHQzGgyifJXPgtmw3etNpJVm4HKfRk6&#10;yW+R1nEGc+Z+k9GEl6TAhN2GBopbZikxoKOa+RVB9zs3taQkdYgJjaXAlMXTpSTaZ2T3j/1UPn3H&#10;LR6mO4WgTczEZ3G910tHya7HS91IUybBos1gFYROp9K5blge4Zb0V3h6/yxE1KMNXgpJzs44UBuN&#10;Kj3I/CJxO0bCjPe8z7y+c1oAOPdWfbCppOln2m/5b7yN6yMkIj3o4qYBVuW3drxcgfngcVy3ETkF&#10;Yz1YU0aTZl9UKcq4IJa+HgoIbsTeyMHDcxEjOcvlTNCMXvXlYilKN6g6IRdO0TMrHpLVsrcqvN7A&#10;ipL/O97lLxx+Ar/lv+NtkisCggJxC8a3OMSQC47UeFPhK+ga9qXTzydq6oxghcaj0oKAPz6bgFah&#10;1F99nmpCH4onSQS6zj7xT3bSEStyGuOijAETKg3BhY4R0bkj2se8kcbctgb/fc/aHp+FkILRIWOj&#10;iG88VIZ1YBWvycBqXVn9FeucNW8w78VKypV20Eq17aFcextxnCtF/1QecnRHV7ZX1OgU+qSiEmux&#10;IQEOvVx5ID9UOIMx0kJ6X3BbKQ7xh0u5f5BdfYI+S40mxdJelb+5wyEBOYWMtW94fWhskWmFlAWd&#10;o/aQram6E15xF3UwkPz2YxzCrcQS2mcRbVX11LG23wXbtso92u35tlLVFx9l26kGJPgC4pk63pin&#10;seK/naYUprUV+FrtfZe3dziEfiCFth7y+Ti1GYfcEoQBEg9ZWzmMuFAxh/pDPP39pF5oYgsTv73r&#10;sBDLlQ5p44gZHp9FgWs1ET5vaNnffxcRC7jDAzrSghWqER0ax4mP7HxM1sin7S1Udv0JDhHICiaI&#10;JsC6rtVKPKs18O4Pif5U3YxSDVe1NOUiZlZxVldDUR+E3WDRRmUIW7/kv50guE9MsSJNjAyJcf+t&#10;X6pw+hCUBknEPkZ3sOe18JCMz+B3nL0SL8K3gJztBIEP5qy2hO1wxYwMw1UqeaaeG97AMJvh08NQ&#10;9Vv79aj3R0cYC6s5RQhdpFh/+IrFlrUiUp2rT22zT16FUX/FLIk/v4JuhHXagZYDxRGGJ/Yd8UdN&#10;2wDDWu3jUkiigqi/AiB4k4gVQGqaizIjB6Ds4/0zZIDVdFBzQH101EQF7nuMZ8ZqijfAf2NeMMPR&#10;cWHmTvil7VJw3SlRs003kD7wQ+ETWn/Ha0x3PiN9JVQvb+QRK1JKpWIhAoh6X6ldbf7NOUjBKcea&#10;JFoGBp+CFo+w1273DFckfO4JamdFZDi3qeF8uPD+Pf4enTInLJJv2I7CzLG60V47YX6PxralhT1E&#10;OgkFw7xQNGKfs9BWgIZbvKCkNDOu7zTmvSmpgqi/BlVdBk4ymB9lN8txTvAe8GW///D5XRcNH998&#10;+a159fWP//n5S3j4P3/5H+8+/PHP//Tmx18/vfn5X39//779+3N7g//4+dnHD59/+ur5V/rPn9/+&#10;9u6Pd//y/tOzv7x5/9NXb96+fffnlxft0Zv3H3970//zCxQyT2eMaOB+/dw/3r8J59WLD3745fph&#10;vCaPfJiz8aunrTU+0//76au3v396+/5d+9QvrO7/fPjf795+ecbsA/yz/xr/XBCVEfL+z2d/bacJ&#10;2n375uNPX/3y/s2X9tE/PwhpXTh++vzlv7/5/FtHw+cP73//uW/XH79/efepf/39n2Dirx8///j5&#10;4799+ud/0r/+68PP/+/fPj379OX9v3xgXtDPmz/f/vbhE3P/8qkRrd766+eP/XX+8exvf7z/k//0&#10;kZ357cuXjz9+/XVD9JvP//jH728/ffj84Zcv//j2wx9ff/jll9/fvvv6rx8+/fw1Ws/z9q+Pnz68&#10;fff58+9//vrvv735KNTo+2//11+YxO8/gw04wJ9v/nj301f/+undu18+fPrjx2ftzWeQu3br3d++&#10;QB5azxg4vvHvLIsnetBX+ObHv/3y6Y9nnz58EZ5FGrHnzO3Z32Q4UtfQzxP90kbHF2A8e8tjGiuo&#10;pwVYh5txuNRzreGkf1fTeft/JxG/+UufGbTws0n451jN2w9//vmZnfgPMPzLH+/f/PTVf/v6mbzY&#10;qLzP/voMdZreXCEvf10H/WceRLieWX337DcGKXYfLPYy6D/QMxMkROiL509DyoNIC8bCefU0JDhw&#10;gcRSnoaUBwkSwu1pSEjKCUn1pd8fYC8PIhdPzRGfhoSIT5Ce08z09dNryoMIetKa4wB7nOoJST3o&#10;vjvYpzxI4VXslKfXhKKfIEF7PxxgLw86XhNnJkHCgfv8AFIexD4R8z5YE/xiQjqliDzomCLQ4Sck&#10;erbivXiaIvIg7CB8fS+e3ielVGZQ3Al/QBJlFLDwOZ7Ayiceh4+cz08vS50GxgwFCxfHwbrymee+&#10;UqpPD0DlQa3dIbT0NPPLh57ybxJMDkDlQcqlpmbsAFQ+9ZhTWAwHoPIgQFH1+sMBqHzssQ/xy58s&#10;K4/iCMOVDlgt9+vNLcbsIIp0AiuPOmZML/LRB5ZiCgc4zKOAxV0P3x7gMB9+GniQpHCyX3nUOQ7z&#10;8Sc+pvaVB+vKo7QuqrufXpeCnuNIStmh/ONpWGUUZW5w3QPhiBqUYCnl58UB0yijiF7SAun1wbry&#10;+Vf+O2b9wbryKMFCrB7AygwAZwYbdgIrjwIW+tkJrMwBCCUgwl8erCuPItbIfp3AyhwAFDLDE9rI&#10;o4ClG1kPcJg5AAoqeRkHNK+a7kG9CqvilzyAlTmArq6gb+EBDvMoYOk62ANYmQPokg3c+wew8qhz&#10;WJkD0BUFxnayX3kUsODzB+dLXp6BeYQ/xQ0HNF9GKROB3iBP45DuORkW7qdvD7TqMkqw8LEfwMoc&#10;QLd5EyJ4er+Ujzmw0c/yCazMAYCFV/IEVh51TBtyPo4Z4iGGNg5ovow6h5U5AL5KEnUO6FAO4DFD&#10;7CZdTnSwX5kDAAv32QmsPAprWEb+AazMAdgv3MgnOMyjgAXfOOBRyqUf2OB8YbyfwMqjzmFlDoDR&#10;heJwgsM8Sh4F8gCfxiHxx7QuWgVg2zx9vsooYOGWOMDht4VvoG5IMX/Sa/L/OTu3JMdyXYdOyY9M&#10;Oz3/id0Fd0Qm4PuhVaerfzqiUbS0JYiiQHJQ0cKSdCnG1QyAHAUtvbHVKGxxPpg5bAZAhIdww9hq&#10;lN7LvNTU9+IhEC2kmMNGwYc4N2Iv533ob80TdEO8IWw1KiUXKHkkvlczQOKqvJkJW42KLYq8C1vN&#10;ADi9lBkRphqEP8Rrv1kaTQC8UFIhTJhqENfyt593vCunQs7v1/qv64Qw1aBENvC+zhOYB4pfU+TP&#10;8Kh/NjUgIgA8MYo1mHykP1My2DAgHWzIc82vKZ5o2FyCCgeFEobMNOFCRR5XtpLE9hJT2ChspUqY&#10;+Fq9+UkIYUGJrZUal7+/MKniaC6Erd78HP9kMpo5bFSS8sjrEbZ68+NCoVEQ+zg6iR4XB4OgjOQU&#10;/aKS10gUQHyvRuV7oVwX4+rtj+6La5Rwr/Po+vsLsw4pvihs9f7nlLzwlCLG1agbgjNiAGdbkSj8&#10;/kLeYZBMCFuDwhYHnliHj6YNQqjc5cX3GhRzSJBCrI2oImtc0RqYcTWKcSE4NuNqBkjSFam+5+8V&#10;+cnvL8QWClhxpUQb9oci+YpQueCNQRESxRsSezl6i99fiOYTWYE4KAcVjoIRxTpsBiAxGVW5mMIG&#10;xU1G3SRMNQEg0sr7ztHhzVPm71xoNoym+hdlz+QB6TOZRKA/U2QQEGIXo2rQf56GWBdRV/6OCv8J&#10;efTZ1IDe/hOH69F/itzvzxQ61Ic4uQb09gofxlTv/bQbNHcTlCl/v+8dkONoPY+qtz4ZOJQvEBPY&#10;IEwRgjLfqvmCS1ru1cfFjqq4R3XDlBlV0wXpBAnVnk01CGZCNWdG1RufW39eXc6mGsS+wpYx1Ruf&#10;qhQqlBx10u+y1T5Gslt+Ue9GZWaxNyhHVu7U5xXYGx9FNxUZxAQ2iIyqiNjPpqJK+xuVZPYBaWb/&#10;abZ4K13FmT8gSngm712Mqjd+ekSZIx9d3N9UMKoUwhCmeuOT9YfDev5W0Sz/zjqm8N6Nqd74//UB&#10;E6YaxAQmJ1SMqje+/lYN8t+qN35iVUat89OgG3FnVGpiVL3xUxLDBHUjg/r7VklWMcGZJFv+otBB&#10;cuaLb9Ug3j6IigkHN6kRf6ZYtSYEP6Ak2qO/OU9gcnj+TL0TGM6jGhDy07xWCVPNFnZZvBqkl0Vy&#10;+n9HRZ4q92IxqgaRjkn6sHBjongeU6+HMNUgTOWSJSawNz7BZvJNhKkGoainuIQ4RJIBV6PigcBM&#10;YIMwRajUrMDZ+LQeiXzk6FykBsDvDyQL6ht7YgZn5/Om8DI34ojyxxb5UMLWbH0qouQ55zyuQb3T&#10;1szKaMLgTSGv/cJWo5i/JFCcx0VcuqYjzd5IvT4bWxi1d0jiF7OIMmisEZI0cdaFsf/fcpWjm5aO&#10;kn+f+vpDIIiNefxoC8Ma8Rk1tqYB5LspummsNYzUKyo0qe/WTJCibdwKjbWGcYRRA0CNrcmA2ujk&#10;oShrDcPjoKKxOFrQI/V3S5q9cbAXljzZCHLEKmlCSGl3p10j6fdvcWGNsYmrA/qngnHzeqlw8sK0&#10;80uS2lhDzqw0ZQPDGt0tzEyO0BONOtE1s0oGxiWMS4TZASP1ZCFTe8/s7oFxuyTuZXZA0q5+j40U&#10;4+daL/bbwP6LfKmZbFKgnhQpRMpaw4gH8FCpZrJJIdnWVD40Y2sY9OMCHbxc90wSuk34+8zKA8Ma&#10;4g01tuGSL87FL+HSIbGrH4kSm1WivluTAlkUacxlxtawWMuF+MxcyUn5W5MJuD+MbnlgzCRhLTWT&#10;wyWkgJFHYMbWML9KRv/5Dsiai/u78vHvlPgdMApQdjehNBEmuA7M7+6UuPj9kTDXU702v5tu/MI8&#10;c6WGyC8MViZl1azJgXlWTle8P2tJIjVPmLTMKZg/cZL3X9aS+qDG1jB/mo4WNMUMqUMjdsDAiPxR&#10;Nk28Lab2Qo+NcIMJHCwMa0TkDJekWlHPJFU31A5oGDNJeSzjBaUZYllLX0j13RqGz0WwzIxtNKF4&#10;eLxZGZ4cWKyRyStYeVShKF15NDA8OTCsoVA2Mzm6UBYWhdDMTA4Mz5w7jrI2XEJ/Qip1ih2Q7qe/&#10;n5tbRxL1zUw2KaTRE+VYjbWGpVAHBSiNtSYFbotpPmqsNYxIHTdhNbZ2MNKdgioLxlrDuJuySszZ&#10;nWIhvx+AWz6fwHhBA+OWT112NbYmBSpL4BmqVdIwooM/pMCa79akkI4HSBzNTDaMeAmpPWZsqxOl&#10;MIx6E0xfr78PwC/kTUFZ63gJEh2l0aH5YxujSoXbACkH/LtIeKCiOJCYx0GR90qxQhG7wzceY+lY&#10;Z4w1KsbgcrFERmJKlglvxuZiujDWP8E4Y20YAWsqceFdhvB3+mlGTREZQ1tpbfQH89YGhjX1dMzl&#10;sK0RBqQkrvluA8PaS105UoHmb2zvujOGJBfmZ3IYIQldKqAwKlXSuUilM27CikfTfe/bbLeFsQUI&#10;NIo1ufpRJExKC5LqgPUBUvJS7YBVkFIbk6KfYpUsjMQ4/BIztiYFyqeonIl3OcdaW0/OX7PdRkRK&#10;yIlaB2Zk45KkDz2CuvMFP/Vqfn9j6gkZsRWX5UKRYEznRDWNwwjk/Skd/nXVp7h2vFWaoQ0jYI0p&#10;MRO5sHw1ZW2JJB2nlLWFJRPSeFvpy/772fjYuK7K2sIoXW1SDYlWjDWqkpnnvQ8Ydc24mIrvtoJS&#10;QpNKGkrV3/6RWONfY61dEj+To1+lv+4Tf9dYayJJZr5bJatFJQpNc29jbThB77dVo+r9NsJSzhoq&#10;uIntNigKN1DV2LitqS/7uwEQvmZCzhHeQWEslc3NPDYlYAy/1RhrVIwR4TXGmhEoBoZC1xhrFOm5&#10;VKMzrDWqVIqkqlIv/N01+Tf8Cl6mxMhGYkpWKkUHxcgGhbHX/WrOmhGZ4ldHnHFeIINKGRHCHWZk&#10;TSJIaajIaYw1KhpJMgmMseYQ3va4sxljjUIsRVFFs0BGakqASmXPQxm9QFLWx4iJmYGCfREdITld&#10;fLNGcat5S6vPnk+6lf0xyItpVN+sUbkeJjlNGGsu+Er+vPpmjcI1ZkrUAmku4Nk4tzwxjY3K5ZBn&#10;NDOy5gJyfJT68Up93b/J9zfRkZ2yGPkjRjYopvEWZ+n8zUZ4qr/ZoPw3G+kpigky4szIhkH0ahzx&#10;KdFc92Q/qOjdeOo009hcwJ4mNGJG1ihiZ+lFYIw1F9A9hsLCxlijMEbswLgFI0FNGXilfBgUxohB&#10;qmlsLqASL9FcM7JG/cM3ay4gHYmQvzHWKIQZxDvVNDYXfPHNvo3Ds/LVG326VQWkkaKygPmNYmSD&#10;4jgjC9ew/ohRyZjCoTDG9iJjD8/RsFJqARWrMbYMQlV3k55AfL/4mzg6zQqMsUZxaaKRtVkg1Hn8&#10;OyzyRKAYZFBctXB4lLHmAqoEcv00I2sU3hUv6WqBtDdBNRP8JGOsUZTa5+5puHFkqWjX+JnG2DAI&#10;768XIxPnkaS+GcpyXrKNsUbdeFpmiQjWT8uQP1dOT2Oj9DSSZlDG7kmvE9O4KL1A3hXzf0f2X9uP&#10;8zQuSi/9dz3nP2PvvibG2DAIdaxV7iqh755Gec1dlL7mctspYwg4yDZWH61hLOkLIpXzcnwX2v6d&#10;x1hT8YKFxZpK6OflbcYGreJPHN39DxhVANRbUNrL/W01XvXtTDaMYOU7Zf7oglMztK1xsVZu8cJ4&#10;ZyeoLQiSV7uxRtsXIxtcGOkSHLzG2mpSKYaPwlp8t4Hx8k0FQuE+0oNsxkaJduOLLMzvgNWkotqk&#10;cLMZ21AJrdrQdon9ls51f/uNvhjPu7I2MDQctAM31poUeIqj4Jm4XhO46h+J/E+9c+ExNgw3VwU6&#10;P2DZ3Nwnz/ttNamUPEl9hTOXLAyvP7WchLUmBRQLNEJU1gaWtuFGhM8x2DNJqxBy68zYGsYOYGrV&#10;Klku4YHGpKFA3vUj2dm0xRLPQfgTBUOzQ5KnGdvA2G0sUhEY4X8ba/R6Q9dyXiUDYz7YOcrakAIn&#10;DvXxjLWGceLgLJg1uZpUqjvDlMZacwl3jff1/LwDVpOaKvvKLxnYNeX7TRCS06y/G73IGJwZW8NY&#10;Je4Zm9joWKO4rnl+XRi+DKmEagcMKaRluftuDaP1YPpwC+YaKSt3IjprmRNnYBkbNWWMtSaFXIpU&#10;CI2jqT4AN3Ya8hprH5pUVrIpRkk3vbH2FkWKsX1oUinaqK5TA0vPl8DO+201qYDYqGIHDIz9Rq9z&#10;Za1JgbwEySUjZfVcsmVOyaiiZ6UZW/sladuG/2pmskmBOw4J7spaw3jHpgOZsrZcQra/4pJ7w7DG&#10;c4H6bk0K7G7a/6ixNSwzqV5FOa1r4yQLAhGm+W4Ng7ZI6xQ6Ra4mY+3d9tVYa1gUAZCXWCUfmtSc&#10;wma/DYyz+0XIz1hbv4QKLWomR8vK7kapblbJqlIJCJPTI2ZyYFjj8cXsgBGzsvqxZm4dA0vAFfGa&#10;mckmhTwbqDdmUgpqcdEKN00qjbUmhSiXWcxmJhuGZ46vrNZkkwKHJG+qytrALsiSTOIj+7mmhNV/&#10;Vy0XPmGpoKS+W5MC5w0d0MUDKYle8yPRt7iZbFLAWt5FzHdbGCXyzEMzbuf8SFpSmzTLTxhlIcnM&#10;OXsKK0slByKF8s93nA8Yjol5I8U3mLGRGmhK4HzAuAarauNkf7Y1WtfnaiTGNjAcPCpUmJlsUuA3&#10;QrAmPjkqWJ4C2G7KWpNC9NW5PoixDQzFLXVFzNiWFNg3kLmwNjCyJyAhY224hKrDeasT1gZ2I11P&#10;ea9TG5WrUSpgGmvDJe93WcPKI2jl6EAMpWZyuMQmvaCuqB2AtbtrGDOwBKySxX7mklGmcoFO31sx&#10;kwPjEL6TDGqsNZdgjZZCQj/OIqwpyZHvblSjTE1faRcxHBgiiChozdiaS3CeSA40O2AFrXdEKCry&#10;NNJU3FAKR6vvNlyScjdG1se+rA/AZeWlElYXhntPQNp4ClMvNYU0eLYza3K4hB6OCALNd2tSuBLS&#10;ydFxZq6ttEr/1/SQEvutSYGoMunoylrDOHBcuRUq2vd3I4OUZ1oxtoFhjXof5o4zAlWcQh4XzQ4Y&#10;GNd1UkiVtSaF97XPiCR5oqgpySNh6hSdv9uzHQwkgpQAMt9tYLgllG5SY1suIfldnaYrbX3XsjM7&#10;YKStKPHx8NXYlkuesIIa23LJzyNazvN+G0ls3kfcW8dUUyWwTzzacMnAuNKSM2x8rqnCyokDmxtP&#10;YWCcOK8fIy2hWGYt5Zym7kY1MKwRDDIe3ihVCdlyXzTfbWCc3fSyM37JSFW9zzUwCOjd4eS8u0fh&#10;ynX94e44AyPKTDkr85I5YlW8V/xJw5MD47ihg4PZ3T/NJXhcbG713QZm9d08m9WazK0vT8nn3b0w&#10;GhARixCsvHrVRGyNzBWNdf9I6A6csTYOBrTF8W3GNrD0ZDWlLagW1z8SibHqhvEJo0SCqZF5W8kq&#10;DmXoVXy3piDCLCT/Gg/vQ7P6+lHNnOhW1FOCloWrsPhuI3VNDI8ImRjbwNimkILZb6N19RHDgeVK&#10;66IzI3aFXrk/q7GNO5NiH4pLVrcKlRB8MjPZXIJyII9b5rsNlxBXTk2Y85qceq8cVGQQmKjaVmFN&#10;CpiKzgzMv0CP4JV3FqyZ/Taw6Db4AmYmh0uQ5KqyHTw21H7LtY/HFWNtSIFaH5CJ+W4Ny/VBlSYk&#10;OlI/kgcqmnKLVbKw1AXjbeU8tvuUcE2TtzzKH9fkwtChvmixY6zNZYXWoSop/b6VX79RDtzEHYcQ&#10;Qs+kt9YwLtDWWpMC4Xl6xIrY633ksqTk3m8mZo5vNmP7CdB8t4Zh7UtFQ4mGrTXcSbVKGoa1n9Ry&#10;OHqv7JOxhubJRDAWliqb+ArGWpMC0UriOmJ30/SyfiTWchc21poUYu3b9FWD89eaXCUjYMULJbvf&#10;jG1gjI2omvluq3uFFFR9o/vAWCVPdQ+gDEZNCcyF7M/st4HlHe1idAqUvFprFEYSOc4Li7VsnPMO&#10;WAErAXqcPLG7B/a2Zop3EHnYscUxMdYahjV6hZgdsAJWmnGQ42+sDZfgTebIFzO5XEJQxyhRUVHX&#10;lPC2i75Hja1JgYI38KQaW8OoL3hXGkNy8+tHprwO7cXMTDaM/Ub7JBHBIPYw1lAhqe82MM8lI2Dl&#10;8RX9pBnbwPzZPSVc2aSJY4uZHFjcBFXigjDyzCQabhMzXxg/kVPZ7IARsFLVFo2hWZMDowoFwQjD&#10;XB+6V55jTIYp+as1JaSXkpRt9tuH7hUGYimfvdeBkRhJfFLtgCYFDg72m5rJhuGZkyIjbovkTdWU&#10;5JiKYFyMrWGsEsI65h4wAlZ2AKtEWRsueeBimEgvz6szNgIhapUMzN86RsCKw8XYDJcMzHt4I2CF&#10;lTkYzSoZGKxMbR6zSkbAmgbTNKYWq2RgnDgkVpn9trpX/AQiy8ZaX404TXNfFGf3vUmBsVHkTllr&#10;GDP5Ujli9xGw8t0exM3N2MYvQbtHrMuMrUmB8+1CM1djrWFoIpA0qlXSpMDuZlLUmmwYzPWWlJ59&#10;rtW9fl/vSolKrK9IgRMnDQbFTI6AFZ7ku5mxDSxF3Qi+Gmuje6V6BckP4rut7jX9DNXddASsxII4&#10;A8wqGZhWfvMkWB9Aa7EXRglFrsbGLxkBazRn6q2D5OX6kVz5OIXVd2tS4JmcrC2zu78aprMReIOs&#10;Hwn9uKythSXSSyktsyabFHhKpmKwWpMNg7UIT6rv1qTAkyQG1ZocGK3rkzJx5pKPcqzMpMmjIq7V&#10;H+DC5lYzubrXdK4x2Qi0E2lreFwcqGJsK2DFdyIaJ7hkYehXqZBirE28hIuAKr+OGzJjk+ro++pe&#10;WSaqLcwHzNbx4wrbP5J8e1RuZiYHBpm4mPlWZEVv46KhC0uFSOVzfVZk5U1erZKhIFsQlEepnkke&#10;QJGHmpkcmK3RTNncsYYWWN1xFnbjtc8o9lG9jDXEmqak2QcMwVWm5MxcK2BliajKX5Bp/0ispayW&#10;sDZ+CTUpqfsgvtvqXvF6ebUw1pYUvkGZE2d1r8iQ0phdjG38Eq6maT97vgmv7pXH/G8VU1gBK/IG&#10;PBpj7YNLCLarsbWDQbY3tKDGNjCcLvqgmJlcUuAmrPzJkcsmKZ9sWmNtSYEXGZMnTAGX3gFXrioq&#10;0rsCVn7izeR1UE9rrOWRRI1tuAQ5kSp4ff+o5pq262Z3r4CV99AUHD/vgIVdiGFDCuf9tgLWNEdV&#10;saCFIQBQ6miKsfQH4OurZl0L46r+VO1FeFxqa7k9qP02MKKTWFMzOaRAJAiRm/luDdN5i2ihZ2wE&#10;TNQOGBj3YCr4GO91BawEdViUZmxNQRAXpdEMc62AlfP+x9TBIFO0poSbMF1E1X4bUsDhItRrxtYw&#10;GDmd/8x+Gy6hBORLxfBG90oEg8PbfLcVsFJ3iVNAjG1gRJ5op2R2wApY9YvYwIhg45ibmVwB6zfZ&#10;5OrEGRjBMc4pZW24RL9kju6VaCivfeq7NSnw3s3WMS/QI5fFB6IfsYmqrYCVxwD3JjwwrPFEZXb3&#10;Cli1CmlgvEA/ftRp+tOkwIFPVqy5LQ6MQBzV0dXYmhTQBdFoU+SI8ZTbzJXv5nb3ckmsqbE17L1K&#10;lLUVsL5n0pxvA/tvJoXO/D4CVlwZymcY5hoY7iTzb/bbCFixxvc2nvnAGBvJP4ZLVvdKpfN0lTx7&#10;eANLzRNaqIgTZ3WvWhc0MFYJXQbNDhgBKztA6oIGxvP/k71jxtYOxj9Ya1jU6aTIGGvDJX6VNOwf&#10;ZrJJIeoxp1Vb3et7TaqxNSlkv6m8RY6zZq57kn9ErhHuRMGI6fD+KSJPC7sSCVSVPJHMjzUUbqZo&#10;7sKuXOdUth3XjLWGvkQw18JgLk5TsbvxcdcadyrBXAu7IuF+4Dwdb4ucg2sN10Qw18Kwxguo4BLa&#10;f641/BJx4iyMmeQ1WbAyhZTXGh06xT1gYfoMYF+uNffevTC8oIuKBVGie6xRhsScOAuLtQuPTWKV&#10;NCkw+yhR1ZpsWN61VNsW6pV8jE3FzBfGKqEdnPCVKQu71iRzDcwz1whYEz/ijDt7Cvg89SN5kv9J&#10;97nzd1vdK4H2q9FP8qHWGslGaiaHS+hhpmJ4FHMfa4+Xasj0tbpXP7amIFbJE7WomcnhkgfNd433&#10;+jVy2StdgWgvb6wNlyA3IMferJKGkX5LcVnhKdA4sT4AFWlZXeZ8G1gaQFGX2YytSQFrUJAaW8N4&#10;WuRp03y3EbDyQoV80jDXwGiYRwRDWRsusR4er7L1AVKh7stUqqZaQMESU1BVpRaGLojHfHGjQp88&#10;1ojGGb3ywhgbh7eaySYFOJLoq1klH7rXuApqbE0KeURQmRYkBNSUEOdCGqqsLZdQuNhkpBEgWWtU&#10;dDFe0K1JIfWapLWGMTasmd29ulfqkHAOC+YamOeS1b1SHSqi6uO9m7XUM0n1GBJcBXONgBXmIkfJ&#10;cMnAwuRPtSZHwIo1Ih/GVx4YPhfxEjW24RJ94qzuFUU1XpeZyeESylIkHH3+bqt7Re1AGpGxNlyi&#10;z+6Ry1LzhIc7NZNNCt7DG7ms9/BG98qPZO+YiWwqSXEoE+X6ug8loHcziUaLwlZSHc+e69R6ZVzu&#10;EjwobCk1L7WZmg7IGFUOyaAI3KX483lcH8JVSgqaTT0olEfwqrE1bkVyrgwVj9iVGk2qOzw6+Z5D&#10;UlNNIvKi4lG4cTV7vDuPiqcUPPb6hT/cqEw88msFq8ygKbKxKGy5dbhyVf29mm8yh0YnQxWtmg2S&#10;aOQ6bNSTvA/lE0xlV+oQuf01qCeqd7c2+i7DU79KrOZMrtnAVsrGi728vMEDllqHjcKWuzWtSJVE&#10;KRVeHVSKAxhlK69VNRuUdUhVh/PhPChMKWUA8Y+29cCWcQQGBcurjhVknbat51cYQIyrURmVWhuj&#10;aaUe3JeRVxD8rl+ILe65Yh2ONFXv5UH5OWwGQOqg2oai3atx+bXR/gZSE1Ra5ns1iuIDT0Q75728&#10;olQiJ+a5kDe0HlfcL+MDrJIVCjBCVtL4xxZ+lRnXClIpVaquLIPiopO0tPMcrhw1hdzMZWxQ5Aek&#10;/Y+wNbxBVEHtr5Gwat9mpKgkZSIoEutwUIlfqHN59Ktsf6I1xlbzRuryGx0woq9aUfTZjtrjzIeD&#10;IqMjnaXF92oGuHILdmtjUHkwVWHv0aBeefk0unSuGD0dMNuP0UhR4mdg1K1Rq35RuYOpaWwSSChH&#10;udmjW72iIUoJpPM3GwEqbpuKeA+IfsgsRbOfR37KbCj3ZkBpbqbalSM/rC9G31rlcgzoSmFY1deD&#10;I6tt4S+b7TwgSuZRvUF9r2aBCGXMQpwqrVcyTVwMc2SnSOBUKGBA5HTxRG0W/WhVScV4miKOvH7U&#10;zLPoEZ2aS/NqThF3mAqt3HbHGE07edgWO2xYILWNzQ1iCrTS3IGnKFFSjmzX/o1wqXJxFkUp/ZQH&#10;PY9sBafUBFIBvkUh2so7szA2FxY8CB7ZzgfZqFTRuZCpYGw1eXDvoPiFsdWoPC+ohb9aU6roK6Ya&#10;FM1eqF5qxtXkwW4hNdSMa1C46M57W6Epr2vqwXFR3ICVXI6ASK97jiRT/ewDxYZG02Sm8YMIVMNH&#10;ngT6J16iH1TGhj4uV3w4880Gpb2BqclKZaRkSIlNNqRzsX7Oakwt5X+grAe3EtO8mJiRLUr7pqsw&#10;tXt6UNrpXn3pN3IAw1WD0peJVZem5Jay1fyhL0mrLf1BQKA+WF939OVvKqreGJdbHM05+lI79VRv&#10;NggxKDoUuSDEqEopcvNtulpQf6qIisAFZCpIcTSlb1tqbTR1WFuU0KlfiGggwo0jTS2K3ENqUZ3H&#10;9b0yVG2rvZXYMjI1ahLUuLg9c7My42oUMk1qG5hx9aXl68FXF4FSCt/VL8QWVz9jqxkAWylnJ75X&#10;o3h2jhd29BN5o6tfSFCSWTS2GsVzWJ62hK1mAAK7BCGMrUbd6WpN5pqw1e4DYW5ce2OrUcgLeM8x&#10;tpoBELRRw8XYGhTdgQxvoBat74Vbr7rVLypdQvmF5zkc0SluPfl4YlyD+mJtqDkc7WhkDKZ+GjlE&#10;NRv815dJPON9qVDkXUZ8ct5fg4r4x9yNqBVVtkhyVhrJRRGMSVa7+F7DAJHMGZ4frSkfi2xBY2sZ&#10;gMpWZs2PQBXpLV6+sdUMELEQX1l8r0Glz4iy1QygOWqqq2qOGrWo5vlBaZ6f0qpcSe9GPcurb6/e&#10;FEwTUl2qWRSKkrH0dRPfa1CUgk1thfOaH53oF7dfUykKD6N+Idf6C1Vtha3mjdRHMDp13ujH1h1x&#10;qbHVvEFKrXqkIqu7bdH1z4gRUPcXim7c8ZbP+2tQpDGkfrSYw+YNZNYUlDa2GkWBAyV8oKpHj4tY&#10;gKntuCjePFXZSpTXZUufy4MiF0uVXP8eZSi2mHwzh+tv8L2MLzq60Dt6atM393tQ7yQXIROk71TP&#10;IVJxtQ4Hxeqlzp9Yh6MJTXdMU/mWquX1C/Ff2ZfG1jDAO6NPfK/RkdLVmkKBxtYyAEkB5p4yKlJs&#10;odE0tpo37sRtzDMfOriZwxdJt8bWMABFgHk6PnPUKEiRB6hGoUxZ/cIkKSrfZlB6L4+AlPxInuzM&#10;uIZtwlFqzQ8DpCS18edHQKq5d6SgEWa47zX+BmcKs3E+U0YKih91MdUPcKn7K+esNHM4UlB2inop&#10;JXzatlKgRI2reYOEv5e6V47sFD+KYnJmDps38A8pbCLW4QhI01JacdQKSKm4nNDSeTMvLPdsNYlN&#10;HMjinqqTGVfd+mIIXFSxeA7HRr3ynQ1NLSztdA0ljhoUTSLOlJrG5g6ClSrVieXQI/PfbGD6mzUN&#10;UAiI+ruGqaZGKpd6k39N9K8H9szSN7YGxhdTzu/oQSneRI9IZavZg8cpfqPY0SMI9ZM4MD2JzR68&#10;uYUXxY4e9Sk0oCIPIwiNiEElgiIbq+9M5MHZGha4MCxTWopU/LZFISuznUcQymMiDytqcTTl/ETQ&#10;bNbGcABtaVUDAWQONa5UoVfjagqgXNzD1Dfgat2m3u25zo7A6EFfBKXVg8Cg0NJQmEhM4ehBXygK&#10;FPkOKltZBUdHD/qTjqHmcB4U7+AuOLp6ULLQTFlxCpHW5/qv2YOZw6aNhM2Nmpk327aVLiLGDxgV&#10;KdW/8BIFQw2Ktz0KJZpx9f5/IBM0CmPEFDUuLgJMh7HV+//BpVk5blsA9X5TD6QUxa1fSGrpUwVU&#10;BkXysapW9T0aUip5IKw336tpg0LiEbaceWPEoOkfpfzRQTGFqqMWKXE1hzyPPFUAbFBQKI0+xbhG&#10;DEotdqUwptpN/UJK7ah6zZStKdQ3SiT1qDIoCv2rqoi8DrWt//o1n+8PgyJ4GwY4r40Rg3KRiwxJ&#10;2Gpvg6NB1YXmIarHRbDdCEYWdeOB1GSFUZKwbBG5IdHQjKtR1CBIaF/M4fDGA/2ostUo7swworHV&#10;DEDylCoohvtTs0F3F45YY6vvKWhTcEbNHDYKnQ653sLW6ECfP/RIMOtwULjKdOAwtpoBqGHiHrRH&#10;PIo2MOU8z2tjSpX+EORQPD+oK8Eb9aiyMlAewdVD4qC43JDIa8bVDEC1IBoPiLWxxU1z7zUcNSpQ&#10;yn3TLN7YarbBFXUPHR/SUZwUFUUc2IOPbPbyakAT8DH1VWiCUJv5i0wXIxj5KE/6IpZlNvPAOPZU&#10;MHt1o7w4pWXr+VAZGJUZ1V5eAWie6UwOBPqGmkNcAuVjr/6ThmNUMhLjGhhxTnWFHfknAiS5NgZm&#10;18bIP2nTlyc3M652UyAbkyVAkLcmPi04lah4YWQMmgonVJMeW89vHDAzrobRwk4FmEc0imwfFbjZ&#10;XwNL1XLDvSP//IfvNbxhv1d7DrhDBG6Mqm1Uo5Coih+OaDSq/bR4O/PGwL4IEQl/A3rptXFJxQZh&#10;a2HwhjmXHyMa5SR6klpwHtfCCNGbOxEX5BnX9aEc34WheDbnF9+nbBFn5yeaYTVKhpYfU7Q0jQbN&#10;G9ii/quOd3ZtSHqsYT3TFkN9rUZZV5QavW0LV/SmprBRBNrVdZlTuG1xrTQsvyieYfK+dHR7H1Os&#10;9EG7G/PqsCgyILndGFt94SCZEaGFWYaNoichzo2wNepPqsal8cCRoUjiqpmn2NzlacY16k+K13+j&#10;oBW2+nJDEp4qdMbBWL8wRUM59IStRtEJ62JKcOM2tS2eEE2Vs0XdKdJuijzQn2xtcWM242oUhZVT&#10;euW85kf9ie7WsfygWPEUWja2mgEIOsapFN+rUfRdVSGHx6g/6b+TFF5hq9mGyrDJ7xZz2O7GDeWi&#10;+16N4vxHJGFsNQOQCxrVnRhXo2iyQf0lYWvUn7i9JJMLW4N6MoMmR5AavLXmsXUxIYdF8bRESVgz&#10;rmYACnMpD5taZvULbQErHtYKxQtn2rCcv9egKAeuNFJ8oLF1u5h8s0VRIf1qii9RU69t0dcaFhXj&#10;alQ6YV5ELvNjNKN0HVT5xYviPpSed+e9POpPQt/oWs24mjeIA+I8GFvNAFwdVJcw1njNPG9faJ6N&#10;rWYAmxbLm0bbwlVW+2vUn6l1apb8gFiDroYK8d36hYhtlIs9IF6XqSVt5nDUn7RGMgEi/ur6gcju&#10;qfZo1saoPwlUquNrQLRgogm74cNRfxLeVG7vgFAD0QXL7K9Rf7JPTKERfP6eQxoFquZxj1F/vqha&#10;odZhuxusQ3Iz1dpoBkhoWagB2PAzLtwUuiOcOWrUn2EoQ1EDyrgoz2lsDQMwh+KFnqpkO65btuV5&#10;XKP+fBdQMZM4qBc8r7h31J8IfLmQCp4fFNuLtF0zrqEA3iq+zVk5mlGOFESjxtb4G/Ca+mCjGcXW&#10;04R7SYLtz4wW3kgPFkUVUFWgiA4UbSuV582iH5T2o1b6yT3FvKZwW6hfqP3DFYySRnITIj26SKwt&#10;rr5mbbTngLtBSR6z5hulfezRfV4hXyOcI4W7xkVsDk2QGNfoPilDRVhEjGtQtJZOOY0zR41clNA3&#10;KYzGVnspfD0KHBpbzRs3NDAqRjRiUS5SVCUxtpo3eD7gjxlXo9BvkSRsbDVvoEpNw6nz3WHEojym&#10;8NZmbDVvWLkN7yC1Dt/xKOMDjFqUwBJqMTOu5o3E2YyEnhqI9QvxdFTh1kW9N4oaVzMArs1FxfRG&#10;LZq4qMmXRodS44qO0M1ho3S8d4SfNFxJdut5HQ7qHcc2czjCTxTtKi/gMSgdnx/hZ95gTV/hx6D0&#10;u8MIPwnpEww0c9i8wc8zKUVEd2tpXPHYaF9qbDUsr0TqczUBRBKcnyjWRsPy+qVsNQFwk+INzfg2&#10;IxeVagB+Uc8hcTYeOcy4GmZfK0ctyisskVETPxwYGtincW1G90nLRIIOalzNG2iPcIjOLsDoPtNY&#10;NkKM89oYmDm6RvOZhiwIU42d9jVSScMMqT0N3oe55ilTDSP6qkbVW58sDLQvytQHTB0moxNN63KV&#10;yUnUvzYJGUumoh5bvUAo7V7o5szXahjOmgq+jk40hQJd2Gtg7xorZmn01ocwXj8qgj2VRnmlMHpK&#10;wos9h0Q6VXblwhAsmy4xdPhaW07Ts7CU5jeBjVV8Wq0SGQr1E6lMqk6uD8Un+iGj93oMzM7hKj5R&#10;l6rsZYLjNS50oibti1oABSKbhZ7jhjcGRq06oyHGxR1bnMnq5jUwCqYZLSBV2tsW6rfUqjufJguL&#10;mkLs5RF8xrdO811haxwUa2t4A5Gz86BGJ/r2rs24hjd4OeA6b8Y1MDuu4Q3qrL1M4heJlP2ZSXg2&#10;Z+UIPsngRJ5nzpSBpVOyWRsj+KRVMm9fZh0OzPL8CD55FEXXq2w1b1gvdHWi1D1Jk4jzmh8Y2hJT&#10;mIWGsP2RsZWMVmGrYanAZYLKqxNlAgkrG1tNN3oOhwBgjRR6F+NqGLEX9UD0oRPFt1E3r4GRA6P8&#10;qBF84otSsV2Nq3mDZH1TJBB5fa8NwvJktJg5bBiHhQkOEV0cW6ipTELbwuLOC456rk4UGYC6eS3s&#10;h4io8KNYCj2uBz626dq5sBdXDjWu8TcoNaGi5Xji/RPx2cxrL393o/jPqwltfMAIsd0E0/Ne+GEM&#10;vd15JX7ALt8v8/ZFx7YxRmddpEdH6viAERI1nEhvkjGGosok+HzAojATr7DPUYtSwoROLOLp5gN2&#10;o3OO+mZNAxhDEiQ8HBpm9oTgChgKprZHo54kgZtCXB8wEmKN/8vJ2sYoks2hKRbIwhJ2NAQyilHq&#10;+X/xMm2MDe9wz0F2f4wTkUQ8I4s7IBj/A0bI3uh7cBrGGGeZqRHwAUu8XY1sGIRuNurOQsJS/0ZC&#10;scYxRdbbKC5VKjFrYbzvv9zSHwbhZFd1F/Gw6zfeWPomFPacqqFXAkYXcx1bGKWyo0MSq3GoAGPI&#10;wM3SbxjGuJ8KY6MBxY8gA9ocMQtDKaAWyEhHIVQS/szIBkZ4+vtu7tBEsftTY+2CZud8oA0MFRiK&#10;SZEB+RwhaMqix9kU1oZ6aN1J5yPz2ZpEkD28K/IIaw3j3phDzVhrOsDa2+EU1hqGGpRq8eK+hJhg&#10;vluaOIi72cLC4Cq9A0dsrBElMN7+wrCWwgFmJvtCwnRYaw3DGge2sraU8KLPh9oBDaNz+CXSpDNv&#10;jS6UsXGNNN9tYNEMU1zCWGtvJDnAV5MRSYP3+tyJnOT9RIxtuIScBZXdhKvzv1lrUiCRimdXNZMN&#10;g7kuOezF2JoUkrYVD+28u1dWmjLQ6nQbhSjWiIcanhyY3wEjLL2hhYeZzdiagnikRA1s9tuoRLGG&#10;NFp9t6agK3XBousV361JAWs8PKqxNYxH0XdrRGGtSeGWpxsTCYSDewd83SBKsyZHKoo1nhCMWzKw&#10;Kxc2RKZiJkcsGmu5fZ13wMCwxkya823koplJPp2xNlxCkWHVyxmlV30Av0oGdsW3Tm7AeZWM0NTv&#10;gIGxAxCoqlXSDgbW5O4erSm7+365mTNgZKOeuQYGc8EJylqTgmfl0ZtydmPNcMkUKKV+NYmn5gwY&#10;GNboPKS+W5MC1pDfqf3WMD+TIx/FGhEqw5MDu9J8JE+m5x2wslME9nGxz1wyMB51kpBrrDUpsErw&#10;S8yJM8pTdjeyRLMmp+Io1mA8NZNNQZxS71QtMZPrl9wIFJhVMupTeqRw4qixfXDJu+Cj+G4NI0OR&#10;up7KWjsYeK9EWNTYGnbl+kCFE7NKhksoIKZKKiLprqMDa0io1ZpsByOZF6l0KmayYRSW4DVJWWtS&#10;IG7Kw4uy1rCUmHSRwpGUYg2ZntlvA8MaIXkzthGVcu8mXmL228BoU4zY07DyyErjgxJBEd9tYLR5&#10;5fqmrDUpRDL/NK+H8FuvSeoWoVUUO2AUqYztLfg8r8mB/cPYmhR8dGZKmP7Dd2tSYCbfpXfE2BrG&#10;KwWNawyXjC4VTeBbdCesDZcQz0+luvMZMBLTKBBT1lVYGy6hTQ6haGOtSSHWkPgbaw1D7Ayfm3vA&#10;yEyxhvzDWBtYXkZ4WxVjG40qq4TIkzlxBuZXyVQmxS+HuZS1dmdoiECg3ezuqU2apcVFQHy3gfGO&#10;i/OqrI1fgtiXwRlrDWNlUT9MWRsuSVVut0oahldCQ1JlrUmBQheMTc1kw3jAQWml1mSTAp2H0OGb&#10;94BRrHJ9pka0GluTAk0c6fGpvlvDrpRgj4NxZq5RrfJ8mcomZpU0l9w43RLWPFsbASrXKXx6M7aF&#10;sY4TaBTWOoiKNdIFTARjlKtQAnIPs0pGhJrMa1X7jqz/8hQITvKsqMbWDsbtzq1DeUGrXuW6SK1I&#10;M5NNCjeC38ToxSr50K/SRsekvjNzPSV+bAMjYMIjvhlbk8I/fLeBIShxr0YjR73RsTYf4OwpLIzQ&#10;093UfqSC8MwklKdeMhfGfZb+c2YmhxRSOkPFJ0fJesOh5MourK0oleBYckXPM7kwnGUq3RlrwyU8&#10;SXJjNNYGFpGNqV9I79P+btAWHoaxNjAcEzTSZmzDJeSn8I5grC2MRA51do+mFVH7K/1hxXcbCrrx&#10;3dQ9YFSt6W9OmoqxNlzCW37S2s4nzhQyTYVxGssZa8MlhC9UlWbEpb1KeFtXCusPGJVMqY5nxjZc&#10;kjQ6pVMYSSx7FKYU+XfPUbcS9ECqbvyShWHtxVPy8btR2+5/mckPGLUx6GVnrP0/UjCrhHfS/pEE&#10;sfGyjbUlhVw7xH5jL7c1DuGXuS2iOGoYpfXuiCmOu/sDRuWP9CoS321Igdcf1dke8Wf/SN4QULoa&#10;a0MKWOMxzYxtYFhTWbxsk/6RvH+qQvYfMLKa5NiGS3BD6eluxjYwJEg8CZiZHC5hIn/MOw6Z5z0l&#10;+DIXGp+KVTJ+yeXrS/klpO+MNVjZxMzJFGjYBW2teQ/4gNE+R5V8IyA/1iibZYTeHzCUpBGKnGdy&#10;5a4vzm43tuESAniqdB6nZ40NR4GTy3DJwGhE9APjmbENKVxSMlac3dRgrx+JNRoRGC4Z6WqqRX0b&#10;/fXPwvx3ay5BGJp7vtjdo5RNtc48t4pV0qQQ3cDd1AT4Wc0rwuEnlxVhrUmBwkAXvF4ztoYRQmLD&#10;iUgvhTPrcxOw4gHU8OTAsEZ0xvglo1/FGjNp1uTAsMZUmrGtgJUXyZd566DAVE0JE4I5s0pWwPpD&#10;MT1TzeFnYFhLnSWxSkb3qoX6PAr22FJawChRiXYXjFD7Q7WUXFhC7VwEzNjawbjiqCGgFztgKq7m&#10;aUvpudAX9NieHAHmdX1hhNpT1tiMbbjkiTkOqrM/+SGXxXtV59uUQkU9ybuR4ZKBMZO3FNg+M9cU&#10;QyUSkW5KZmxNQZFGq7dFnKX5bgTx1HcbGGOj1JAZ2wpYyWdQdaV5AqsfGek9b2JiJlfASt7h3bx3&#10;8wS21vC6lLUmBSrlcXSbNTnFVHncJc3C7IAVsPL0AOWJVTIwrOWeb2ZyuIR1nO7s5/02ule+GyeO&#10;iClAjPUB6JJI/rCayYZhjbNbWVsu4fFH3TpWLvvNDce843ATmrGRx2oagyyMsbEBzI1qBawISlO0&#10;RHy35RKSSIw2lMDijC0JfeYmPDDOAHKGzH5bAStUrhQffKb6kVhjJs1pOrpXrirchNXYlkty8VZj&#10;Gy5BmZsiH+fvNrrXiGDy2HQ+cVbASil9Tm9jrd2ZWEvJA2FtuAThDE0kjLWGJY1HNdTAgazPzQuV&#10;ZK6BIZWCldUqGS6BlV1MYXSvPCFw4JjdvQJW9ujFlJ5mV9aUYI3Ppqw1KVAc/4Vm3Hy3hmGNP+bE&#10;WQEroSBVVpu/e8fGUjbfbQWspOh9mfc3budtLT25zMsKUa2CUQ+CYiFmdw+Md0WozJxvo3ulhhxF&#10;65S1pqB/sNakgL4KOYWy1jDu3Dwlq+/WpECQhcRRc75N3dUIWH+UZz6FV3lYuaacxJmVBxZ5FXdo&#10;wZMrYCWPULUfphBfLa6M7aluwlNGNUI1tMdmbMMlhEuoOmbG1qSgqwChPN2xsbsNc62AlXw01VWJ&#10;AplrTa7JFbDStTAF1c6rZGB8N97J1diGS+JfmFol1JPrsX0jsjUa+p8VsNpKUQuDS3LvE6tkBays&#10;SVVTiR4sO7Y8WxhryyW50przbXSvLH92t/G5pqwq8QTOAMMlA2Mm7diaFBD648Aqaw1jbPI0Hd0r&#10;NSrpmaqsDZdQg+zbZFwjfKzPjSrFValcWPzJNFs9e68rYCVii0GxuwfmvdcVsJIeg+7SWBu/hL4C&#10;16uJho7ulZlEm2s884H9NzbzsrIC1pSPc9bWL4G41I1qiq2yAyjao8a2XMKq4UeKVbJcgqemXsSm&#10;uKvnkim4SoqSq9FG9/naODm4iXyYsTUp4Cm8XFx5dK//MLYmBXRSPylVcD5Np8RreJJbjhnbcAmd&#10;FO/Kn1y57LddJSNgxQtCc2bGNjDupmwB891GwEqYl5uRsrZcYqMzI2C9/vDdFHMNDFE1kSfz3UbA&#10;mho86c5zXiUDQ+ZMSXRzBoyAlZdMV73nZ2C8CdMxQ1kbLoF/HCt/yGVpZGNUtuQRNCkk80Hx5MJQ&#10;T6psOwJ9Y40YnuLJhWmF1YeAlR2gdvfCoK48I5zPgBWwpjeVugl/wHhdvxlrK2BFLKsqirCU+gOg&#10;hFQt6igRPzB2gKmS/AELK6hb/ofulQClellZWJIyTVVLnNUZW9JxzD1gYcQiEHSJVbK6V3YNMiTB&#10;XAvLma929+peEbA+1B1nYeTtcoEzYxsuYUmqTHkaxvUHIOrhPPPVvd7IfVCqiA9YnvLNibMCVvJB&#10;Uu7zfOJ8wLhkmgxQXht2SigSqtbkwHDNv8xbx2t1rxdS0I0K6QNG6Jvw33mVvFbAyolDltJ5Jj9g&#10;KGciqj6yMklyNZOoxwgsK2sNS054ktCFteYSPIUo6szYGsYLLeekiJeQ7jZjIxpteHJheEFfEfqL&#10;sY1fktiAUUWQOlg/Eg8vCgdjrUkhKe/chc1MNozXPm75amztl+CZuxge0ZgeWyIYRj2GR1cwloiL&#10;4S2Me4C11qSANaKhgrnQedePhEr43mYHjO71SmaTeu0jvXetuejMa3SvKdoHLYtVMjA/k6t7BZeL&#10;2PEM4OF4xhY9kVmTI2CldnDWsrE2XJLfaOIl6LzrRyaXXEVnFsaMuHfT1whYKYKfsqFmbMMlcWaM&#10;P0nhkRkbHSPMC/TCeO8maCt05gS7xxoxBXPHWZh+y+c8G2t3KtKKm/DC0JeQJanWZJMCxwYpamoH&#10;NCzWVPNjdKc9NqrY0rpHrJKBcQYQoTfMNQJWMltVEYDXoDDmBI1oeGto2KIMhhlZo1CGcnKYs3Tk&#10;q8muVy7QoJDYMovGvRvRKzFHx5GDujH1kTiffZIRr6Ziq6KRQSGMvqhka3zA+mY/9MUw1RkXpSNc&#10;r5GuEmCkj5RZIM09/zCyJhEajCHRMcYaRb4osTvDIaN3JQLkjuxBsUD4xxgb3SoNF0lFM0MbmJZg&#10;k45dKyR5aGlCfXYQBgaHsPjNth7d6pVrW97ihbUlEejAhLdeo1uF+hGWKGvrjkTHqMa27gghdpOu&#10;SBZGfQBkytxRhTwBVXjBcEfwtcwhOjCsOUko/sBYgyEU+Q/sP0momsmmBBw7dql4wGRf1o/EGme9&#10;IeSVu3JxTq0+sSaHSt5yVzW29ivY2u9bg7DWMMaWwYnDZnSrXDaIS5pVMrB/sDZcQk6lkoTSkme/&#10;G4eb4cmVuyI++lHfbWB+lYxuNdXgVfI/SR87NrkmV+5qn0sJb6w1LhtmB2y9VjSyqjgp5L3W7NiG&#10;S5IpoXjyQ+5qWXl0qwg9aDZldvfAON+4EpndPbpVnjfohWNO04FhLe6d2d1NCjzf8y6gxtYwPAXO&#10;AGNtdKtUNMVLNmMbGNbeR8fZTR7dKqkqBNMMcw0sB74qPcwDSi3lFLMjEUScAQNLSh8yMvHdVu5K&#10;5NoFrweGtcjZjbUmBWaSvGITuJgyr7mAqRLt/KieyQcOhvInB8YqecdyxCoZLsEJgpbNd2sY1uSl&#10;dHSrVzTwKj2YqhU1JexuZtJwycpdiWZeVChhYJ5LRrdKOXjkQGoml0ts4GJ0q0gLKUpk9tvA8F7Z&#10;AWYmR7eqxUc8hcx3i2OorA2XoAV6qoDTh9xVW2sHI0ySHt1nf3JUst7DG91qOpfcTaEsgkUzkzLx&#10;k5towfCVieeosTWMsbk0U8ocrjVgylrDvD85ZV59qHxg7G5iCuYesHJXXvmcXzKw3E3lDmhS4P5G&#10;QE0I9altXx8g1qLYOJ8Bo1ulrf07dnreAQPDGieOuXWs3PV9WzQ8OTBWSdxXM7bhkvdNWFlr2HtN&#10;mjRT0nPrA/Dd0tFLcMnAYk0Vt0HPP9bwS0zC7sL4bixltUqaFIgFsW/U2Brm99voVolz8fKvrC2X&#10;2Mj86FZxnYiOGeYaGF4QYS41kx34ID4JlaixNczfA0a3SqiAQmxmSQ6VfCFbVS7XyFYTr1Xe5KAI&#10;KlP+xfgJI3almRr3NzGyQRGb56OZS8CIVknVDpGfOXJQGGNkhiNHs8pkcC8yxpp9vMZjJKtPJl89&#10;BAwKY9wU1TdrOqBfhuoIxcthMR1HxpNCXoL8R7BKH2BV1IYo2BijHJ5JHES/VjBa8/IyZb5ZoyhB&#10;SzRbTWNzAa8pRBOMsUb9wzQ2F8CMxLeMsUZxZeMt3eyzEauy9MM75302qJS1zOyfPZ+RuEIEqr4G&#10;erL60re8AKgDdKSqBCzcy82gaAfLyNQ0NhfQTSUoMY2NulGL8Woy4imXVhNCsyrVKGNRCAl5bTKn&#10;5+hUv6ErpVscFOWm0lLaLJDmAlq8/ZhSpOgIaj4QqXLIKGPNBRSJQd5tvlmjMHZLIRWx9JsL0JV9&#10;KY/nQ9oKXamXhpG2EgtOeQCxGodB+GiqyvD1MtLW78v1apQ/H7A0i1SpUuCaDmg2AtWdB/cBo2Cw&#10;U0CD66vJF72qTDDyA8Z5QVhXrElwTQl3MvbNSfMBo4gvHozY3OCaSu5EkG6iSskHjBvsK7Ny3ATg&#10;2rEgOUsV2/6AYQ6fyY2uiYHgm1LTYq5haXar7vXgmhruRGmNZ/cBI0JFqpXwtsA1paACVSHJD5hu&#10;KAGu6YGzg1ZLat81LM3cf0x9getl1Kqp+WLkAh8w2pfTW1HELcA1q9DzXL2WfsAIHP1QW9NshNWr&#10;cksx8gTMNRlxgnMaO3PNKjRBVcXSMdewfzHXrEKARXV1x1zDKMQPO7jRNavQ6YEoo1mZK5Dl3UdV&#10;LOFnDj0gZTG+3geMxGxq4qkTYbWuKGZNIxfMNRkRKiGZwJlrVrn50TUspRCU3oOfOfRAqUSTqvUB&#10;S5FRnlvNvlvdKmVLmJSjZ4RXPipZv1RWuYp7b4qAYa7JCFflgsJfja7pgdvt41uEsTHXMB5beSNR&#10;p/mqV4lQUrfeTOawCoRJMEONrukhza0pwGDMNYyVyU5QJ8IoWGlnEdfbmGsySklybsdqdM0qaSdv&#10;6mry7QaWcjqmwAe4oYdvkjrcUhkYY3vIyRx6IP3TVCDmVw4MbqBVqZrMZhV8WnWPxNzAKCJGGyVj&#10;bqSsVx6jTfCcV4dhFVpcc7tW5oYeMGcUQpgbWDwck48AbugBr5abjNgIC6MQtyo/hrmhB76B23cL&#10;S0VtI4DC3NADS8VINz9hvOx/GQUUuKEHEvVMwYhPGOJxavSrpTL0kKbt6rI8OljquuhvN/TAAjeP&#10;H4xuYP9grumBSJ1RXGGtUTQWodS1m8tmB/wwo5TDWqPI1qaMvbI2klYqPDpHZVAkWfIF1Nk6klYk&#10;9aasQqT+FXhLkiV5DWZVjqSVGptulQzqX6w1oaQciTrHRwhLb3kCVOpWPpLW9IgXCkdmcljozhli&#10;HvfzmFlfgIuIcxoGlePxKVdJswmkYArCxOet34iU7E5RVbVKmhUeaVZnjp0RwqYrkrwZjKT1gdum&#10;fNlBoYrhycuNrVmBluEmoZCZbBRxVnoaKi4ZSSuvgKYs3vUyKMrb0YVMOc4jafXWhktyKbi5sbV3&#10;otfkCGGZScammGskrd9PpadkJpuBmEk6sKtVMpJWQs/OExoUF3jiKm5szSUUbnJu3ghhacdNEpHi&#10;yangGnZVjsmgsEb3Y2etuYRrv1ET8N0axSohRcpZaw8D1xC3XjjMI4RFvEw43llrVqDWkHnsYWyN&#10;+gdWHkmrtjYoZMh5SDFnwEhaiew55hoUZzd+iZrJkbTq7zYoFK2wguLJlbTS0E3tgEHhT3JhcWNr&#10;DwNpqtHBcl9o1L9Yay7hVHRvdKufxU9AQqJWyXgY2tqgoGRutspas0JkHWp3jxAWv+SLagTK2nAJ&#10;wXTlBY0Q9r27nWe+kla9SpZLaF9m3sQj/CvPkCceoz35QEU/q7o8gmsPQ++AQeGX09ZWfbePCq5h&#10;IHEGDIrz7c7rulklK2klwqlCNIOini0lK9zYmhXoLe88hdXP0tVW1cXjuzWXwOXu7B4UrjMiCFGv&#10;F2vNCqxk98o5KKwROFTMNZLWOyeHWyXNQPxkvpuz1lyS6rTOWqNQIlOYTfmTo4T1u3u4JE0e3R1n&#10;Ra3v27rYb4P6B195Va08CaozYFDJoaBXlNndK2vVY+ubUTK3yVpS1ua2wppUXDIa2itt28ljUdaa&#10;S4iHSmuDQmuBllBZay7Ra3L0sHhB8Kuz1lyiT5wRxP6LtWYFzSWjo02oN8VphZRnKrhqnhwUjVMQ&#10;kbiZbFbQUbWp+4oiFmWAsjbyVn6hO98GRYrmuwyimMnRtxLENm1OUXi1NwP/cBFQrDwCV+Iepk4R&#10;1oZL/sHacAkz6V7GpvArsSCY2X24oYW8jCklyAhq0Uog43Fz2WyCKIGGE8bJG3EsoyMP242u6UQ/&#10;CYw6lm5dLBRnremEUuNOzDalX3EM0TKoY2CUrk/XXT55SnWBYI1QYU1dvUcgy9ZxIZNBYQ1hk5lJ&#10;pHP1K22IclHQSeIRgphZhmUtdUeNk7eoxAzpoaWsNTHwkqCCGLy0129MqkIKwZ2pkte0wlkHdlH0&#10;qcAzcd9t2ESGFXD+6zdyoL7cqz4RucGlWODZgf1EEY5Qu5vITlkjhmFiTwu6IiLMxjGfrakkQSU3&#10;tEHR0S2l5Y21IQXpUXJhqwnJeZO8dGOtPZO827mZXJS95yNIqV9p/ddFcV8knUt9txXFyvsicYT6&#10;jSxQrh1qu4241cZ64bexhoZH3YU5qwsHuarX/EURn3cnN4GcMhYBmtoAg4KhU/nVLMkRtmZoIlmN&#10;rzb8g5idNHhlrZmEekVKp80Gqxkh4fCJpyZ226ha7fsbL25t7MEOUGfb1H2NuMFc8nkmamO3Fwe+&#10;GlkzAu/B7tge+WyyztTTA0HT/o24yYq0BoVMlKJi/0fa+ezMkhvZ/VUa9wV083+VMD0Lr2fphb1s&#10;tYXRALIkSG1b9tP7F5UMZsbJqu/mwTQa+G5FJskgeRgMxiGZd2pWdrNya8Wt3dlER04qxl7pe31W&#10;97Ky++bOfY3hJJ1Ki1OhtwIzHO4+JWOU37o7iNLOyZhnYuPsDfCXC1xj28ad096UdjY+mJ7nLeqN&#10;4NS5bpxmuXPwj9LOybh18dYnF0l2tgd8n/zWYTxJtuL936JM2Zt+qhtbNriL+46zVZIRcYqr2e70&#10;29kijCxm79wKQ93OybB17B27VdrZkHBc9t4WdyJ2pyZhqRFftL1Rt7KHlT0by52j87FQPpcG8XBr&#10;lQhxfErGDoXHrfV9TcaH++ZbtCIbT8+lgcl7lqskw6+49UkqmuRsFEYiM3fus5JknCq9dXqeZGej&#10;wLELthLdGQElWZxXvhW+4/D1qSW5SoaPhNwq7ZyMu6A55HYLk2dbwhad4CtuLKXKptd5/67InRFw&#10;tiXsNWDqvlXaORlGGZjcqtvZKEwrftS90s7J4iZ0Fnx36nY2CtOD0u61ZEnG50nu3A7AsDwbBQwX&#10;t4Heacma7Am1fstLLptXKQ3H7VZpZxM08XGGe/1WNq/Gro1bx4jZnXweOOu63bOTZfMqdzdx0f6t&#10;up1NED4QX1W/g5KyeRXCjm+E3CqtmiBi87dGQNm8yqWSN32ukgwOP85G3RgBZfNqxOBucQGEfU79&#10;RqDq3mk4wHRKxqd6p5sj4JyMuz/ujoCzUbh7JwHD9JyMXbnr815Lno0CX7djf+ktlJyTsdmDwzV3&#10;+q1sXuXuV+5Lu1NaSRZXZNwin4kpnvqNY998HvhWaedkOEHjvdBF2bzK0L51i24EdE9KDg+i57f6&#10;rWxeJTDPgvZW3c62hLs5721oJzZ7UpIVDjuxb5V2TkYQ7qb3WjavEqm9dx8BAeuTktzR/J1Dqzds&#10;Sdm8GtTIvRBvSUYDwdDeKu1sFJ7Yklu7h9ngdKob5pWDeneqdrYJHIPnru1b3XZONm/QyLcKO5uE&#10;Jzf4jrcCM2XHK5/MuvMFezyes1NCEI5bK27hv6Tjap9bJwlZ9p5aH5qEcyd3zmXWdBG9uDWV1p2r&#10;nCXlu7t3uq2k47jwvThQ3bmKm3aPLmVtcmoTLny55ZPUjasTUWhGzY1FQEl3k07EKz5pePtO2/Cm&#10;T+kIgd4a1/XaV24Zv/VtRwo7uyTrClF3Y1zXXavM2ZBpt5rxbEXGe1u4mCROzcHex9iMcquwc7pt&#10;HW4ZkbLTFX+NGOgtr7WmA/u3Oq3sdMXNe3Jdy52q1XR8IPDWuK57VmlGLrG5VVqxPhE7uoORumd1&#10;5hNiOPI3hlpJt7K2uVXY2RiwYqTbbmGkbnVlSXqrsOJVGIWd08li9He//P7f/8e//eO3f/2XX37/&#10;y5/4x+/iX7/+8y9Nxr9++uUv//7zt+/f4sHf/vqPn/7587df//qXv/zjP377439jNvq/x8///v0b&#10;ycmSVC2brxLTvefEg5UY7/GceLQS02vnxJOVmNY8J56txJjYc+LFSozJPCdercSYwHPizUqMSTsn&#10;fliJ8Y/OiZ9W4qCYz6n5bWFMQeahLOjcUrqHs2B1S3IPacG4luQe1oJCLck9tAUnWpJ7eAuWsyT3&#10;EBe8ZUnuYS6YyJLcQ11wi+fk/HZQF2xhSe6hLui/ktxDXfB5JbmHuiDoSnIPdcG4leQe6oJ5K8k9&#10;1AUnVpJ7qAuSqyT3UBesVUnuoS5oqHNyfjuoCzqqJPdQF0RRSe6hLgijktxDXVA5JbmHuqB0SnIP&#10;dUG2lOQe6uLGkJLcQ11cAVKSe6iLOz1Kcg91QVick/PbQV0QFyW5h7qgFEpyD3VBLZTkHuqCKyjJ&#10;PdRFFL8k91AXYfmS3ENdhOdLcg91ETgvyT3Uxe0PJbmHughtn5Pz20FdhLhLcg91EXwuyT3URRC6&#10;JPdQF1HlktxDXcR7S3IPdRHALck91EVEtiT3UBfXCpTkHuoialqSe6iLMOg5Ob8d1EU8tCT3UBeB&#10;ypLcQ11EHktyD3URSyzJPdRFdLAk91AX8b6S3ENdRP5Kcg91EcsryT3URZStJPdQF2Gzc3J+O6iL&#10;+FlJ7qEuAlsluYe6CFWV5B7q4ph1Se6hLs5Nl+Qe6uIgdEnuoS7OQ5fkHuo2QR2/rX4X1HGC2Uke&#10;h4nPyvPbSi6o47SwlVxQx6FhK7mgjvO8VnJBHd+rsZIL6jhxayUX1HGE1kouqONMrJVcUMchVyu5&#10;oI5Tq07yOHZ6Rh2/reSCOs6VWskFdRwUtZIL6jj4aSUX1HGQ00ouqONgppVcUMdJSyu5oI6jk1Zy&#10;QR1nIa3kgjoONzrJX8cTz7ALgZeBAC+OIHoZCPTiVKGXgYAvDgp6GQj84uyfl4EAMI7zeRkIBOOI&#10;npeBgJCzMWYGAsM4SOdpIEBkX5KXwYWwsBkLRSIn2KwqXEgLBF4GikR4DC8DRSJMhpeBIhEuw8tA&#10;kQib4WWgSITP8DJQJMJoeBkoEuE0rAyUxIhzVl4GikR4DS8DtYkwG14GikS4DS8DRSLshpeBIhF+&#10;w8tAkQjD4WWgSITj8DJQJMJyeBkoEuE5rAyU2IgDN14GikS4Di8DRSJsh5eBIhG+w8tAkQjj4WWg&#10;SITz8DJQJMJ6eBkoEuE9vAwUiTAfXgaKRLgPKwMlO+KUh5eBIhH+w8tAkQgD4mWgSIQD8TJQJMKC&#10;eBkoEuFBvAwUiTAhXgaKRLgQLwNFImyIl4EiET7EykAJEHaOmRkoEuFEPA0UibAiXgaKRHgRLwNF&#10;IsyIl4EiEW7Ey0CRCDviZaBIhB/xMlAkwpB4GSgS4UisDJQUiU3mXgaKRHgSLwNFIkyJl4EiEa7E&#10;y0CRCFviZaBIhC/xMlAkwph4GSgS4Uy8DBSJsCZeBopEeBMrAyVKuLHLzECRCHfiaaBIhD3xMlAk&#10;wp94GSgSYVC8DBSJcCheBopEWBQvA0UiPIqXgSLRZE74nmGNQofA0kDJE74ibGagSDT5E+7QlSqY&#10;DArf49AMTCRCmpRQPjdImm2gSDR5FD6EoRqYSIzrREtY2ORS+OynZmDaxLj0s2pgIlEJFS4H8Xoh&#10;ruYsGpicCvflawamTYz7M6sGJhLjRsyagYnEuOOyZmDaxLi2smZgIjFuoqwZmDYxLpesGZhIjPsi&#10;awYeErmYpmYQAseoch2UZuDNznweWjPwkMjnrDUDD4lcNq4ZeEjk6JNm4CFxjKsSz90YAq8XBInc&#10;ZWVmIEgcTY6FY/NaBROJyrHwiXmvCnEpYGlEk2PhGlnNwESiHg3hQkmzCopEk2PhIyhaBROJekBk&#10;NDkW7qtSDUwk6iGR0eRY+EKaamAiUTkWPkfgdePlqIjJsXAzn1TB5Fj4spNmYCLxcmDE5FjGy5ER&#10;k2Ph1g+tgmkTL8dGTI5lvBwcMTmW8XJ0xORYuH1V2sDkWEY9PhICa2LRAySjybGMeoQkBJ4GahNN&#10;joWP9GojmjZRD5KMJsfCZ9JVA9Mm6mESzk2bjag20eRYRuVYQmB1ox4p4Q4hMwO1iSbHwnc6pRdM&#10;joXrJDQD00/UoyWjybFw96RqYNpEPV4ymhzLqAdMQuDhQJFociyjciwhsDTQYyajybFwp470gsmx&#10;8E0ezcC0iXrYhC/hmG2gNtHkWEY9cBICrxfUJpocCzeeaSOaSNRjJ6PJsYzKsYTAagM9ejKaHMuo&#10;h09C4GmgSDQ5llEPoITA00CRaHIsXA4nODA5Fu541QzM2VkPonBtstkGahNNjoVL26UKJscy6nGU&#10;EFjdqAdSRpNj4ZtEWgXTJuqhlNHkWEY9lhICrw0UiSbHwu2U2gYmEvVwymhyLKNyLCGw2kA5ltHk&#10;WMb4gF2J4pgcCxccagamTVSOZTTPqYzKsYTAa0S1iSbHwtXO2gbm7KwcC7eZmlXQ2dk8sTIqxxIC&#10;qxGVY+GScjMDRaLJsfCBQukF8+TKqBxLCLw20BWLeXqFO6O1CqZNVI6Fj1WYVVCbaJ5h4WMtWgVz&#10;dlaOhdvwrCrwgd2qQQicbpyUYwmBl4Egke8gmxnI7DyZ51i4UFTbwLOJXK+oGXhInJRjCYHXiILE&#10;yeRYpvj+03lqC4GngfiJk3mOhS+figYmxzIpxxICqwrKsfA5YjMDRaLJsUx6AVcIvCooEs1zLNyV&#10;rr1gIlE5Fj53YFZBkWhyLJNyLCGwGlE5Fu6PNDOQ2XkyOZZJOZYQeFVQJJrnWPhsjeDA5Fj4uLlm&#10;YNpE5Vgm8xwLlwCrBiYSlWOZTI5lUo4lBFY3KscymRzLpBxLCDwNdHY2ORZuiJVeMDkWbpjVDEyb&#10;qBwLt9qbbaA20eRYuCBaq2AiUTmWyeRY+HKMamAiUTkWPsfkNaJyLJPJsXAVuFTB5Fi4Flwz8FYs&#10;3GKuGZhIVI6F7zKYjahINM+xTMqxhMCyB8qx8FVSMwNFosmx8D1H6QWTY5mUYwmB1QbKsfBddTMD&#10;RaJ5joXvsGgbmEjUK70mk2OZlGMJgdeIahNNjmVSjiUEngaKRJNjmZRjCYGlgXIsfNDKzEBtosmx&#10;THrFVwi8KigSTY5l0mu+QuBpoDbR5Fi4r10Gk3mOZVKOJQReFRSJJscyKccSAksD5Vgmk2PhOwzS&#10;iCbHMinHEgKvCopEk2OZlGMJgaeBItHkWCblWELgaaBrZ5NjmZRjCYGlgXIsfGjGzEDXzibHwlcb&#10;BInmOZZJOZYQeG2gSDQ5Fj6gpVUwkagcC1/tMaugNtHkWCY9xxICrxHVJpocy6QcSwgsDfQcC187&#10;NDNQJJocy6QcSwi8KigSTY6Fz6IKEs07wiblWELgVUGRaHIsfAJbq2AiUTmWyeRY+Jhw1SAEThvM&#10;yrGEwMtAkDibHMus51hC4GkgSORrMmYGgkQ+xmRmILMzXyE1MxAkzibHwjfQFAceEvlwrWbgzc58&#10;sFgyMDmWWTmWEFg4UI5lNjkWvpqmVTCRqBwL3ws1q6BINDmWWTmWEHiNqEg0OZZZz7GEwNNAkWhy&#10;LLNyLCGwNNBzLLPJsczKsYTA00CRaHIsfNtQoGxyLLNyLCHwqqA20eRYZuVYQuBpoDbR5Fj4dLg2&#10;omkTlWPhA6NeFZRj4YPTZgY6O5scC9+ckzYwORa+NagZmDZROZbZ5FhmPccSAgtIyrHM5l1hfO5b&#10;28C0icqx8DlXrwrKsfDVVDMDWTvzjVEzA0WiybHMyrGEwOpG5Vhm866wWTmWEHgaqE00OZZZOZYQ&#10;eBooEk2OZb58KsXkWGblWEJgVUE5ltnkWPj0rIxGk2Phi+eagYlE5Vhm8xzLrBxLCLxGVCSaHMus&#10;n04JgaeBItHkWGY9xxICSwPlWGaTY5mVYwmBp4Ei0eRY+P6sINHkWPg4r2Zgzs7KsfBZebMNFIkm&#10;xzIrxxICrxcUiSbHMusnVUJgaaAcy2xyLLNyLCHwNFAkmhzLrBxLCDwNFIkmxzIrxxICTwNFosmx&#10;zMqxhMDTQJFocix8/VqGs8mxzMqxhMCqgp5jmU2OZVaOJQSeBmoTTY5l1nMsIfA00CiOeY5lVo4l&#10;BJ4GGsUxOZZZOZYQeBooEk2OZVaOJQSWBsqxzCbHMus5lhB4GigSTY5l1rvCQuBpoEg0OZZZOZYQ&#10;eBooEk2OZVaOJQSeBopEk2NZlGMJgaPBohxLCLwMZHZeTI5lUY4lBJ4GMjsvJsey6DmWEHgayOy8&#10;mBzLAqVSjqGEwNNAZufFPMeyKMcSAksD5VgWk2NZlGMJgaeBItHkWBblWELgaaBINDmWRe8KC4Gn&#10;gSLR5FgWPccSAk8DRaLJsSx6jiUElgbKsSwmx7IoxxICTwNFosmxLHpXWAg8DRSJJseyKMcSAk8D&#10;RaLJsSzKsYTA00CRaHIsi3IsIbA0UI5lMTmWRTmWEHgaKBJNjmVRjiUEngaKRPOusEU5lhB4GigS&#10;TY5lUY4lBJ4GikTzHMuiHEsILA2UY1lMjmXRcywh8DRQJJocy6IcSwg8DRSJJseyKMcSAk8DRaLJ&#10;sSzKsYTA00CRaHIsi3IsIbA0UI5lMTmWRTmWEHgaKBJNjmVRjiUEngaKRJNjWZRjCYGngSLR5FgW&#10;5VhC4GmgSDQ5lkU5lhBYGijHspgcy6IcSwg8DRSJJseyKMcSAk8DRaJ5jmVRjiUEngaKRJNjWZRj&#10;CYGngSLR5FgW5VhCYGmgHMticiyLciwh8DRQJJocy6IcSwg8DRSJJseyKMcSAk8DRaLJsSzKsYTA&#10;00CRaHIsi3IsIbA0UI5lMTmWRTmWEHgaKBJNjmXRcywh8DRQJJocy6LnWELgaaBINDmWRe8KC4Gn&#10;gSLR5FgWvSssBJYGyrEsJseyKMcSAk8DRaLJsSx6jiUEngaKRJNjWfQcSwg8DRSJJsey6PdYQuBp&#10;oEg0OZZFz7GEwNFgVY4lBF4Gsj9xNTmWVb/HEgJPA2H7VpNjWfWusBB4Ggjbt5ocy6p3hYXA00A4&#10;ltXkWFY9xxICTwNh+1aTY1mVYwmBpYFyLKvJsax6jiUEngaKRJNjWfUcSwg8DRSJJsey6jmWEHga&#10;KBJNjmXVcywh8DRQJJocy6ocSwgsDZRjWU2OZdVzLCHwNFAkmhzLqudYQuBpoEg0OZZV7woLgaeB&#10;ItHkWFa9KywEngaKRJNjWZVjCYGlgXIsq8mxrFAqhbwPgaeBItHkWFY9xxICTwNFosmxrHqOJQSe&#10;BopEk2NZ9RxLCDwNFIkmx7IqxxICSwPlWFaTY1n1rrAQeBooEk2OZdVzLCHwNFAkmhzLqt9jCYGn&#10;gSLR5FhWvSssBJ4GikSTY1mVYwmBpYFyLKvJsax6jiUEngaKRJNjWfUcSwg8DRSJJsey6l1hIfA0&#10;UCSaHMuqd4WFwNNAkWhyLKtyLCGwNFCOZTU5lhVKpc7OJseyKscSAq8KEsVZTY5lVY4lBJ4GEsVZ&#10;TY5lVY4lBJ4GEsVZTY5lVY4lBJYGyrGsJseyKscSAk8DRaLJsazKsYTA00CRaHIsq3IsIfA0UCSa&#10;HMuqHEsIPA0UiSbHsirHEgJLA+VYVpNjWZVjCYGngSLR5FhW5VhC4GmgSDQ5llU5lhB4GigSTY5l&#10;VY4lBJ4GikSTY1mVYwmBpYFyLKvJsazKsYTA00CRaHIsq3IsIfA0UCSaHMuqHEsIPA0UiSbHsirH&#10;EgJPA0WiybGsyrGEwNFgU44lBF4GwrFsJseyKccSAk8DWbFsJseyKccSAk8DWbFsJseyKccSAk8D&#10;WbFsJseyKccSAk8DWbFsJseyKccSAksD5Vg2k2PZlGMJgaeBItHkWDblWELgaaBINDmWTTmWEHga&#10;KBJNjmVTjiUEngaKRJNj2ZRjCYGlgXIsm8mxbMqxhMDTQJFociybciwh8DRQJJocy6YcSwg8DRSJ&#10;JseyKccSAk8DRaLJsWzKsYTA0kA5ls3kWDblWELgaaBINDmWTTmWEHgaKBJNjmVTjiUEngaKRJNj&#10;2ZRjCYGngSLR5Fg25VhCYGmgHMtmciybciwh8DRQJJocy6YcSwg8DRSJJseyKccSAk8DRaLJsWzK&#10;sYTA00CRaHIsm3IsIbA0UI5lMzmWTTmWEHgaKBJNjmVTjiUEngaKRJNj2ZRjCYGngSLR5Fg25VhC&#10;4GmgSDQ5lk05lhBYGijHspkcy6YcSwg8DRSJJsey6V1hIfA0UCSaHMsGpVJ4phB4GigSTY5lg1IR&#10;DUwkKseymRzLphxLCKw2UI5lMzmWDUqltoHJsWzKsYTAq4LEEzeTY9mUYwmBp4Ei0eRYNuVYQuBp&#10;oEg0OZZNOZYQWBoox7KZHMumHEsIPA0UiSbHsinHEgJPA0WiybFsyrGEwNNAkWhyLJtyLCHwNFAk&#10;mhzLphxLCCwNlGPZTI5lU44lBJ4GikSTY9mUYwmBp4Ei0eRYNuVYQuBpoEg0OZZNOZYQeBooEk2O&#10;ZVOOJQSOBg/lWELgZSAcy8PkWB7KsYTA00D8xIfJsTyUYwmBp4H4iQ+TY3koxxICTwPxEx8mx/JQ&#10;jiUEngayYnmYHMtDOZYQWBoox/IwOZaHciwh8DRQJJocy0M5lhB4GigSTY7loRxLCDwNFIkmx/JQ&#10;jiUEngaKRJNjeSjHEgJLA+VYHibH8lCOJQSeBopEk2N5KMcSAk8DRaLJsTyUYwmBp4Ei0eRYHsqx&#10;hMDTQJFociwP5VhCYGmgHMvD5FgeyrGEwNNAkWhyLA/lWELgaaBINDmWh3IsIfA0UCSaHMtDOZYQ&#10;eBooEk2O5aEcSwgsDZRjeZgcy0M5lhB4GigSTY7loRxLCDwNFIkmx/JQjiUEngaKRJNjeSjHEgJP&#10;A0WiybE8lGMJgaWBciwPk2N5KMcSAk8DRaLJsTyUYwmBp4Ei0eRYHsqxhMDTQJFociwP5VhC4Gmg&#10;SDQ5lodyLCGwNFCO5WFyLA/lWELgaaBINDmWh3IsIfA0UCSaHMtDOZYQeBooEk2O5aEcSwg8DRSJ&#10;JsfyUI4lBJYGyrE8TI7loRxLCDwNFIkmx/KAUiksTwg8DRSJJsfygFIRDUwkKsfyMDmWB5SKaGAi&#10;UTmWh8mxPJRjCYHVC8qxPEyO5QGlUtvA5FgeyrGEwKuCItHkWB7KsYTA00CRaHIsD+VYQuBpoEg0&#10;OZaHciwhsDRQjuVhciwP5VhC4GmgSDQ5lodyLCHwNFAkmhzLQzmWEHgaKBJNjuWhHEsIPA0UiSbH&#10;8lCOJQSOBk/lWELgZSAcy9PkWJ7KsYTA00Bm56fJsTyVYwmBp4HMzk+TY3kqxxICTwPxE58mx/JU&#10;jiUEngbiJz5NjuWpHEsILA2UY3maHMtTOZYQeBooEk2O5akcSwg8DRSJJsfyVI4lBJ4GikSTY3kq&#10;xxICTwNFosmxPJVjCYGlgXIsT5NjeSrHEgJPA0WiybE8lWMJgaeBItHkWJ7KsYTA00CRaHIsT+VY&#10;QuBpoEg0OZanciwhsDRQjuVpcixP5VhC4GmgSDQ5lqdyLCHwNFAkmhzLUzmWEHgaKBJNjuWpHEsI&#10;PA0UiSbH8lSOJQSWBsqxPE2O5akcSwg8DRSJJsfyVI4lBJ4GikSTY3kqxxICTwNFosmxPJVjCYGn&#10;gSLR5FieyrGEwNJAOZanybE8lWMJgaeBItHkWJ7KsYTA00CRaHIsT+VYQuBpoEg0OZanciwh8DRQ&#10;JJocy1M5lhBYGijH8jQ5lqdyLCHwNFAkmhzLUzmWEHgaKBJNjuWpHEsIPA0UiSbH8lSOJQSeBopE&#10;k2N5KscSAksD5VieJsfyVI4lBJ4GikSTY3kqxxICTwNFosmxPJVjCYGngSLR5FieyrGEwNNAkWhy&#10;LE/lWEJgaaAcy9PkWJ7KsYTA00CRaHIsTyiVwvKEwNNAkWhyLE8oFdHARKJyLE+TY3lCqYgGJhKV&#10;Y3maHMtTOZYQWL2gHMvT5FieUCq1DUyO5akcSwi8KigSTY7lqRxLCDwNFIkmx/JUjiUEngaKRJNj&#10;eSrHEgJHg+G7kiwviZmF0Cxk4TF+JBA4viSmFmIaycJDJAkEki+JqYWYR7LwUEkCgeVLYmohkzVZ&#10;eMgkgUDzJTG1kAmbLFx0KvEyfDeZFxJc0GlyL2RxQafJvpDFBZ0m/0IWF3SaDAxZXNBpcjBkcUGn&#10;ycKQxQWdJg9DFhd0mkwMWVzQaXIxw3clY14Sb4woHUMWru1UQoYsPK+SBBd0mpwMWVzQabIyZHFB&#10;p8nLkMUFnSYzQxYXdJrcDFlc0GmyM2RxQafJzwzflaB5STx0KkVDFi46laQhCxedsDLFVyULd2ZX&#10;ooYsvHUPCS7oNLkasrig02RryOKCTpOvIYsLOk3Ghiwu6DQ5m+G7kjYviYdOpW3IwkWnEjdk4aIT&#10;pkbQaXI3lHmxnSZ7QxYXdJr8DVlc0GkyOGRxQafJ4ZDFBZ0mi0MWF3SaPM7wXYmcl8RDp1I5ZOGi&#10;U8kcsnDRCXsj6DT5HMq8oNNkdMjigk6T0yGLCzpNVocsLug0eR2yuKDTZHbI4oJOk9sZviu585J4&#10;6FR6hyxcdCrBQxYuOmF0BJ0mx0OZF3SaLA9ZXNBp8jxkcUGnyfSQxQWdJtdDFhd0mmwPWVzQafI9&#10;w3clfF4SD51K+ZCFi04lfcjCRadeX0YWrt+pxA9ZuH6nXmFGFm5ESckfsvBi7iS4oNPkf8jigk6T&#10;ASKLCzpNDmj4riTQS+KhU2kgsnDRqUQQWbjo1OM2ZOGiU8kgsnDRqUduyMJFpxJCZOGiUykhsnDj&#10;nUoKkYXHCpHggk6TFxq+KzH0knjoVGqILFx0KjlEFi46lR4iCxed8EHiHJgMEWVeZnaTIyKLy8xu&#10;skRkcbGdJk9EFhfbaTJFZHFBp8sVEb+XHgmJhU7CrpcsTHQSG7tkYaKTAMYlCxOdrDIvWZi2k6XA&#10;JQvTduKvXbIwbSeT6iUL03Zi+S5ZmLYTeF6yMLmi4cIVhcRD54UrGlyuaLhwRSExtbig0+WKhgtX&#10;FBJTiws6Xa5ouHBFITG1uKDT5YqGC1cUElOLCzpdrmi4cEUh8bS4cEWDyxUNF64oJKYWF3S6XNFw&#10;4YpCYmpxQafLFQ0XrigkphYXdLpc0XDhikJianFBp8sVDReuKCSeFheuaHC5ouHCFYXE1OKCTpcr&#10;Gi5cUUhMLS7odLmi4cIVhcTU4oJOlysaLlxRSEwtLuh0uaLhwhWFxNPiwhUNLlc0XLiikJhaXNDp&#10;ckXDhSsKianFBZ0uVzRcuKKQmFpc0OlyRcOFKwqJqcUFnS5XNFy4opB4Wly4osHlioYLVxQSU4sL&#10;Ol2uaLhwRSExtbig0+WKhgtXFBJTiws6Xa5ouHBFITG1uKDT5YqGC1cUEk+LC1c0uFzRcOGKQmJq&#10;cUGnyxUNF64oJKYWF3S6XNFw4YpCYmpxQafLFQ0XrigkphYXdLpc0XDhikLiaXHhigaXKxouXFFI&#10;TC0u6HS5ouHCFYXkpMXvfvn9r//8y7/947d//Zdffv/3P/76209//vnbn7/99NvP33779tPff/72&#10;928//eHnb3+INL/8/m+//Pan9m7886f/8/O3cZ35Lhqd9qf49zAuxFPj1f/51//9x//611ei3376&#10;58/fhnniEPdeIV7iwtgMSx1v/vkvNcXIN6L36OC4snuih9/zvfz7t1bCyJd49lBgvD/3TdL53q9/&#10;/us//viqyFFmS7vM49iI43GZ4ISyr443f/1ff/iPX//LH/9f0XFBx7bRkXTzut/lQ0vtKi3DurRd&#10;NDzmmt1XtsdjdlU2iz6i73SEIUpZb0ueuQ6uIZ20I/+1PmqNwYeZ295HHi/Bcu1d2B6TovkYPOZ7&#10;IT08d6PkkvZN1uyD2y0aWVOnF+B6nQMHLZDPY7PONHdb257SHlmvSwbs3rX2/GABmgicVhTPkXCj&#10;zk86sqd908/L0is1Tevu73XFPqKr9uwX+FzndWoRjnEZ6doMcB/4TJQ36K3zlBcAkgLfL1Pke/m3&#10;v78MbVNkvD9245/vfdaOS7jiSyNBrAAqGjbj3odytaJ7kVy5hMHIZGCwIJgrYIZGBI4o377imU3K&#10;ZQhDI+h4us2HI/XDvnwC9xbuJyl3Z5eRwcnypQ+r61MG+KFUpg0j+uNi+c5Yi4jQvms7pdfrwx0b&#10;LY4GdBf+K8MVO7i1vRz7mErj+eNyY2v83PaZkhYT9IJ9FgzzscZBjr3zAHbtBVgNFOuPPxqKBEkD&#10;Extbc2cUZWL3ctLJ9/Jvvj+zOflsM7J++V6tZ0+15olwSmGCeE3zR82Wae0tPtPi0qb0ZWPRQsfT&#10;lYQ/7EsoEkpOfcMCStZ8+bfFncYl4ClNzldxGu3FYyxRTja1lln3Vtth4JBymqB1PD7Fke/l33x/&#10;pJTUEXD1CTffq6VlKmx3o2rHZZ1byK63KcvQ/OoYj2nTWjO8ztxxz2Nm+ezHWlb9lSXz4e5e8kab&#10;StY0WrcW29C+5nooxnTYm5zmP9Z3P+7N4cl4S0PEp3L3iaFnTTumNzcu27Lsa53TY+rZ3JTj8S2b&#10;QKCcrLOP3mQ9oU1XjNmtWEicrZeu+9DFvByrhh/XeYwm7Fln2qNSTx53xRjAtTOmgWZIq7ClYpc6&#10;J9JaD08D81Yi+Jwq38u/+f6I4egtS0vlYiLfe4ujKYbGTh7SXRegTBNq7IsMHmPuXvNir/hEk/ce&#10;WbEK78fm+5JxjFpwE/Rn2iPrecuTkfEYh6LY+GnpG5VPjy9t+r7kZclNBae0R8nL45h73iiG1e8z&#10;RIzatNa1rGz17B1sUE91pzdjGniHmcy3lpal8LmdFiSlu/BTq42fEPUJmQ+qyBQwMSra5iwcbar5&#10;gvHNNqVOfeZ7rO049dGmjI8OFIzPHrc9PZ7W7kfg6RybGn48Nqlkfv+KpRIrjDq7TBjZ7rtzI9LO&#10;SB8l41R114hZ6mBYb5RMjdt5PkrOtEfWZwS/ecwKp7dYf3yztUcm4LRH2OM9lHOUjCvWlzNvHrNP&#10;qs+ovUnulTxG3/aSmTmqqRtpbWCzG1m8NH0cfkdPnX11s+Qx1sGZ9csen9do2Ep86XycEOpNgjsQ&#10;bu+u2ANr48y1sRTNkq/gHTACfWjzTQ/xnDD+rBmz5Bx09+oMRYLDmWlxRiu2ETx7P1+H+0CT9M44&#10;25xqO+qvZknYb7b2ntpi3V7ML7uU81NfMS+o+8EBkPwWGRaWdw1Lgp/5GLK9uifWO5LTxFtj8nEH&#10;XzP+GQbMGWPbwsfj9DUvrZ1WNGvLYese0GBF1ve05nv5d38f1/IY+LFGyIhZvvauSbn7KHfDsWgB&#10;jbKSwqlKjLGK2AmMrPWTt7v3HeMgC6wF1V9NV9ZHvb2uKykMV19K4EDsbm8vluhsN8vh2N0fNFxy&#10;fNgJ4jrVKj9ojO4RgdLq8nNpfN7PwQqZwXUfPQ/MU488cEqjLt8we3FNx24EmBXqcPq4MK/N+nll&#10;DwMH8FsnzkygfUfxsbRPhDTgzXRsO8o3sqqKiAtoBq75Xv5t77PeGDN0Mj+nmM2/fn/Dl0mNwgSm&#10;s5L51rplKawe0nDMTE0y+IlMsgjYm/HtYzy3/hjj17eR/XhKnTm7kOtrmjKWOOfRPUeostmGmVus&#10;ZUE10wFpLmnN+KDC3jq1lvVX7wksVnO3STvvd2znSBhmFqZtMxUd9QqdFsUwRW13PY9fU+Tbkr+I&#10;qYL0tk9qnLcRt7zp/hE7C/cRpOtOlCYCmHuZ2bf5t9Uwwjc5Q+LnTf0qiHzvbbssuBoZRYxS9s0c&#10;vV1YkG9t+zhqMx29Vh3H45kIUFtesFI4fXK7YuFzu2zTgAVrYAtw5LLmc7tshBNy4RRzoGI+69va&#10;haVFfiN+ZEwdH83I9z6P+A07np5UhI074A7l3jUquM2PfYwzK4wabgaHEU98WakZf2JnQrJJ+XBa&#10;xJ/3p+cRXQuqv/aaYlanPhUQTB+K78Z3byIO0IzjxXT+J2zyl8b+MlGUdd4T7wk1d6ViBsq+rPWr&#10;v/ba4hnFUeKWlKmtZowlzUZ+E2CkM3tUnvn22C9TYVt+tWLPIdFLcPu5UoVU6uoE4En1CEa4fvct&#10;J7cKPtIyXgkObj3Me0kJg4THcjarYeG7h4oJ3YOaF5/pbSODk76ijBEgTs0pPHwtFicxbf1Bfdwr&#10;lvBGkl1vfCnGfA9+9d7rA4gFUV+1RUTp/SSRg78NHZq3AyI6JnGYr71rHDwAGJgcUUxHBYExsnur&#10;hzNSnxKy7wtmrr/pRqwWVH81XQnUdi+kW4he/YGPgHaPQGdYPt/dA4PmDLoxzNN+RBB735+bxWL5&#10;n+0EGxNkTj796UbaVIpQwe4P3oLCBrRzGT3jl+/OYs8Yk5cYm3mzNjIxPZzyvYOgjE57EcrAftfI&#10;4b9n384EjKqLtDHEEp/4XBEjPnkLH2eNWtAX0w6RwbZ7gHAPtcrlwNfTDmEVTHyrbtBuZTX5wNR2&#10;t42hjHU86cy3a4Nm2acdJn1jBcKHd2M505JqY+Dz0pb5lK6vSo3MlOk/sNrbl0W3gIFtyc9RjTOe&#10;S13a4LTk/fnjjCGuK5AXqLLYWGS/txG1v/bRtzGN5gqE+E5L2vEYQE8v8/r0U7/Wgj4DY6GxEndB&#10;kfU42tfAWPE4claaGH5EM05dv9LbGd+Y8FWGAoyVtzNoOMVMmV6o6FxG1N5URIemXKsHt12DRTFa&#10;+wjDAO6+VTbkyuO04vAu667yLWDg5eBWNcQxY+2nAHrGYKxbjKtS57bAmtBqu899o7ZAOQ3vFNGV&#10;EpstXXBtZHzgnA1i9cVIvF0sAZOcDcLhqM2IeVyykfHko0lPPf8RTlLbj957bPfI6Coryq3vnTvw&#10;mBNoGz0kaOf9Rla3zBOtovla/s3XlzU5kmmmnjotX15/ptM3BYmavZevfR5ZI6cng/x+WTHicGPf&#10;kf6pKuw7ILTS7B4pIryzd1ov7c2YGDnhzjqplcNwroNi5P6RR0Z+iRawLj13GB4yj1uZMZ/tILs1&#10;LEa8jIjjvWo4RRCuZD0QOenx16PxctgQXw02s6VmjXLscSy1rMjZe3HAc8BWtbTMAHVoEGvgJHAb&#10;sIdVO0omWtb1xoMGz3cHB4jhq2xZ5+Chy6DkMQ5iKgY7ss96R8lEfNKAAdYgyO+XTKQjY2vHkO5Z&#10;g52Y7PbOwJEUMpMv+jFx5uNXLPZ2ycTIhjSdE6XsMaSjZGKqvbW5U7bOjAOfyQWje8kz1z3RPPdL&#10;xldPrWf6dO+po2TMafdALhYf9E3sBWklg+0+eium6q+GMMIWBLFbWkZJdddgWsm6NSfMSdxHQqUO&#10;xRgZaSUJaDz2uOGtUTUAi75ZY2Y9WP3TAZPbo93zxSeDxOXoSyrGHLmHUe+VTDSmz9u0bDik50ph&#10;jdckDyJwVqfBgQr3TTQzS4Hjsokfj+eNya13JCubOucM+EBH/JDlfXU3WPagd/az52qyeSSc3NbP&#10;7MjYR2TvyNjq0Duyu5PHY8KLPbAZU+MLBjdbmzO43UGmgkPxkuCI1h5viJCPmLgVJ7nXObZ2GKMK&#10;Tyi/NUkIDle79jPlBj+4u9/MqAKDlXU5yrTHdJZhPTGXfVU8P3D+6rBZifvnVPYmmItRY/XdSo51&#10;qtHaQU+n3SY8LaEsDhvwwdFWZ0Zzu2a+93Ps4eyp404To7UJWsRi4dVe7AEU6oKIbOzmysexT60M&#10;OiK73QLiQ3wKPry1YbG67VpfuBp2C5wf05EVgBA5xxZXcN49q1pW+ibNbs7s0m0njWKn3XHxTb6X&#10;f/v7y9L3LfedeYygfC//5vv4Ou1wA7adwEz2RL6Xf/v7RGuzec/tl+/V2mQqwhHJC0QUXIYAhF9f&#10;rb/p0ohA5hoUBS20xJaa9BDeAREiOpdWb2AM2ZGnU4lMeyOEBcXUYwRXJmWlY7u5ejN0GSGp9xGD&#10;vmcJV1zyPrGwNUOGwIqD264rCMYg4j7naWnlC/B9/WxaQuiBqbMwVyPLhsC+JxBYq4neRqqc60LX&#10;+rMGzY4k5tniFN3gsF7AMDdT92Zaiu3KGRX4POMlxhuqoR7WXBTCpuJHREN+HmsEpQ4dY3Wd9jbz&#10;fTt2mFEJmDbVCSmII7oR++rTx7uaLXlGcKSn6dymYy2r/sr6QaMxUveZ6Y0XAY5y0TBjlcV1h46b&#10;0xId4Z8LgrPuWWbsomgMMalYEf+gTR/EklNHgn77au3UB+9rxvewOqd2CT4xHbNLKZv86jI+mFZ7&#10;zVin7cH8S83elszLB0P6xtFl7Zl78ghAY5DL2HwwieQ2CTY5Ql7f782ASa46joBNHyGsc7thZ53d&#10;yMzjMR5lZ0cJlu825WadQUL36rAQ4h9hgvsmGqJXLFFqnemrnHGIVuE1368z35ru23eukbMBdPdD&#10;BzD50TFnS8jKIHy5F/4n7Cg428d37VlBMAs2HOyWii7afbITIvX9mWm02R4mjMce9j29X0tr4yQ2&#10;lbWzv+PE2qGGklnQs3BsCJ4Y9nuj9d6ke9kH1XTEVjqeH/tgcDFaWs7G1CU5QQyWNdloxDPqVM+c&#10;GAO2pSZ48qk3P0a0WCj1AcTMdgDxUxgIXmHN/iAOfnAM2Q/5d29Z5qX4MvWr03kdc9Q6PV/7MkSF&#10;o9u83hEz1sMRn3QjqMX5jtYcpGCRKKVlqbty+v6VBpP343sTuX2Y/I+Pdud7+bflz/EL4iit9u/0&#10;+aL23OZypGXN3U33x9pzIw9gaaUxN3WOLbXKv6kd/kOupEaiub19873829/Ht21Q5UDB3O8Eyfc+&#10;12Zid10GTkF0rGn3sf+pMiziOFDY6hJL6twmkWXl3123CeVzFwGRpMFQLY4S9c19TAKNU8NifNIt&#10;UsQi/wXqV22+DtPG+30CxH+OTQvVs3lnk1gD8rnRLCX2gRVzyuO1n83B9MqORh4T2srUsWPhvp0P&#10;Mi4vWCaOyV7RMoXwmHBqjktWoztpkNaQ02bAqq0oeTc2xv3YzpOKyia4OMvd73XKjs6/CcZSP3zB&#10;LCXf+9CmRC16q2CQikMgTc6IKL587UdMkxFbIO1jTCaAhS3/R6scjQab3hVjRhA7/xGjtZafByCZ&#10;T7mviQ5ibfqjARgBs9bJ8DOxO7ZiNtt57w9WPswLbUjArBJSra9/Vm2acHfbjE0E5TDCx/irtWxD&#10;nthruqqsKtuuymxQloMR1tyHKMuE/WbC/hQGO8GG0SQa2LStBdUq4hfM8O17lmjcL+zK1/Jv048+&#10;hh/aX2eVfgF0LSsTkSbbIrYDF3wy2bNvr2UJv1/H5YQJzPAURbP/7m2l3hWLh8rqq2XMzoa9PbK1&#10;8KgiULLXJHablFFBbBMfYn868hGG48LXHwZWieLGDt1XxnHotHJDrFf60SrMECHrqE9Xqjwl5GHU&#10;NiIXaaBATj2vG8u6w+vArtZi8RNzL85IQGh4j5y3jQwi029n8YirUuoDcZvjjXVKnKo/15aIR7IU&#10;tNPps3A/bmSmxhwnBGJji9I5Y2qfE3OcCpO+jSNb2beA8cMGrgp8ouvheO29itu2824nD1xfj8hG&#10;f/1HPhvdHttk99w5D97ntcw1/za79KkG+drbnopGSZXeNAr9mE/RvZ7kisBwhoPMnuLgNb5LqxpL&#10;sxpoAhJrLlaDMa+DnxV0D/XHKbZO59b61V97E7HTtzuaEyuQfSTlOINf6E4fSzG2npzhExGSbIuJ&#10;4/7G3mgm4k4wsBknPgpxwmWcoMtmjJsVKmoJQ67p3EDoPXfUArFav/qr1RbXIk3dkbTXFgObQZgJ&#10;lmh3oftTJqocwcfTe8WyRSJXAm9qywx11OfSyPjmOYLdviXAlZ4qZx/Xumk0uKp2JT1sDbUthp1z&#10;9wRmdjgGnbgHNm/VNsJXuWWZ1ThhtnPfYh/y20fMLICm9Dxxf/bg5CjAIr2e3iv2dV6uJcU/qxsU&#10;IQUPQ3Mdt69eaWkZTftsc6/YiCKmxjDolWEmLsseqZZxnzESUmy3xvVtT2lkYxoLrrtPvAOritKM&#10;7PuO3eltbsV3KfMJZ/X6zSVs7MD3jA66VVuWvVi4ljG9t++uzfqEU5a1jTNqQ5ltCMhsaeGONcu9&#10;YpmyE8kc4ZUTWmel4kB3ncYiJJlWCrrkOMdSDUT91RyyR4yCvbZvio3qpLt2LZaYUQaVjmXUrdrO&#10;7HJKtoOgjCyxOFXST+i98ZuIA+XJD1Y0cNO3+/bs6XElzlNG5msHTuv5K5JBVJpO3JvTZ6+Ki5Lz&#10;bpue5zFOpuwoZejscKGJ8rX8217/VLV87V0X1tbCoSvj5OuWLmOsr4RvdSEB0q+wgV+SsZQ3uCJ4&#10;nBbfBex5iPVVQB+ebJVJJ4IptN3805+ylz7nN66Wgwy+jRym0kdSAHgB2Iizxcdx6IQls2+7XqYX&#10;+2kBWHvz8woSsold+7tNGiJm2M3ZsYRMhOxAihS5Xo0U14Nk+v4Yu7p2oLIX5OqlfqUdsa/UDp6f&#10;OHhr1o/asZRLJzLAcT2/WVum1SlcjGZ7hycn9+qal52LxO93U4btxasrMwKP2dGXj1luGTMRafnW&#10;224H2WMWe+PPvU+kFG8tHzPPVteVx+idj0FKP4xQa1l/ZZ3XuNHh1S/YfbKWkolFtfU0/ceG1TL2&#10;2fRI6qzzGTe1rPorSwbyXWssfd0UhD/FWqpNDQAmwHNyb4PqZ5nd8ESbHV9OKNbyfcmEuZMWjk16&#10;dWGMS8XCNLNmsFXHmkjyjL/fSiZOs8/fF5Mm+Cfgh0uXqQKUDcP5Xv5trTOCsFzOxnDBl98djHwv&#10;//b3YbrbPIun2baVnSaCDy2BNclUBBMq40RLcKtAPmby0i7CAqavghcWe/XuOkGxv46QXmsPpuP9&#10;yEJaNPb6grs0SOCyBlTAHdYnEc9MYLjW9C2jJbOOPeU1LIyzzaawl2IMiNdO94I7wqZdMRZsO3l4&#10;6f33rc3mluZw4m6SdbHxYgSwYCV2xWOOD2Sd8Zhp+futHYvBTEvKPXp5tHYxfGw2k5I5LtYofyrP&#10;u0bJwAvrvTcnbnKcojs3Z1xqkpYNDMQhrvKY/bZZZ1ZX8C3v6/yRnguUYaNa+cyxzCN7qx1zx9u+&#10;IuCYO+zhAbAIta/YxZAbOIKcgEkoehM7zEtGiFszk3zQu9iqNpLxPXNbxmvuYtVbmoTOaJ5tEMZx&#10;70B5jDbdqrIe6kRRrWX91UomEMAetAZ9DJ/wEiwsmQBzZHBsRRTjwpc+PRJi223JvZEB8br2eYRw&#10;CiOsVIr2bAsBnA2yrq3NvgMMRlPsOawflp5iMWOjc2/I2CWZfZTvvW+jlfOan80DZ8ry+iSm4dcB&#10;j1IRePA2a2EBYhNy1PNmG0WUqY0kFqsSE8BlI6iTjUAsoq7geAye0+qxZujjoNay/kpcQM+32Ess&#10;OuEia++wf7ybRPzUna/qxoVz+XlxE6/RzjkCa1n1V5ZMI7UtP4wF2ktKPo0FuKZ1eDVnL5myqHYb&#10;+8DGqTMTe1jYWFgxwIkuSdbn8c+aYDeJR8mfrE6t5Vc+L0cYss2DqOzj+LBbidNsK242anGFgR1D&#10;x91b+V7+Pd7v4zXOxu3z4Mlj0PdpwLY+Der04Hzyva9qs3GuvaFvhSnBQu24/1wbok3N/wlOmd3S&#10;LUUv7Z3tjBmyfZMl9lnGXoMy/Niu02LfcVyixb57r0HwpU+CzWfx/kp9GZ2pQWtHIl1Hu8NR7vb6&#10;czvG+83nwlTgYr0wfXq/YqSXgkOUeLxCnb7HIW4msA+yo2bY18bJnEbwpWbvS2YANw4j/OyLW8IU&#10;nkOUffrNITpKZu3SfR7WF/ukcbNkGqf5zCw+yLqO/gnnIEHF2dsg88+dTVw0OTkmDVIngmot669s&#10;bUZ/Yj12LonFY8sYU86rtTlSyb0bVTF2P/VjQOxxo/0admtZ9VcrOc4BJg/8HZ5ZZkKq3C+/pD2Y&#10;60qdQXU/XMI85Wwn52VW1p2whnqpczDxjOi8V6SJEIhwp9g7Jsbkr6GyP7S2jJ2YS3s8k2s6dmfm&#10;NBYu73PLXwt3sQMAX6e1bL6Xf1trxo7FXicmn87q5Hv5N9+HCG9gJhaHJ/Zq3pM+b/sM8jfnVvxy&#10;dk3VliNcSqftLYcv3FzQPkK4DTX82hbCI+j+Hi2iKd+9fhCwbqlijv26JdgLFR7Z/j7bSS/7yDT/&#10;iHgnCbkGon+UP3G2rAWBsT7XZr7vWw4nKaPDx5HIo2k4EcfQ25Vm8YABPI1wTiDGjXrtMY5JR08t&#10;q/7aexqLECGETAtpJ1mfNywSP677XFgYEhlsisWZS0zvPp/VsrLuWeZyDF5W03HwY0+V7+XffB8w&#10;ZvybNUE7gX9C4+V94lNtewOu5eFp5Xv5N/NnEGfMgBX1sT8w36u1yVQcQsg+g1lsfn72GW4avn82&#10;DQRZpa6Y8dgy3Nodryo2aN1oOS5jA8B7b8Xpzr41IzXNv03HR6wXdmeYOByxlztzLF4NBmWfRDlO&#10;w5aNF+Z7zZhienNxywL/FzRyZIuI764j17Sz9+JOzWIx0/w8XKTYpvg1JvCu2SPSSjkfw8sWeNtn&#10;cRqgzf/73QclmAYUOTbd+gy/Ky6yOI8zpiT2gWeZHNN67xe9L5nbO3OkXO9VYMyiWINDbISpjCPo&#10;IczcH+O9GSXjCfbdmdeLF8JM9x2VryOetUnC5+yKcf1zXx3WWtZfDX2sZWNl9zJbcaqkxlQ5PATV&#10;mM3J5uGdoD1gRgC4rdRYpxGfNOrMArHf6f06ylsrxS76uCrgpRj8Jj5u6WcOQhGTzcdMxrcQzKnd&#10;fikgRufZveZEZP7NsXk+bhxTvo5NfZ8DdrnxD3+IkPPXI4Q7CxibrRbQlsMPRhT3PXTPBXvGtt8f&#10;5E+8PIlUpo3Do02932KCW/36bTiY8tjgeR5imKtYOOw90/cKdEyU+Ya14AePMjVIS/1YuzfDSeEI&#10;oXw938RW+tb/wI59hfL+u5rhADMPn2fhgjmUZQy37iAEHrddnSrOHm3A0yA5ft4h9b5krBKhoN09&#10;uGxIYC9d0LH5GO9BSuYWgb6LDVz1Lc+1rPprb1lcQ0pOrVnV1N6EcKbkVAwIVsaUx3ETRFOMCIUx&#10;wuEByDrTEkOuQ5hji/DG2YV9O0TiCMqU21fzcd8weG81xg1GEfl5tTauV3TquSMHAJ4Ijt220tpw&#10;mv0IOHs5uZa6Yau2b/3VWpuPW/VbQ2I/4c5OHpWC30uDCYMB7V4Vw97kDHQwq/fqDIcft9DsdcbN&#10;FxqCw1P9qBBntDgOUUomFtBv+iWCHF9U3sdfrWUdtbwHpb73MM3MCM6Wyvfyb2udss7FyNwbtWXx&#10;HKvjOmqDFGyuYRze2aRN2eOWd0PtJEnqWGtWf6W+Z+4Gpqpuu4HawbHKMCcOTp0deczKPFsn9u+8&#10;L1nbiF14rR+Ju7KO+MG6kcVPj1fRw0cUPfN9XzNW/T1e8YYgPtM/ZLkvLjuMXxzwPr5woiMA8RYt&#10;70tmgsj4Dhxt2zvSs2YHR37JlbmL4VKHbty+kIjDc8b1uV8yN+ODudcIwbGBBCzzGs4mMdt9ABGf&#10;il0tZYSc4/74es5lA7EDGAvfSmYNtq+AjzrHp7X27eNsiYeBkZKZL5p/B6+J5h/q/AWzRNgPpiFs&#10;A7ERfObsr48xTa63yoMywwJPsbfVx/UciP3B+19EXIPcaJvtOa4QZHrr08/aEd9J9GJEfrjiJwDB&#10;GqnVH0V323iqzVukxtqtzZz4l5y4Kutubp8mpzYIXptp9DH+2T6lk5rLULLNa1n1V7M7bBeIq232&#10;/grwVKQSpYxAXXscjndBalCAGX9FscMi1LLSPrQySbWwD6RleuqFfC//fqnjj9uU0yO9ZqlbHwlA&#10;LbbMNCVYvdWagd08wRgnjw6vr9bsK6xxHIeF26uAWEp1JuEz1ogis4rMFIGjrzxTRsLCNHe8vw/m&#10;U7toO2Jqc5bgmF0723V6v9YtW/+cChzuUZ2jHc+PIQfEk+WwCcxl05HIrRGNKiM9rmSTHSlUBle+&#10;ZQ0XJG4Itp/weD6GNnJGBft/ki+OE9l7POaoMwuCpITZma+OLhsz+MbVXnLsve3Ri9q+9Ve2NhHj&#10;5EJprHBbz/5k7EXKiYV/xXW19TGcZIKabaI9llbLUlzAk2QfUUCzAT/EBTfP5fxIoCRWi0WVcChS&#10;FSa5GkpkBwJMYj4+W/2qaf2VbRQbYVpaXJL4oGMpmTVOmkMcVbmOjMV+RIv23mGyOY6g1bLqryyZ&#10;SHiSKzgUbW/PgQsWGtnxcYhZ68yuj9xjw6GLdn8W7VzLqr+y5NP+ByhAOqnWmdV6W9UxcUM3V1yw&#10;2mLabHXGsPVZqZZVf7WSCTP0rRVET3FmSsmMeCiKPWtGHG6UPAYG+Rgjuyt2qbMgkq2enV0j01iv&#10;08MnRMr73ApDmLHVL7Y2pv+b772t2XlPCXdYhC9ccHTuLuKzNQoXFr1z4ZAV+C5Nx1pW/ZW9yaon&#10;9w7F9Vs1FgZEj3007FmL8FNR7LQLh8vJju3Ntaz6K0sm8JDzPQvIti46EMzATMPHNK0LIDZCQhft&#10;7Vy8u1pW/ZUl/3/OzjVdchtXtlNy2W27+szmzn8SdwWBAAmKmZvqzz+2s0SJLxDPAAia1oSCVPjP&#10;Fj1kJHia89PypnbNlDxT6uLn42tNg8PviyCk7zG3jY7OI8WaIlITqgH69778K3tnCTeTnxRJ7knJ&#10;t2ERoVg8KP7cMxFp48LwfUH6feMBE5lpoudRuKE/bgJR+5Oz7X31X94dOcVSW0Lje0C3FoEIdSpj&#10;tVHkMm5Uu1coX7ISS5jiuMJv1j+NYVwijaAzynjreZGXKKv4Bl7MWYUKcs7/qLLB1jMxZS8JC//3&#10;rl+sYgbv9Z3NjUz3VbUw6oGsYDpfOBsmqtVUpVnGGJf2593ELZURYWUm4K/pi8a5hnYGgQMuzDp6&#10;kwngtTG8GR0WN8j9mqIOOeF+pIEhLdft4taPQkXhLNxqjOEyn1g7ACHKiY3V6bPsv5KCV6gXEakt&#10;CYFPT5yeirCHIlpzVmkoy+aGE+p99V/uecH4YXxtdz0qgOV6W6piSTSgL8mCICL8mhdj3fELfKzO&#10;3qSyBbb7/mncJ0ngKk2+z1lgfj9Gm/mgLZ7nDMDFKjAJl4p1tH1eUicOSFDyc9C8ggDxqM24eO+r&#10;//JqE5FMNIJ2FEHae4Z4rf39FwHNAV8HRt3kQu2q6P2vFzyypTrICbd9evVk4ZDd5AK3LRBJijkr&#10;ihYDu9vnxb9HXIZ3u0KAh4Iw6/g0oYMnIn1CguBZA0F3farIxKuyfnLmbro2AZRKNGRYWfC+ThW1&#10;KarMO1DrrCV3N2dcJ5XLBDADImkbqSC944WwMzrvj2FqzhtDN8vLmS57Rp1LTUX4fUA/26eJNcRG&#10;8piet8eElPJU8dgVJC57pmBUamfEFfC39lOFcjbToUg/3DYDe7DKf73FOaH16VotiQSJDta7z5mg&#10;knPXufcb3/f2mIEFJ4Ecljod/QRbG8+TTMgHgEX2SeWz8ja6nf9We4SV4w4VTGFl3a73lm/JFZ8e&#10;SQLWFHzoM8OjX5dlzZzVouC1XM6XsjPnnvGwFrqICMa2plgMUoLHkgNxSAfF7Bnu7CgLAmTmhvW+&#10;PHfPFlnvY4Fjgkqq2qhljfb2gGNQbGIQ2CFhA31rj1KaO00qjvLlv3+fkEmtAQc2YoJfvq9LgJMO&#10;OWazEobH3WfvWctxlgzwACbDyV71eUAtICob9WJO6Q6IWANW74ONeu4Zfcd85plSC8ERAfSxAm+5&#10;iUkxCKdzMYo3N0AyjfaukvBWQdcfOzu5qEt5oukF0Xpk4SD2pc+y//I5hDeZBsBxoP30nomSpyXH&#10;iXlgImV/OjJOCDIRlZc9Ny6lzJnec2OAcOaNS6GmVF412xLy+7JnnK3pCGf2cLhttTl1JiFqm3Ba&#10;+8BYo9RZ2Bf2eYz7smdhX5O2kb9sVf80GrrT9vD7ZH3ouc/4X6GM4OvophFZuOyZqLrP7gFWO5L3&#10;krbJ7Nk9Py1hEOYWlsBdz4oKG6SAeYKp2+asixUtrIB8YoL3x2DH0vOPvsPFR+PxZc9Qp4U7qNOt&#10;wiYcqdLkYBlOD6jVJvmXUzlWG35EosvYq8ueCepCkdopgsskrW+Tws9mpwSxxWTU1bPU9zzPeNno&#10;+QWFEXDSTb/R8yFVBXerzWTgCnuEFg8LuId4uyH3O+/ov5KT/IfVdtwLX76MlZWH4WcA45Cflt+2&#10;H3doXalxY9wzgHu32lpBY9lRTLciUd1m48Bu5xl4rvEmME/APC/2mXohwhnHqJE22z5Dr5UMBXBt&#10;q0iBGYt9nXsFgia5/uWcMantSyB/WaimttoQoIlX/oxgUpPCkJLeDEI6aHl6+7Ln1StAFGg7sNJ0&#10;TGF4O1NZr54pGQNeMlYMz5ySDK57ZpMrGHDwXq8JjUre2RgNvj0oNHqmPqlY/H3Pi78TIbenCeMG&#10;cuYA3npdENs2o8WQgGVzPu97Xr2e+PI2jZd9LycjVWDhpb1nTobzBkfk803PnAs7KKkR/3CNsgM+&#10;sELpbgTYYoX/EDc777M1weQhuIUFMRrnidM08URu57/VfomCsi8PjffIqVgzWxG4PzGV+tlpj3V9&#10;SedU7bHwvB/W9AuuArSRcQggWdK7xen7HE0mkes/gXsXl/kJUYp/k/YJMrhqrxElHxsj2nGUX2Lj&#10;XECs2NnYM87B9PPN2Rx3gWifE31QQRHsXUaucARF5zYOtoIZpBx+OFM7vehKJ68jCOa7HA7dzZ0o&#10;TOiF+3X7SPtjPPkNNS8NsVAZM/L94LX7SBfMArUB2NDkGW7nvz4Ja3sQKI+o2da+rV/F4xmV233Y&#10;Mx2YPJ/CD/TQQftogRKK9/ct1WU9Rz7oEeTMoC9nHUAncrpuK/GFNlFIkLJJmwSQCu89aXPr7W8s&#10;gyw3RFUykNPWBtzOf73ugpsW9cOBLFXczn+rPXpl6jk4dHXqQha4nf9We0KZSbEseMavln16tJ8R&#10;GII3U7K73XFf5fStURFy/bVxxOXx4SyiZP+2LvLlLH7oeY4XHxj7pfUoksGDUMuLRr17+lfxR1La&#10;J8vXc/eakrtXXADVH0/uD3vACc49w+07y6b6ux9mhuw1DxaH6mcFQlseI4S2icMera1A9Qn5fXCN&#10;c88EKQz0oqZG8oK5por/5cAgcdKA+5J/OjO9ry+nDsPUtXPhleSW+wzNU9e/lfsC1tuWNe/hd+gx&#10;vB8fU6UiedN8+27F8K3Nd2HSm+rYeib361c/Hu1xLehtz8ucQSdtru82MLSsXm4NF8Ay7jq3tz2D&#10;LUnONam6qGT9tHJYN0wdl2jparbQ1GAeb2K1K32A5iYG3QiQKIN98nivORk7GSCD0oIQXKWQcp2m&#10;+i9TGBaAT8ZBaQXkY6cSoAGDveaSiJhzzhgbeA+Sb/S++q/qGVM+qRPkBQHKPmfcIPUYTrb55FkF&#10;RwNwyaOL+0T1vvov94zJb2fDAatBRh78JTZyQnbnnMkOKDASc36DQ1ASrmEgB+gLsVVgxdEzF7aR&#10;UNiXBO+EPRkAfcEm3a82m1wYXIIweUtqTWrFi4KHgnpbz1ghztkm/iZIz4ue+7tYZNun4fpJQvgO&#10;ZOw0cYcbwACJiWK6O8+INMHjxokkUgcr6Z/GYVAbqRp/m1WDf9BkwFYQnXox50X3nBimZbUneFcd&#10;R2h6eTz1Y0qCSDSFNO7UbFlrqgaeZ+7FbqddzEq5nf9+am9qcrveW73F2Hw4EGq7vrscjgmZrpm1&#10;o/WWXxDEM/xQDoetRBtgR5dLJOMHW29jJ2C77IsjTTgLid/REfuj69WDsxPZ3srSYbkWEySDhGk1&#10;MiMKWFVdYNNcA3bczfNqg121zkMm7Z5/BQv5x06rk0SS8WnbRKqid7j31X95n2X0WpqVRT43ko9Z&#10;5JAEhr+xz3l9zGrHklyu9tKz5reBPcG2zJ5Znc1VQRaeQxXopejtb1Z7EbNIFIp4bJOaUpg93RPD&#10;VvkPvJpSWi/2edEdAP8mjnRZ7UV9RFXdQGSr9tC0y76zn/VTUoAJew8CV65+eQ6mdmqeENRBe0PL&#10;aK8Mkm/Wglrn8aH1xLD5m1/GBXQ6zSgcE6q3Ef3McfUZ5uikAgWLIkWCPVt3EWPZnnE8a3uNB3Cw&#10;qTCTzJjVtq6oltCUUm3FInC8ZI0v7x98SRh7PUSfBVPSBiR1L94k5X7ejtRn5rXKGQpOGka8xGNF&#10;gNzKf90aD0+4EMn2Bqb6fbcYTaaL0vq5W/u3l9EDf9spoc/C40GxC7Z0WI6vC7nsD1DdF3pu23Zd&#10;4da2AId/KgKoBDDz9nClQdyMnmGf2bYqmmDYk/8SukeL+Ho+wI3nBVm0njq0v/n5fACHkvtDhCX/&#10;beWA/HA+cC3CNcdb5GF3tQdkMpG4fKhr5NpaALqFocabIMDGw7vzIQRpfpaT1aE9SiJEQuizKmCy&#10;rT8B0vSqwzs+VYP0WpkDEOqJshwa5U/rjyqdGiitVSzh624tNLiOxyPodOHxsOIx+8MEpY0EA4AM&#10;tprzhIYEQvlhxd139EbEjqh4vIMqTzSuz+cLPcE50xgEPZ8ALPZ30tPWE/Sa8BoQAugnW097a/Y2&#10;1Ch0IqHIt3GdqrvJFvE7qlWhd8xXVZslWaewtuE4nA8BIOfKEYhlWtFb35/+K9dPVXeyT+ykiHLX&#10;Z1EFU8tWaljXPoBTeZ+/8PJTn0qUzRghlx7pprBlnlRMcaVMRNZW84y4sYutyGApDtx76b+SKgVH&#10;j3kSp0471vMEvuVyBiDHFZxZB4R3FEYoqhw3dL3gA7iSsGr1JlccKiKzfpZIdR51QtLEnfvDEcwa&#10;b8Lsgknc8R7ij+ndU+Bh2zK8DPAxfVZ1FFBQWqfomrYaZHzHu3e9yqD0h1Hp2N11qrIoYgWlEGxh&#10;cry+VZSc85/A50e3/XhxABQvj5lIjfOuuNmRBhRH8ji0zX363KhgCxmIjODUbQ7DvTw6JDApEuXp&#10;Y5SnbjFqDU+gg62GJ7F7h1Gx5NjrtVOksZ1s4DR1Tq/7HK70GC1hg66FKRsljgIqD/m7zRXAYjpk&#10;wntZQfJqnstnESxbidtlKpTGoIRNm+dcBOzejJ8/+vTWxoEGNWMvNi6sTN/jHbfyX7cuQI6AbOVk&#10;cKvjvuki0yAx6R5djcLKwy+UCyxFv82HY5bECcI9FeTHfE59ch/oJEKcYhHHKz6FbWofD8pBak/z&#10;KZ6sHLCKMn2wQz3l5IsElLP4kOLtqkgfNOZm/pvNKXhA3kqcO7mAnXXvZv7r5oj7JDXQ7AlT+bhL&#10;4KTLnoU/KerydTBIOqxDDYbAICDAH1pzDmNXJmdchnLcDhJv8+xSpEkFQxhPrTfWVkpH4KAq5Nke&#10;TvZeD+9IQKCC2EbAl4lsrD6BodpHgnVFSLV1iuafogoORtaZ16/Prf8yHSyv1k5Vt+uHsds6GhPM&#10;maDYSRSYoW+6xVNjwYFYjhHPbllhM2wO0iZWVqGjolj3LPlXexX7srFA8XcDs5R4vsmJ9lR3VifZ&#10;9WXtv3KRF1F3EjHL6aZlR9A1zvBOANFVyb1Tt4sofc4WMz21Xl3ePQVtn9927BXvrF1dRLqb9ZdN&#10;gcuqP7UEsLYYb0FjTw1DDj93+FJ1AT6d5utJJ1oO41OdWlS4l1oapJyQkoPyB6wwIzbwYzkmV76C&#10;UMiz9lYbXRwzTyUXt2+K04N6jAaaeshbrfurMi/XVWwasA7VQljnqVIN+fCzp+hER8SQpUaJUp5G&#10;C4lxX8wdmVjxJkHIN9yT+LxyxNQnc9qxTCxCat0S6BtI9IMV2mf2xYpFgcyinJinCgqwiMiZj1as&#10;2gevbu19Mv03ziQxIZlKmheod8UF4utu5b/H1s/81o+YOOwOFNzRD2cbSP4Ps9Cl8enzkAMZBebb&#10;uGiNqpJfHwDor63BnKR/GEkn1+P31pzWKNxCaEC1LL63prBYzhMFtuSz17HveqwqAL6/MwEYVrxl&#10;KgKwJZV4TE3FMwgZ0b3F53I/LujiNzhyPEq+nQZLfavlSAKK8wjpYYOkcmwo6hQD4kxHVseV3rPc&#10;OKgLO7u6jY8bFHN8VullTe3BF+P8QSwLFTmKPeir2X/F2qLg8934LCpkB7GC/UQKj4eU9drSBxRu&#10;yeQCAJmkSh/79L7m+dCNK8ElFLP8QV8lmcsQC0xE5dl0yjrPR/isHDIlBfsy4V5K81dB7a5ejBsQ&#10;46SzgICFj/M59kkcO5U0Yo3KRFpIUICL5H2qZhXuRtMnJqLLyANkySuQrmhluY56XKPQ5oljyKbh&#10;gXjphs0SR2OpZn2cPrO+b+AG35zxH7jNZ16Ows6lsWNsyvwt/jl5eR9l8gechhnH4S2yTdb15yZV&#10;164lew9jtD/8pXJ2WgvwJ4K+nM7NthZo95n6jKmRDIc9cyv/zbEpuSBnBPy+6u651XE+yFKvAk7P&#10;zgcQFBRQiyGrZnuLewstlD5Xqgq9QQYJhpQaPwyasqltmbCQU2QS6pT/cSHw/1CiNB04wGzyUu4H&#10;DXu+uSoqxBA+a9DlM8riVv6bredNnwztru7JuOk9l4kyt+EJmMdu1BIc244LteOrVv4tgXLD13jH&#10;ECPMdyR50pHn4b8xH1i55dnAnTly7FYnmmAvuXIhTi1Zvj1KDogRMouHElZDBNdkR+mbeKjbjc/G&#10;mvvOEYrvx/5w8CGq7/NB+GS0R/f9BUTv44nAZ2B9jdYg+H74Ns6qnBo1+suj4/Ee14pAZlpKEK4q&#10;wSzkqkg/8nGwv6fsFjwneSPXsqP4nfjBsc9FBigFph0R0MGup68bDrBe1gEtMuAzvR37BO+R0hSX&#10;oapxtc+O+lRB4/sBgPH78pNxom5oghKiKh4wPnhxZlFJciXFFRDJsZLf9g1BJof86AHQR983RBBF&#10;qvIhrrG2wOi3Lss6+N55Pqc1JN6DRReflTOveZ8FLvUCPxkxpazN95RY5Rn2Xvqv5GcqBpMribe3&#10;XzJAPSZSV2JAo3jBuqkgou3+VNponZ3ei9c4eyMd0tKEGo6P0/lZGoMMkEd7jIXIiGBNsYnfxbFK&#10;2yKR47VRqGqdgkKcKp2hXeaUSllbqFZXF4G1z6fEQu5PIOTJaPNVFO/NMQiDVr7w6BY9jBG0brWB&#10;QQaIJl3jGTPtC9t/xfLSLZmL/jBW1vZhKNUOvJF017r9jfMstW/W4g3OEteAQve5yPJD9w+TSJ2K&#10;DWqlGN4620/72uf3hTAI0TtxE32eYcRq/UAXMFRXLq+3LKVwr8JwYxnZnl5EmJscIOJ4yO5EqOGh&#10;YvTR5+6oCql9yZgwfXMwfaoAJUiE7pf4BUdXpuKgGAYUKtFlrxSeTwnElEOMzJkqQTdOVU1meXhc&#10;2T63LztDUAS2NAbN4S0j5oedUXmWTK/D8xbnvIaEhgznj0+ifjUFGjeyqt+Nhxgw1d823kOoHxez&#10;MsniTZxCjZ/L0QrSLB6awGpAVCRwQhllaUMbvdsXFf1JxyJRVrj3eipUDzwZOvuy8SXEi/NwfuNc&#10;M8VfzFPV6pMWCJ90RRRfNP7NoDFKXW/kSRlMlwkkOv/BwO4jSKonVCdomUj3SX8i9MSJojV0Nkny&#10;O/pwvMgpPE+zyxdS+VU7fhwTAO0R1/yo/XFJhsFXooDyVPibp+nAYX2BDuS2+SiUxO/qW7rupdER&#10;ziL+LcaGe/fFEqqanT8r9a1/lkvw/NmSiyZP7uyilkL0WdLvijxVmD1V06dkVJk3h2TgH+jEC+2i&#10;w1CyIvrkGL7QRYhVqax6iEWp5u2z2JoOaz1kJq5llK54E5aMtAkh0Hew/wryVFa8gcowlMhD9/JR&#10;JMGIc/LZVDhjmSeFJIiljD51cD7Q56lPKkISws43RRXtsypwFqeQsPVW74RCDU4DJ8o+UVK9l/4r&#10;5qliqMnoOb5bARflGLiYDsc8zDIvguA5LpMC+wvqu6IhALRywWo/uSFcqu2yfMou8J1Z8L9OQ6RP&#10;oJvFmxiYL9aWuKOK3qlPVZkMIeCpqH6W1WS2rLNVnA7lnGGRr2xtHJy+BRdelUX/P/Ib5QbYakH/&#10;qgjpN37Dtrn8iIpJdxQa5Ir6HpMFfd75DV5S+zepkPepzoH7Diohvqu0/bF6AK3Cgf1xPkT5DC6G&#10;j95VlCKH1GgzucA6ooLkWkMOR2So+ZNAv3BAgybw7cepuaNDFTOMWVHjI++bME0gYnCsxGd18V7T&#10;yjD3q5IYNPmCr8AgLWlVdbgnKRDPdj5p3I+2HgxWQFC6cWrg9i+w/NLpE5Cia122qaB5J/EB+QFj&#10;3vqEylK9pGhVcqSrtUWPJt8gRitibFtGIb3KIWVOPc0ON2nZXr95c3CHuz4hE8umMpC8n8gGF07U&#10;nbzdAUukxJdpoSumfXTVJwFQZZpqV2D7uNHX5ZMr3WaXQNyNhlQ+NHcFVEQmmd31qW0K0lTd6s7L&#10;0PxsflMhi8ThNiBG6DdxQpSnt0uG/is4gGSgR4v46fWzgac5Lo0E226SwwT0FZ7o0qA4NKDHPDu/&#10;ISNRGSVjVWVr2OftVv6bY4MpJ1odde3pe+2tiQNBkMEwKP1TVYTd6ovhIvdCZprhssdlHjP5wXCh&#10;KRi1MRnASaF7miqJSaHCxV4iBromwUMFBsabI7Z1XLnTbpE6IwR7vInjpxEe1ggljvMh1YH3h4jV&#10;GBCejxcSls8irWNdMea7lsaA5P+KAaG0t2NCGq/KpcRDdOehTj0o5DhP1syeUq5E2KaiCKQHBOE1&#10;LY3hAOHLhYf5n6ny3CdsOsPaKkzeKj1zHgWqHFM5PTzST+/lC/2hdDrGMXy0d/SHbsgNYTEktKfG&#10;EIC/oXoELShBoe8LgAjDigipvMjVI/foP79M1l7donkEmfF6z03DgkUrGaOFZX7wHvYVCy4gN6gV&#10;m6Lc2SflMlLWUwyriyMWgS3Nc+bTckd/WOO+vxfJ3Rk8eHWuycuFlxtf21UD+rCXfWZfaIEtRdOP&#10;XUV7HbvKmH/gRSQB/ZMB8aKgGpKuWMuSG09awNpTXXKxZG6nDJXybo0wlirwTy5T0wSEZrUTUNXO&#10;+hqxfDQYfaICvpBWeAXAKuWOwot6n9xBiXXXSawWQYXakxcRpn2Tz/UH/qlEfVICvl9eAceDJmNA&#10;2G69mgc8hDeD5suveLe2w08Sb2Is9bPN0VXkXDuG7duVLNy4TC6evXJWqsJ3Ck+GjfBaiRrtokD0&#10;bGbfapXSN4SvtJarWVJc0cUpUajQPtY+EeVl/8vn0Lb6XxWjjJ1+qdetKipE230rwzkQq37QJVXE&#10;Mpb217jGLrn0drIP7kZyd+TEGVrPU3/F+5wMjJiHsvMWbkIKnCOQqiz5QcfqIwiuScqHnFWjT2oC&#10;dgGwujIgrs7eqK8npIjeBKXC4K7nSUKrAp7jTeKQnYYoaeIkqYOfg3ObsQgwguhE933i/bHn4Onn&#10;GPwiBkTGaNdOKA2mhN0xWjj6i7ufASuoHPR4k/3sQgezWBcg6uHT4KUckHG06C2fKgNYY42dVCCw&#10;jH48HF4bt/LfbE0oKf1bf5Ee/MjIe7QmfB+Dhc8UfbnVibK4RAQMwXiHbJFN5UMdk6dTs6eGy+YR&#10;xRg3C9aBfrHLKrhQbJ83G6eAA0tDVJ+ouI+KSvCVfAhbe2Fdo0yoNuz4LDTZZQ3+P5V7jId8tg+I&#10;+DPG23hIjLdWta9m/xW7hwKvCP14E+uo57VwW6wDO5y0vSYQcCAvAgHIF/oVPBC7L/pEpHZOsaT9&#10;/ktYqbs1cAUIPqPR4sLMa4gfnN+0FDMUPiH16H9ZmYLvu5X/VmvnDc50aXpwq9MaUtbGHntc01qx&#10;haHC2ZxOeEieBzyTfFq57rESj/kc+yR8kjwTy2HXF4EWOPBDmGrThViNPDAkmH5CfXi+uSpo2XxF&#10;606oKE/gsipba1RDmMZojTYSds3S+jgfxL17gA67gxjN2LmTrO7fm0K0PmRVXth8y5twh+49JknA&#10;kH20ny0Mg7PTl3zr1vnC6fSZ9V+5kku+JmiAX+0Y4wBybgLakVKjVkICGpTGF+GHDInc0crMpfgv&#10;Hv1YoammVu4GXoMs0DsfVjaIchWDkK76VIXPYCsAtxXnWWaCWpF68SEDA4daWpGQ2aukVLxiDmDj&#10;Q9r8/cQi7a5CaUedWgcEKsH6JOw8046uponTziEjFeHsS0sgOZkVgWM8c22vcarkbqKpkVB475xU&#10;fC7Oor6qlIplbZepsH5bUquKA+abuuc7iO8xz36Y8ZklnyFMbb8S77iV/wZ5cxY4Rjr50Blj86zc&#10;6nQkljxSznYWXjAFLnmkeA2VK7lMFocgLDN60zUcZyCU+44RyiGY8UrVQ8dK5YMf56NjHmTMauIa&#10;/A511HgyRkhr0VT/9mn286AIfcmWrRNc0p4PKYfKuoqpEC3NIoaP3Tz1Cd38k+h6XZQd6oJXHJrC&#10;4zJWVXcXd3sFp6zOjpYcAiJZJGfYe+krLldtYrzglT9dwzz4biwirf8N6l72p/eUTJUgCqG2IXD+&#10;RTHovic4e0YXOWaJdK/JLg8Jr1XArPfSf7nP+Vniu91dj6OiBsT/4HlYqBbO7hvGvwjgY5/f5frU&#10;CPDWb7mTGLtpbH9RNLZ905VFWTgJ9Mo/32lfhd7SDLhXnJBiuW9c0UEJ+7ZMsLL0rcjPEb7c2jfB&#10;weJg4n/IauRXtC/8WnprpV92ZW1opkF8CgVumukwFAeVcc9NVo+56xPMRoJ/iL3t9wJgEya8grKI&#10;W4hVvo+UW5izSuMPjtKpo/8K+iSO7lt6Vfy+CzxQOEbMKON4s26IU6dpTDApA/l38wTrmHon/IUB&#10;r/vJzFxWF68tF2S1hwgO594QNgvHzFWfrJ7h2E/7b0W3C6re8B4gx1S/WVwDx5WI4nZtcVtamyCj&#10;KMPsJk28fn8mOoWhCf6znP01QC9z/CyxTvtJqoGRP8PKb1PB5+yqYLpOrmvPgp2m81hg8KCEq7XF&#10;NjE+Snmpfflwt9ggPeE9yKiM8zlOzf08VxgJZmLnCSy1QWuUddj9PbjIE3omN1JEae7miVmZDgYI&#10;fvNO4YEld2uQCfPd/FqCH+XavnWXIeutWijS2siEo4KcjT6f/juiylliDFksl+Ut3QJSN3yRoJ5i&#10;4wtpstTw8Ojz6adEv0ie8Nb9idmQGgO+aYUS1z6XaPnDH6sIV4J7ZnD6aj/leDNATBy0nRU0SqNw&#10;nn5nADYcpbEI9B3wnasu//ubgEe+iNen9QhvASwR23kAYgqCHQ/lsr/fTTRSDNPoc0jIdWXRHClD&#10;EdxNMYRtQMSDU/AqNPGmT3iCWTxBte2zEFhSJoymswusB7xmwRIIwYQ4v1paGU8m+Gdkh1uGDMwj&#10;FtC3Wukthmq8DTWRepv+CHg4ZLhQLUVT4IWxZRTs7KW5sM2w+jJuixFkranz9E3TQhq6AgVmP2pU&#10;nGi3+hK8o7VFruXXD4E7lHshl4cKv2nKZDMp+0mPCO/2vYVxKEajZ4I45Qj7rPqv1JOV621IHPTd&#10;FhIQnDPJRBP92X8ZTHTIvnpyvYv+KzukYL8TMhho4zeABxCOOUN2ro9GRSh+pX1MZPdNl4RuU4Bo&#10;4bbPEihFFRorx5HZHqKF5EkEM/XG/oACDZGtN62DKLglATh2UjKqrezfBGenuPsAQzwvLeZ5Bvso&#10;D9DVRt2JaX0Kwc1CrkdGUJD0sYh8xoDuTv+CK8Ag6Hqszrc0Zs1zpEL1PnEJpKcTFTs0ics+D2/W&#10;2mIn1mdBivS1BWlg0BSYyBf6HVOZn4WGOt0un31G21dwhZEXl/NcMBtIrU6aK9pDeXxtbRvoQHet&#10;B8fqVNN/+XgSiveWPeaJhVCJdNLJe58AOtJ0e7m2ZKCoNN4gE1NC7SeOOSRpPMTQ3PqEwtJwLgK7&#10;W1vlfZr6YDV9P4Ex1LFHqdzWdmEYsL7x5mWfaARpFj+PIBaE0sQGHxLss68t8jlZf53syz5xdWXU&#10;ioDQJvRxOBKKGH0+GSPIBvxQ8VCK7JGGLAMtTQA4r8pvvuNWR4rDUWPDYCjMbeLIQnTbPogiDSSE&#10;9aR6825VmBnpEJ8+C0qtkgly4tUnPm9fo/u5T883V4WoKPmA0RsZhYOEGadb+a9bEznaqWRpfVxD&#10;xoQZOXoYCOe2hqoQlmIBFt2vV0A/I1oSu/ySC+PvVbHQcWofnEKJhunuf0KMiHkZp/xZ79tWheR0&#10;lW1VbwTAf0hq133w1qJoXYAif/O4hv/5k1UMRiNoQqvdIjVS2UmjezjfhgVExU1f2Of5nPtkO5J/&#10;PdVj9AfbvU/MGedMNUPGgBa/f++l//IZnecaN+jmGSXdAFfC+OwTsocnquqZsAhvOB/nLVfoCdkj&#10;Zqw7bDWV08PimSSlhnp2d8aBZzoXluj4r42JE15JvlImVp1xinqBgo8BOQPxss8pA59mHdeBk4gw&#10;Pvs0CMFrq8SwFkH6tHlE38H+K/eT2CsmQ7zJOezzxEHkSJ+wYZs2hEGRTg5qHFY0qPfiM+Pe0E4d&#10;1kAj9zjdyn/dminn2OTCqzCam/lvNqcx9STGVBQ1D8G78L5nc9QtNwf3s4mbvfkvuGQEvlkyMvC2&#10;5n3eHhKuChtdjCleKkoBDcUFVDECQYJ7PiqotEK3C2viYFbvaB8lNaT+yU9yD8SPa6C6YSnJEPRh&#10;My1L1vvypMB4Wu7DpkMizUmBlk+TkOCQLMDVVODyCQoLxZRRBsPKuDsdcNUSrHg/NvcE1cIBxsWH&#10;Vd+ha0CEcmHp+ZR5vmA+eKoopJivMtvtw7Amz0dmZZ8t2EYihfEu7v/Qwe9mK9SJdwZ/S48vKzOO&#10;mrDxYSyRzTMCi3btIYb3Ck2A2TkvciKtZpsPfoL05JNDI5687i3VdNjeGJTsUp/uTkT9V5KUrpv2&#10;0eXEbIomG29PAhF5cfvWrerNpaZZjs/LRf4tB3aM+OGnxedLKC8//HAOy0IW2kIslyBgZnfedUtt&#10;dnuuuLR+i5aosoArCumaY0ybdbYIMdcoQuMgEK2nl90S2HDOJEek50yCFQJWFLtH/uKGbuTWdIy3&#10;oGQ820I3nLrdmJHcbPMlqDJfcjP/DSJAbIF4DoZMLZ0Zg3OzE+UgoPCnO5OCCrONh8IB8SrEsClU&#10;RPbgupbrUzx7SPwbK0Vv/eErJwnIYAN9nxbJXc7l0x0ZyZrYsq/zEijUGBLlhHXFmz1Azoe6yUeF&#10;e+gzG7caBGGjpCXXuiITIaPsXEZr/gva3j6tgG18msOzpavx9tA/dCxAduGet5zsu9d/JQHgWDKi&#10;E6QAk9p6hkIT/86pQXJuc1Y901wS2N8nqLFX3X1iXTkaQ6Zb2vLL7nxtjwCzKHE7/63vA65KgSyd&#10;OyyDb99HH/csVDDK3hd/97hyHFdnYApwlPVtLJPhmBi7ycnAnaf8Wx7jnzUxIWuC5dxRCzKZYvZJ&#10;aSLEJhP+hA4F8xjkMOh0fwwkK4kJQ/Jdz2SpmD3jGROafmGUxPJGrYPs+c9NXwAITwioBkZqxZmj&#10;nVcbMJjDXrAsJd+1npfHo/pYk1eC4GsD4oTAwD/w0g89z1HPC7PmRi4Xuil23t389Iw/IsmAMiWT&#10;dntf/VfSMR5MLWGMmtPVNQNWG/XVn4Z3dfcxj9H2/TZAghd+L96FeL1e6mVbzoUMFNXrkDne5mTk&#10;PsMzMs79oG2frpotQJ4cr0qkxg4vp/bDGo3CHGONdNnbBjGBMRrNjothYCgb2eBRZlXjbSFJzxS5&#10;j1QQr7RiUPfBiokWl5E+29cloKoM+7BjHu2Veu1RcVXGzo/29rDlWjlVV/+BP/b9kTdvG/+HlZ5n&#10;X7HQHnneSAYusXGdRo0Q11nuf+h5JXRf0zdP4HpMsMW6irydQAjzTc/tcNPzdg5WrgPb6YbKxnXo&#10;2fvYZ9l/+TRg7qWXTwg+hfwb4aJklUYgE2BbbbxfUEHyO5IHvcO9r/7LPa/vAufrkRO0xOXT0gj2&#10;nodFljzr5WrrAJtvHPjd+hhMVbizJhmsS4LSEsbqg+uc56zLL71e+BR70IKNXDYD6bkzmfVtYYL/&#10;130W3nXb56Vnza9bJgxsFBlI7jfuWwlO1GfZf3mfF5lIIc0N5MSnp8DF/asLKhoBLicD/KXQ+y96&#10;njKRZG8Mze3T+J2SDMjSEs6y9byIPSIeFJB60fPChbgtaMN6N8GF6/T3Q6JOYSL42DudjTVM6QbA&#10;bovroLMNT9DYSAJdWwQLZRLFKuUUSEOZIfervSiiKsTbI2d8mknVpwHYjU/XqaIEiWsmEZAGPPli&#10;n6m5ofSRMSm2OQvBzk8LPpxL8g8EGErZ8hgtIs8kThH5zq/nTDgGwsmeBaxrHqSR6ZRgFGXmSUFb&#10;KWxcYO2eVZn1Bfckc6ggH8rD3NgjJqRDFsvd2HPO7THr92rOQinHnP9VzeN+bDhGwBryMZCtTT4T&#10;CXaKNNFkYgpv5kzQw7o5MnIXwKvdjBZOUnBfbZ47rWP4od70rFrruc+EHXe+DU9XstYgQNS0XWXh&#10;nFHGPR+rXqP1ps4v+6/knkKiWnM8fZpCT3CP6PkwMEz2jBgKioW74gVt/7TaGLMmg8NmLF6K9/s8&#10;ojIxKW623DdS2C1vBhkUO+ljCdnipUrt9DX19e2/vNrwbctn7I0tpwWY0Yj5j4HJvbhpQ6rhaTsK&#10;93BekvTQDDatGuySTKr4KHikEAaftXzaAwZ2e/iqvTD+7nlm+A5sxAEYULijsSKFe9ObjQzWxVb9&#10;Mf4b98nMwnvzmNm5Z0wjn9qxaFvPyCRrmKclJ7XVEun1bqI72L2PngbAp09Km+05w/h7Cg8Pl3ED&#10;NXgR1YRQluVELuzCjgqfWVWPCrm45bszDMrBpM4dVm2zF/wCiS9AXlATUrhXf2LrQAF4I4lQbb5F&#10;YgBMOt6G4zGMe34BW4cL5rsA0PdJUT3GYQ3VE+5lGhAZ//pWbcU8hFm4lsIUaP/XtM2UNogMn2bO&#10;uSSU9QRh3siAAhHOV2FTeN/nqVNz/5X8QpVzzIq4ajsL5JSYRel0STtonKqG/VRRR8M3e1N4hVIL&#10;5zn7XLtPJEItJDtcSaxudx4pNQJzjXDGY2BuQyHl0HUeiU1tqbrwRJTQDBFwUDKr9u78w5+dc6sc&#10;8a1wGFYcUbjYHaX44M/uu0MtseQ8Oo/pCXz07Ll7jXSaw7PBW2ATvKdu57/ZXncdFBaKcOODBx/X&#10;VHG6lBb4pv7aSr/9SapRhXMoh7jFghTdkK9MJxUGMcrEnSh+HynBubwHkm0gWm3Nze381zNrvaAy&#10;jX1fpMt5ZuvQkYNRJKDouk+c0Hcnpraa8M03cQIuTfOlp+jD9DzOxOwZUZI+Z+V8UYm2UQuhA5fb&#10;Y025aXIQ04NaznMmpGFCBPUPIr5/GsokxhTbxW7FrUBzYPAOB+DwY5LApLcfPe+7A7a20Htopz9F&#10;EPBnwb9yEID2y1bxd/03d5/4EEZItkfAVzEjt/Pfas8ahKYKzoWjaY7kdseVwy8k2o+lgY2EfltL&#10;w6wciR03mW/6GvxZdtN4W8nAbzg/0VRVDol3CehujjESYwDs5GPiKJsr8RdB4FTb0fSApvps9Fl6&#10;7rlGRFORJ/lRQtYxneVE7e1Z9zR8mR4BVtOk2/Xe3IuOee4EHr+Uh7WmZKUrZ2JMfBT07FxTuFX3&#10;SY0wEtZuqFFZDxn9hMzgy86B8Ej912MkVTxLian9f4mFBc27nf+6fRsVB/WKurDdVWwsp6oAdTuX&#10;KviZ6jNH6blQbfWVi3lcifMekJyXfgU+TZ5Q50U4GgxzFB0CXewDkxqXZxVen2X3Hhzh3DMUk4Ak&#10;QiBkCzVYIawNmyF5EVKG4j29Z9TajJsjhGD5jhv0vvbdAV2UNfnZTWXi5Uq5nf96N1FiLf1oP7OR&#10;3K73lm+plJExrFLFNs2YYgxW5YBAUISnbzbhGlcS5TEU5DH2vjwC9/kvsKWAd/GWN+rziWVivr1e&#10;IA2Q7dtK9N7cy99KUkk6VZXPDkjA++UbmeVvQi1pe/YHZUwsCRBime5+Ry1gTEvDAnCa2lnxCmIg&#10;pWFhaVKnvvcM7sachqq8b4qiCByDChxzhstsGXs8ZmCpNpLWnBi0OTDgV4kMIusZgWtdpq9v302Y&#10;Nn0mZ8S4T3fex92kPTjRhJ6gSs7cXX/Xf72PItH6PjVeTWNu10fnt9jvNDJUCT1XcU51XSj47BbJ&#10;JGkUkzHX8fNKfOhZuVH5LoyItYELu2emz6c9HdwL3S0L+Ee6fb6NxlQ8uffVf8WcEYSYFH6Xywa6&#10;rqZaknwvPw3tB5xiDkz1tf1YXnBnz/W++i/3TDZBOg1IiScpvnFm1hovSn0aA3tbEiIcBYdSrvTZ&#10;K+b9dp8Yz1kdiapZmEjfpZ2CwC6XSXshpC+4CPRJqCGlhrxJPSIub4HzMgLJ1ZyvEAI2vTcb/PgH&#10;XWqbGdWJ5fwYEpbOkSjbSPf2E/o4Mu9C61pO4HHP8OkbjcNbXDeyDR0Z6T3jLGxFCGQ+GfLO24T6&#10;rTv0vvqv3Dnwzc4q+JMKCXDAdkIEtLfSS+4Hq7Y9VjmzWB08uZ9QBseekdyUCvG7ZGD3OS/AVtxN&#10;4Kf3gVETzj3jNX4DCKQ+uHOM5ebCVuqTgikkwEY9C32+Mg0ik3ax8phhjrevpBF3zjPq5Ap/o8+H&#10;h7+OPWX37NA7boZuQqoVY03Mffv69l+5z2ijVfZg7tTsGUebGeXfaGtdnYMz8naeHRz6n7z021lQ&#10;HKL2SClJHq/b+a/HKJRrarNAQlQ6uOvM55nhP7CSS5WfxGjOmaH32gAjYKDSVm03ddtF8hRigqpC&#10;FX32vvqvHC933SnyOXiDmG74G6pnqmgobhqP4XHboZZGaREwoKXmgb2vbY0w2uBC/qjsl22N9vYg&#10;HubOaRRb+96bd0K2t4euRWsKGX54qmY9yKEmDgha9UNyXcTO7teUYNBfxXCKBuanYXBWrE90iocS&#10;7hc9Fxlfnk14MD6DHLWpb/aMGWNdYR6B5bGSmPy2V+yy5/XwHeYMbdnUQvfdbsUgS01WjueMcHiz&#10;2jj+bYdRKJOLwLRTc1Iqwup9PggHJTV4tfEt1/nuNNV/mcLmxW1H9o6rpQ41Lu+uE1JWmIFVzwz8&#10;hcRTKZtazpNgWUXac0kkO9yz5OELfoEb31VUcZiZRuZqYzMXbePO7TBgRgJ9msIkas89b+cf9z8m&#10;QVIHrjl0u85T9/br+ZMKOyjiJ/0FLxWe6uxFbHET1jNDiWwbeNAYek0cQTZ5FPlLHzSzIx1hsuIF&#10;yJ5Z301w4R1xSVF6Rq5tPbPktizHTTWebe+r/zL3B7pS+0FaXBQJnpNiq7NCnHp+PCZqnkgBQSFI&#10;RjvyyG13CBw5UMRb/PcT90frnb1ACT4n/u5xZiBUpFsEJ+T/g9JqZrjXyoIAjgL3aUxjySCU8gQW&#10;/jizc8/Eje2UVKp+DztS6K5KUvBpZFRnV/gbFZ3IcXtgdzxYdbNKATpMCgu9WN3hMUpGcf96fNfz&#10;co0Jk0IB6SQKI8BaikkpB6bHBnEiEJfLOTMGTJz71cYSNB6KnnUbadvIJVmWxwxjGxgsyL7e+fhy&#10;zjOD9/hphKA3A+0Ny60PDDKw13M+fvRsGs/zSpaE791Sn5Swz5VyO/91ey6ptM9KBYLwxnTOeaRg&#10;UhvBUeV2SRntizayypNRCg8e7sc6WkTGyzc9d+Qxs3PPx3eXT3OBVTLKSSg/PL7tmZCYJ0WlmNAD&#10;lk/jZEktYjKE5TFBrdRf5qG+7BnqNw2SC4xS0AiF+2gRCTtDmD0jvjMrV+EytKzc4b6+/VdSB1nv&#10;wg8mr5FxtfVMbNEC8clCieTNagUUGnhjsf8FVsWRBXCI+e6cFBZ7ibTnY5ycrgjAnDn0L7RFpKfx&#10;aRwHjmWnbWD4Vcju9HgWpVjefuzzfgqJUaAP5Dov43U7/819UbWjYtS6Ydn80O2Ou7kKFuL7Kli9&#10;6sHoTb4ADVku6dgfo0VbarGt3Ll0T0ewUPkfYn5P1Ui3zxWZPRWrtQIRYlnXEQWP6rPsv3KlCOmV&#10;81MifRMs4FtVbjoGdnisKxgsa+vxT7uJygRwxh9lr37gweLujtWNMdrX8n03cVKXjl6rUidkqSgA&#10;sBky7h4BlXmqPmEKwcEfMzuu6VIf56RuUotc+Qmxpr9RjbpnCdNWmcf5GFlu7a731X+Z7uclYZwu&#10;033NWWDnmpRMiz7npWrNt7N57HnVIk7HflETTo8XUY+IzYHdrfZSyYZR+905Z0yZudpPdgVtlXAo&#10;bnbXM1LeoFZxUfT3xhCofTj9eIfHGCLFL+rxZc+4EMs/8pwz8JL56ScZEC6d8hL03BsKW3WTA4+U&#10;t6WcYagim59tSC2TvtygPsmdpvqvpO1VxwUpplhS484rC4XaNnMFQe3LKvA0sGQveCRrPaW8bjTv&#10;PYNpM5KciAO+gC42uOHFCUJEYvDMvDjPSBQVMBi8gDD1XgiBqHcZSnijlTizLgkoLdVOj7fRdn+9&#10;mDMBPmNucUcgnPqccfwVFIiCUMrsaz0vefq6lyGsmTvabkEx9MhNpwL+UmydXHRl9raeOUlmcRSx&#10;kW3C46ueVc3c5e8U1c5sP3MSQF5IlFxO6ZQ9YCDsHUsWqw3u6FV+hsqWEOcfO0WoOnGOs2cBk/wY&#10;Cgpjej5eIQG4yV7okeysMkizZ8bfzTugO38UDyPdX17XZbUpUww+KN+G+WYWz91qE6lTTdgxZ/y5&#10;uly6fZpy+p6zinp3WUWkB2hJLgloAUJj9/sMbA6VOHv+i0vees/gupyEju+BnvucwaAJPxDjBtMW&#10;ZHA3Z8jKWa7MgLttx6hrI4mfOt+KUnUHmBgYiOyZ1Uv/2mXP4HDtuJbjNCJls2ehRnIz2AoBDNfN&#10;oORm8SFlrITK8ujZ+lhwbGG5IIpYKeJKqq8ZZ9Ht/He2B+Lh9vTis+t2/uv2wDKMjiC0nkEdRuV2&#10;JzkCjk1rl73g4doJi6OYkHi+iH+gMT5tvurcjN2HTt7o2ljeIC38LpZm8OO5B/ArI4zJ2E+jZT5m&#10;4N5BRqZbGGI1+yz7L68UHkNzRYax2eZgDlmSHBieUPlK2+6DGnSgB5Sz5Oh1z4Jt2xDlFjDdQLV+&#10;mmh+WYssz++Aa9acf8FSEzHPSSTi/aZnwEbeSMoJCZHYekasFbsms2w75X8Q0zPeBO+wlJrrOeNP&#10;c90r/gd0WT/lg9knAWIKZGG2mjNyhKMfFAaGQsjI+56R+LassE9V4XGdM7loBYQhCVJV+ZbHcBwe&#10;u+f/gtC57xmUDIgEyxHd6NJWGyAMn04KU2xr084ARgpNPE4V1Jl33T34y4m2iXoJWZjvwmY2v5NK&#10;w00wFHH6tiTwb97OcUMQmZ942bM8d35XN4O1fYa0QaJ4YE/wj/Ry+8sI/Ym/3u4zMUhKqXg52cjO&#10;pCJIlD2jQGWKvymMdEei3TnuCaq4mzO3OgNEitWWnRu6Rn0aHUgrPDZSJvS22phL5eWTj+QDrui4&#10;z81qqXerZ8IwkKB79qfn49XLV2/fzRmNa8IiKjK1fFos1T0/4lqqU1WPZYa8OFVKM/E+T8/H7FnZ&#10;SN7Ip4sDrP+MotfjyznDSWYs7+EeIeesruVQscGNk3ConNaDB8SbcdczNWXgBl7ORyxPkTyzCnJ4&#10;91Af3RXecj6+7BnOVIHuGnWttiptziCjXULzsSAOPhkvPUZgieepetq2wiBa9B9WW9XYLN3n47s5&#10;w/3Q9rzajwPLP+D29OMHbcNKKHKWj8sx+ejZ+lhoIwghdF9/9G+ugN/Rw3t7OVurvU17enE7//X3&#10;VbbLXgacaWUPuZ3/uj34LSu/E8GzfP/Ij1BlXPCPOL6CPE2Yiu0WORQorqgFSqJGU65cYcAeK3fu&#10;WaaoV/2JXQAyUTbbE9hGZGq6joThumdHQJt0A0AwdxhAt8xRaHHL+Kl+rOtBryQd+ynM+F7aIeBL&#10;FcNXvaWWw+ImJ9IxaoqHEiWt0ijE+sKNi3MFkRIjRi/fcumJg0oDD40FUQ6XXlSp38BxrA1JJIZt&#10;e7W72BTFhDC6tko2sFWZOdEtLL3PVgXnfBzhTwqD36oUynh2sFXFk7s7HC8TW5bdPtDEv9FxHZ54&#10;6eECmMAG+sMqANGWEfU3K27iAmD3mr6K59K3BAIffjdb2JplzEQe+3Aqk3kuMhyu7y2noIZcG3S3&#10;t+yOj8gTuozXR66IJKldqUPelkgVLCh8QFfdQiXOluY4DH6/0CpRWZDGZkW4wzc1Vu4266lvccWk&#10;dMgGSY6x8wTcPxgKxTKGjGsDg8B9ioAGCQt/S86wCbRTTwovV/gevMPKCvXVV7iDWZJGWfiHILd6&#10;G6Zyf5Cw0bEiPKkndyYvacZgyhFdA8PT+odJfmDxznPeJRhquX1SIG9+xHfpbuZCBK0ISX/3KHfk&#10;GCpNVlZcO6yIdT5qFv8UiIjkykiYENwrAqaeA4wwPV8H2OWrx5bUdz3LS4dFGRRcmOfaLrwSU5U5&#10;PIa8CxFUsOPLnvW5Wk4Wuwk2ziQsrx5ruVfOqcfyTeW4/fiyZxlupT+NCa7Hcijo9difriVhpPLT&#10;/E89qwBLaaPEOzrnBSiND6zm/HxMBL6i0Vqee28R1SiIA9aoH59G/VYZ/E9kAKqIG139+B2FEalz&#10;haSTHsl9kiD190/Xao9LPv7nnusuCXp+bCTeusJfoRbncs6e22NinfeKJAEznNeWC0/MvCowT07y&#10;GBj4VWVh5Wa8W+0WXdfp7KcKOYnal5/mYWhQNWflI0w+C6GfufORe6pSpQMahxwbNCjVY4pJlUEw&#10;ewajWgN7mW9CIAXPqj8tt2BjFTIZHdea7qDZMwjWcjLIBH6xzwjRSnA7iFnhRq3xEJ7YhTT4PLSe&#10;HDcehRdaNAJuwbWA6uyOZaIFfNwkBDn2eAcBALRCHzrGFd7MO+5JWUZVRYqNfJgrDOWXgALxGGNm&#10;AxkJRFPcs1x3j54tp9OCBTJUuFV06LyBhbfczn/dnniidRSBQsJNt7Q/UrDMDZ/aaUwVoTS3IhDW&#10;7WhR3g1ngyfOoX7BndkMSi373adDU0m0VtcksPuhpmhkWWPTgHys6XnOHMWpopoS5pwBG3tJxFp2&#10;OoI5Td3ZVHjZM1VmCjz4sLYpAcinTaLPswOOvXJHpxPgrmf5zQpbiILT4xf47hdo1OGxLh3zZrzl&#10;F9y0Z5v7xIrmzTNL0l1thmRY6c7FQi/nLKe5R4212w1RrkFCVNZjCYbGQonIu8IzKXti5feWitJ6&#10;SqnByAufeE2K5F1fC8anHwKrCel6fDfn5S6p46eZSB3Y+vQc2Kq31OPLnonJ2MI++M7I/p8ZR0/F&#10;pAF66/Fdz9ocm+DTCqlJURd9plaUwj4fY4WWP77U/bueVcpx6rbyvDUS4jRPFvfsWcHROu5ve0bz&#10;mHbbs2cp2mbMUrY6bRMnXewQP76cs4yBOjYP2iYwQtG9ZOvPvGJxtTqTZSpf9izRavb4PM9gfYhv&#10;umcf2NpnotZT5/lM25tU5S28zf4o0T17DdzOf1MKc6lgBUWnRsj83O4okXAMaYtCgRA593wNUBcV&#10;xB38Ynus2XjiIrPx+HJN1+2qd2vRqPA1l7xItB4PI7161tYeeaTnbt88lFsSAQ3wUWlkb4+WUQK5&#10;FPif1pQ6YdSe85o+2DuQD8Jhfmy1f84M2qyY6Es6VUS+1MGSlvPTrKkhMVOM12N56+YJ4Zy+0M2H&#10;Y8PHvrxr89NsZh3dp/pBAsFSjMCevTs6AtJHf7mcValg9kxYuZjsU6eiFCF+Q79tjeyyZ/Txon7c&#10;nt2/gDu5sHCyMXsWodDk5ijjiqB7Gb9czI4rlQ83Dkv1ylKMKdQoaPzibpGr1/uA/Mj68lfTJTTH&#10;VTGxUuQl78EC6omYj6i8RZ8t16RgIeW7xFTLQug8qf+KM4sfhewLv/oIJaBP1nwKDuvNB8nB6fO7&#10;zPbeSFBpVO8tpYKyVnR9WHBWf/iB1WBVsZqy23coEGqTqyjdYMcTQOJuSfYlIuKnuHbb3pKBXGxH&#10;EKt4erW3WLcTXMIZClRBdYvjpsJe0Hn3fnOHg2+p0PUgLNaRE5/2FquxHOPKYuteR0CEFRIV1LuT&#10;lOoUmzWDSxB889adf361ZgudWKebH55PiZXkzgtD8sJnw41M1LaK3TvMh5CZj9dhLYjUmS7eLjIm&#10;hG1OJM8GloKiVCknCK6wUjVb4h6WJ2AXky7uSIrFsZE9i03VhymhXscLH1kPeHKAqGLpQeFhumeO&#10;lEiipKxfJf7R9GKmU3bZaZE5t7VBqAcvSIqIgvkQFdWyLEnNFrliufvEerdTIH/avdj9h6ilrXqQ&#10;UqpBsDD7f+DJ1vIPTznxdYCweyIcerW3GPQF1JaTve8eLitfLqmiq0IPrIOCzqtbTkTEB++6pSqj&#10;LQ8S+DaQJQKmIFt4UZTzunSrEgH2UQF3UOWZW3YhcJwPEBcfCCO1fhggqWmVgpegZ9pTLtswx5aH&#10;JTboarYq82rNZL5qkiLi7FrGSy3N+VSw8jgFGL+qnHI/W5TIPEBCR3XDEuevazvTLY7eFicCnFXF&#10;BuVVfhEywV1NRkCOmHgiutGnRUbMR+y2ZivgZPIwGSwvKFloz9o9pHx3ZpOuwFWGOSgirR2i8rcA&#10;sO4WofHCrUuGS+lDuquxR+PInKtgnHTlHjYg1C8Y+eDYLzHj0vjMzhk6lLEuMrCL8p/LKumQG65m&#10;KzQINe/Srr+iZN2NZUQZlVKVm7rsLZOhr5wPjLK7sHWtrwUfgXRE85GSu932FwhgJ8xTXVDjDvJ3&#10;M/8NFRNhXFV4hcMqluRmJ91FXN7SnMgi+7lOCrWzQGBE4MHDtKestKUF1xhO07531H/lWJHm1sXA&#10;Q2y3E+oqR68lon6riqgrPW2X/oHl/uKcEMH4bYUXp9UGi+Y+4IqwsRJbxcs2KM5Y0NWDcrzYOU+y&#10;f3y4wN/hL/2+hSQaOOD6h/TGvflxLXV3TYRtQKsjtloKtiRMxn/pn2G3w6K7CjMijqMGyXOmy1O3&#10;umAxw7vAzcETtm511WKGI0mzAKvQPC5wOqWC6fBLm8R3nsvSO+pryVV2rojcX3Kz/nJsANaPSxpx&#10;IwSGRZ8+hSaS5SLxdAPISt+K/yYzR5Zwts6jPHaLwEzuRhYJi9MODuLfdalIx4D99m4hzNT98IMQ&#10;FH7R7Ui5jXUd13X0DyMXUiYCSwFe39cCMkqNhlAG8mQM+UHfx9lyhFPAqMQArrh1GUV2mRGgilz8&#10;6k8JS4aglls0gYxX3ULtdXWESol3gw74sHHgdCsg5tot2T1ztjXkq24x5O0RUaqfKgUscoDUQeNB&#10;kU2kufZuVe40RDGbAed9sbfimPWqoo6tW9xDXmTcX1upHJbJxVO+kZQPUh4dlOmsjwWFojvuVV62&#10;5oiSrOqENkJE4Lu0+hNS5A6awQJgOxj6mg4b4K/6bw6Gu/coiTCas6icqa/Nya2R2hbNEU1Xt93A&#10;Alycjy0m96RxNCZVF36QuAOzWNcfEnM2qq5a4Bzm+Pp56ZPiXnW8IzFKxvjPT5MCiJEFV0VFFMDY&#10;1qD3FQunq0TS2iA8Oq6uW6hVtyZnzW/5HPGNtUnBPX2ugSIA97mZFIpQul914Sm62jbKbQ1o/iuQ&#10;ATRHOg+yXujgOKn1JVSJrkjD0+cnCWx1RU3SMl0F+FGlmB0nde52XDQ4qAoLAX9aXy3qMYciTc0f&#10;Vm57CgAyKVLldsMyuGI4mBFiFKNbkDh54cD/+7/cYKJgiVRB4uI3b+xIEZ0ECVIjDA7iY9bn13/5&#10;w+D8UkgTd/7dFWkCCjVb1n8zoeQLYXViyChpL2RY2z2cxPvestteRmRNd1ZDooaovN5b/OeZH7G8&#10;WousOuze2yKa+ZQNypV6S1LcHIhADJJ6UjK2GTsWT1HsulWOJE1UDIec2rs+aH0z+6/YWu6WtOoG&#10;YJ+M3pWOiVelx4uLaNDD+0OMJs+UNXkhv9Bj0mjjYgvq37bPoqRZHwR0uAENqOaXdheIRFb6noR/&#10;M7ccLdJpy83gAJuS8GZtKBXcw6znWHiMoATPXJ1W3c+aGzrfNKVwW6XJ6PCQ9fRoX/Y5ViVHy5wb&#10;C1AxNX+WkxpkUgOitUf77v5vFC6ri4haPCYrDemCWy8fzfqA1oec9hcMeHmTknWCjC+ybBkQ17Js&#10;1TdQ9hJnKI6Yjtq7/ZxriwkvVMrSJ//g80lW/+amhU/4aAMlUa55aDj9RHZxSFXONPlBK/PxsaqL&#10;NPz/nL1bb2RncqX9Vwq6HMAWmTwkKbh9Y8Cei8HAgIGB57JcKlkCSiqhqtzd8+/niZ17Z66VpHo/&#10;9DcfoC6TwdjxHuKNw4qIq9/GtFltqIkjnlR//HZzOt39OVnr1rAmOIAlD01D1z841fE9QCRONvbP&#10;dMfdl2cu1nq+MJHWSWfxhS1P/fagmVYO22+9Ks/lpo7z0c044r5NgV0/ybE/uGHjr70mz6s8L6dp&#10;LMGrUOrlYuBmTX+/ODCYI/BZbup0avyDM/EaTx6HTfNSc0CMsv7szGtZ/ywKHR0TPAl5bZYHuzFV&#10;u6/Jua3x6ZQwcnkzkngOQcOuNNtvbf/dfnvLI1LJQXrv+rdfk2fKyreTcf6qTS3hwdxu8nCX+5XH&#10;mVnToeM6D0L9NXle44lRv6n88UrbN8M62gIlMxj3imf8kPzgW3iyNeuOT+ODU+TvLCebui4C130K&#10;e2Lf0KpbcELrj6ChPwM7f7Vvr67KhQ99Y/Ed/+Aj8HppgFQ/vHw+KZq3lF/NgKHzo8RYjHKmYieY&#10;P3hVe5U/PLKfmyPYkvW/TqeUm3d+09EUHS6IhSPPh7ubcvJkbC8zbhpO27qqzaX/deI53dfWDb5Q&#10;brv/t3/Ird1Mv7fx5CXYdAwxgdH2cajyhyj0q07aQckA8je8zPlnZ53rmIwFsC4C4IuresagRB2u&#10;/SLUy4yi24wMMkv8fyln8CSofZUungz/9gZyR263d6Z3sHXc2Din7rWYU9zjTYtuv7X9d933y+5d&#10;Lna8e81ppSFWe9YUiFNKHB/w/MOzAjofpPghA9VOb4NbwwslIcnrUaOXZXr5tKIptvPJ6pIb8Xci&#10;KXnlS+nFnbg8JWc5L7eJDMzq6jo5LzeY2z0dIOJO4DxtJtFYh6eIxZknsab1HhLGJpqr5QyVMlWd&#10;bXwQr1urPKbB2lW7LeLD2+sLNou/8yrPPnHo3+1VZHYpjf9Wmu23tv+ezhqPDWuw2CGUZo4LenpD&#10;t9967XyOf7CeT9rsTvVArGG82DcABzqSHu8u2L01Pan2jTdneyCnGdfppp63ZlFRJ2OK9k1Xgdg4&#10;KyiDP7B6XpMzT/aBrSk5Q3XgjdL5KRchLilm1hoxUXImJZinq3zBRX8SpbvOYcQPz3aU4xmULwxV&#10;TKDNvXtpKqXmHW24nZ5ezf7XquNCZ3PVruS88GRhVyzUebMvX0sdJ7UF64ltLv2vlzxfeHAcxjXj&#10;RtoCv3D5sxtPolhbKISZjWsrSbe2Fzl5Dq+K9OPPEigfaFJcpPzh2V1XPJNy4hd1bvOHE20pOeP0&#10;TR+0M0a7V7P/9eLNulBuyxd35ZUfXl6Byw+VnLw1m0bGTbnKsITSvX8RMQs9RJxuOlOetF5L1v86&#10;yRk+x8vIb7gyLwO/oWmBNr0liThZjtVsehnYDXcQRPsAiuIMRZwEfXHxo1uy/tdJzkuP0vGAZiJX&#10;/NnJz60mEPmHKQGLHyLZ9mZNOR/Z/dfWdntfTtwIYK6z8bDkMHK3d277re2/62+z12sC7NXffk0e&#10;Io2bGiOgB8grPxl81zZJEpcaAGhdCtLmWysNYmT82L/8E3HbXnd0ympIb9cCH3krveNWDqa4Pmqy&#10;F+eEKDn5bVFavP7XaYFoGr7hcQb5coVBITa+VcvAdgCTxTZCzUdewFNMWN1Hsv+bvzEgwI4EYtJv&#10;KSTiv9eA6ktkl3m8xOVePTOvicp7teXIBx/YEZgINTMs/Ro7jt7Zlvf8QS/k7JMHHHOdccspIJu/&#10;+Zzbb23/PW0DJ3nz2zHFL7CY7bdekydiawzLWufVbwcmQnYYiryDuXERxZqi+DfotFAhoEauegqP&#10;O78ae0DXMTuSZyg8TI4VU/JiDV+TM8xeqjEHfBEqJHQ3ILWryFn44AvuyOvucAXpYTu5++CZP8QV&#10;vbLnLjbkJcel5Iynj/d99Rq2/QzbCpDcDMqLDwp/mCYAl/Rpr2b/a73+F2sFpPs6s2PjSdZzixDy&#10;Ik0xdvIkGrNFKfjyN9xDlMr2Rr1MFuFzbX+VMPnJSty+B9dyi/+MivC7+XeottVz4bxc9SH6u0He&#10;ndyaKR1olvGtVChfPPhey/7Xpli32Qy4gBim/U4syY+rkO4mZphdqI4ZucKyqxM0VuO6QsRTOBW1&#10;YYvVeOLJyTyFZ888+f2N8m1e8gS+Nl/3hSPMbd3+7EuPNSxISlmmC5iVM24K9sY1rOViJKKfrvKf&#10;ESrAvV6PtFrbcPhp5zGvV1wGXD4W++Qa4x10kj/90ellt+yK4nnx6Smev5pTe7H0CN7M8Y7PuWhp&#10;os5veZYvRiCGz0Rb44/iQKHpTjKinjoEc/ma28kOnpJ3L2TcXrPTDZmvXC/etNqj4vO0/9tvbf9d&#10;f3vJxQ572ufNNKD+5deuYEqzNAUJaUDCgIVZ/hxo8k5aXRIuoGnXMQQvZHmNIQ/bGrQkEXZlGl7S&#10;fmAbMe9yaS+P9TMn6QTGVAwvZgNj58n15x/lSq32JC15rgwAfLk1kTKVEG+Ih0+Z5ElPEDlaHepN&#10;h1xMKB4ozl1+zMXeA+dFr51193oRe8OJoqzm2gALd7JJYZZPadI5urD9yWa0auiLsU7si6Zb+cFh&#10;F6Ng+Ob+4dkaRz0PJu10GJtL/2t7Fc5wIJquH05zCrcFXEA7JzsTt4k+H8Vz3Nbth6Rg38ATC291&#10;aCiIODY4AxgI1SPLRZgxAlc8gU2vpSOEBtYBgepg4gkOzmbuF8HRdR7jWU4y0KsoGK7XPW9J6K6u&#10;AU2RZ96iXlsQgWtlFXfoBaKUP3uSk87zV7AOsuBTvTJfS7pn0oiWJ0HCDcbKg7tOQd/kxBwlFXX6&#10;s+isk4l0/iEWHQHGhSe69pQkU2vLq7WV+6DVps1S6LWZQrFeGyqVVl1y5klIYpMT1NcbvNMBFqw+&#10;Gd302L7ieUEuE5nHA64fzv9pXQRi4adb5uTkDK2WGU0mMf7qz7Kya+x62ki2NcMp34ahA35bYR2O&#10;5wX7DaKJKEnxRN2uFihhmasSAzqqbfqKpPtbJrUESJ3DhMVSPMfjOb2SWJ8ruv+8n4OnP60tEaa3&#10;FIIuz8z6Zwm999BR0PVEqZejOS7BlTWDV7DadFM6d3Is1doCf0Wnn/4sh+iUbdhEAeS8IQ6mjUa/&#10;HiC/AG6vlCjj13XfputPmhYGG/Z2+mBTSXO609tvbf9df5vQx/oi0oNunTSAVNtvvabLJzG/6jjG&#10;bayYgrM8eFPbMs3XlylFGReH5SQPBQRvyL2BwSNysVJyl+tO0Ix+6stHpQzcoG1CBk7RM2v9IaiW&#10;172KTd51VQb8f1r3iRee4wTbb23/Pf824IqVwyTirlb81TXEkVs10qKbSq9ga2yxdPr5rDV12wJP&#10;anyttCDhT8xm5dZc+l+n75wm9KvhCYhgxtmH/mQnt4wVmMZ1UMaZJ6d0fbiwMdbsnDr7uDdjMS9b&#10;Q/z+hNo+/1kO0qroeGPXIr7zDwdhva4qUZPzqrZk/a9VzkvNG8r7ykvKSjvOSvv2nNwt2kjgfCD6&#10;9j3k6p67sh2p0anzSUUl3uKyCGjoq5EHE4dag8E4aevr/WJt+8Tx/BFSPv1BdnXnfFaNJsXSm1Tb&#10;33xtDUnITcp49o2oD40t8qwAWZh7tPyQrWnbiaj4VtQBIfh2vYZoq1EJy5/laWvTc671FnfBt+13&#10;j3Z727TSqS9WaLupAVn1As8zdbzrd26rsv33dKYmTbt5gU/T3vfqt19bQ84PR2GRBzwftzbXkClB&#10;OCDrD5GtLiMhVNyh0w+J9J9u6osz8SpP4vZbHRbPcp9D2jjihq9/FgNuqYnY7htW9uPDmrFAO/yB&#10;jXS1KlQjbqlxgvi8nX/rrZmY9raFg643a8iDPMmEOROs+ozVCp21NPA+/ZDsT9tmlGpsVS2LcbF+&#10;Wa9ZS0NRHwd74UUblfNju/3S9t/TgWCe2OSK5sNASJzn326/1HxOJBgN8yKeaGYGe8rCD0F8rvqO&#10;u1f5ImILvLOnA0EMxtWWsB1bxcw4htev0val27cRDVzdZvT02VHdfut1eab3x2nBEKwxRTy6vGKn&#10;Hx4RtmTlSd2w+tQ2bzevefS/1q8k/3zk3Myq0w60LhRXGJ142pHtj25nG2Z4qye6SEk0i/7XypB1&#10;myd2GFLTXMbMBADHP379Z7wBm5nO0ojTR0dNTODTHhOZ2cyUbQO2/67fhTI8d1y4YCe2X3pVFEJ3&#10;A9RcPndd9PP6UPiE1X9a1/VzLz8DvrKaXttGKlU0kMrJhQxDzPs+7dPmf9McQHDqWgOihXDVU5xF&#10;tXrLdM81FIme2zntSATCefk0gg8vdP/r6/c3P5kbtoJv2I5S5njdWK+ng/mIxfbqWXidI52EVoX5&#10;4kTz7HMXFgmwcCsKCqQZutNO495vJ6lZ9L/Op+oF4eUYXP4ou1nXOfj9QSz70+evH09Pw+/vv/28&#10;RPXnf/yvr9/WCP/Xb//y8fOv//gP73/4+vnTLz/+8y+fPi3/+PDzx18//tOnL+/+/P7Tn757/+HD&#10;x9++Hb6bH73/9PvP70//56kX2JTI141i+cPxx77/y+9ff/j6+79++cd/mP/1H59//H//+uXdl2+f&#10;/ukzf5nVev/bh58/f/nTdx++fVm2aH7rL19/P/06/+PdX3/99Bv/p9+//um7n799+/2H779fmL3/&#10;+ve//vLhy+evn3/69vcfPv/6/eeffvrlw8fv//L5y4/f88bfLP/r9y+fP3z8+vWX3/7z335+//tH&#10;RJi//+F//5mP+OVHrCxO42/vf/34p+/++cvHjz99/vLrD++W33zH5o68H//6jeWaRTwTnv/GvyEW&#10;P5kfnCR8/8Nff/ry67svn7/Nu4lluhhzP3365ff/yf/hu3fzv/7P/K/5y3zvu7/yD27E1jzmgQr3&#10;zTyA8bsP/BzHn6mt3737wH2mTQk+7XqSh9X8nQ//ddnF938+fez7H/7zx2WX53+sAn74/NtvX3/5&#10;9vHf+WM//frp/Z+++x/fv5swLjbfu7+8w56kOdX6YLwg+r9JRL4agPHDu58hmuT1qmNeEP37iHzh&#10;xBtye7PPKYnAxWLiH/c5oYKKE6Lsc0qi4YR23+fEU3HhNAWWj2L1kggw2nQH3OfEGxecbujm+bQv&#10;UxKR9aM3hVg9LsGF0zRhexD7lESTX8RQ35cJSzc4cfaexeolkZYJJR2ciGDeCE5JxD6R9BUy8WRe&#10;ONkTkUT6RGDEXjjRtBT3ff9EJBGOAMGu2/19GkxhsmIoujgSRQUvgm6GV954Ih4Tfd0Xa0rtz184&#10;vPDxhVx551GmlF8KVkm09PvjLO0rv7z01D+DsBCskmjAxBRNCVZ56/EnMJkFqySCFWWfz4JVXnsc&#10;JALTRqyk4gqjlYSqZcDcZYuxu0mjGF5JpRXTbV59eE1QXaxhUsGLYQf3Yg3z8tPBgiy92a+k8muY&#10;158E0fRvFHIl1chFefO+XJP1O1/JsX+of9jnVVTUeaF1xeN4yOtP9pRJtUJpFBXpO3oAPQm58v4P&#10;ABy/VsiVVMOLZ1XwSgWAN8+GGV5JBS/sM8MrNQCxdJ7wg5ArqUi2sV+GV2oAlpAvNGcjqeA1I0nF&#10;GqYGwEAFmCDO/BQ1n0/v5BUJzAleqQFmdgON+8QaJhW8Zh6q4JUaYKZMEN8WvJLK80oNQFsQFJvZ&#10;r6SCF3pe3K8Jc5xXnscfdL8480U1qXiaY+yvIe1jkhfxl3thVRfV8CLILHilBphx1sTI9/drAInn&#10;1TjdZcMrNQC8CMsZXkmlz8ZE385fSIiUsyHOfFF5XqkBCNaBVBHncCKg5y/Eb5rpPGK/UgPAi/iR&#10;4ZVUeMPj9wteqQHYL+KoZg2TCl7oDaGjBkx+Xg3uF8674ZVUnldqAJwuDAezhkk1EQWAcPtrSAIu&#10;5KJWHt9m/34VFbwIS4g1vC+9gbkxhvlu1KSoBgxKLEfIlRoAPAZgcsMrqeDF+2DWMDUAdhTIBcMr&#10;qfRdJlUR+0UmDDCgWMOkQh9i3Ii7PAmSy5knDgd6QfBKquk5QM8fsV+pAcgo3ZA0ErySanjR5Vzw&#10;Sg2A0UufDcEqibCHSHebo5EKgBQdLbIEqyTCLV/svF1feVrEnHfrNHZBsEqiiWxgfe0v4MRSz6wo&#10;ICGrvc+qiIgAkGMTZ3AKci6sZLChiHSwYfIVZ1bkKLhcQhUWFVAQSrOECTX4sOA1VVzPYgmTCl7T&#10;JkvsVl5+KiI4UOJqTZPH8xdOrTSgA8ErLz/PP6V8Zg2TaqrSKGwRvPLyY0KRpBf3eIACKRcPg1AZ&#10;U1RzpprCPqIAYr+SavYL6LaQK68/wCfcKGFeT9bx/IVzDuk+KHjl/eeVvKFsX8iVVAcQV8QA9nlN&#10;jv78hWT5wAwIXkUFLx48cQ4fU20QQsWXF/tVVKwhQQpxNgYWGHJNst3IlVTIBeLWyJUaYKqOqHXd&#10;36/BX5y/EF5AQIVLCTjqQkX1EaFyoTeKipAo1pC4ywM4OH8hoEfy6uKhLKrRUWhEcQ5TA1CZC6xa&#10;LGESjZkMvEewSgUASmnyO7sG74CGzmuhteGAis9U9k0uIv0mUwlzYQWEnhC7kCqJTpaGOBcDLzxL&#10;hf0EPnifVREt9hOP6679NHi3CyuAmI/i5SqixSp8NKzy7s+8PeObAM24fN8SkONp3Zcqrz4lKNTv&#10;iwVMIlgRgjJ7lfoCJ2386t3DDqw2pTrAykiV6gI8/YRq91klEZoJ2JiRKi8+Xv9kXfZZJRH3Cl6G&#10;VV582jKoUPLAc87HVtsYU95xplomdZnDnkTzZI1PvX8C8+IDaaYlgVjAJKKkaFDc+6wGlnWRSmr2&#10;ItKa/Sm1xQL1FG9+EdHDcgq/hVR58WdIknnyAYZdlgKpphOEYJUXn7I3DNb9vRrQ7nnVYYX1bljl&#10;xT8NwhKskogFnKJIIVVefL1XSeT3Ki/+xKoMWucpiQ7EnSluE1LlxZ+eECaoS0Fb7NVUa5jgzFQb&#10;nncYICBvvtirJCL3QVRMGLhTG3Bhxak1Ifgimkpz8Df7CzhFLBdWC4J/X6oiAn852SrBKrWFPRbP&#10;SaSPxRS1n6WiUBO/WEiVRNQjUj8rzJiB/Bar50fBKolgNU6WWMC8+ASbKbgQrJIISDndFcQjMiVg&#10;IRUJArOASQQrQqXmBNbFZ/bGwEd2jYspgj9/IGVAD/ATK1g3n5wCiEjBq6hOI9YEr7r6tASZdM6+&#10;XEW11G2Zk5EKg5zCZPsFr6Ri/aaCYF8u4tKx9DPtjNrjfWZNRvMZqtjF6QAZVNwISZo4a5Nx/xe4&#10;yq6ZNiMVL8fq9olAEBdzd9OaDG7EZ5RsqQboyz1dJw23JKP2iBZFat9SE0zXMrxCwy3JeMIogley&#10;pTKgOTiFGIpbkmFx0NJXPC3gkXLfps7cGNhNNoWiA8gRpyQVwvQ2d9g1ql4vhwtuyCZcB/BPQYbn&#10;9azCyU2mjV+qtIobcGaFKSsyuDHewaxkAT2Zfkd0zZySIsMJw4kwN6Cgnhxkms+Z211keJfEvcwN&#10;mLqj8xM13ehx68V9K7JT5EutZCoFGipRQ6O4JRnxABKVaiVTKUy5Ma3/jGxJhvpxgQ4y17mShG4n&#10;/L2vlYsMboA3lGylS+55F++FSQfELj4SJDanRO1bKgWqKGYylZEtyYbbOMT7mmsqsi9ncgLujwa3&#10;XGSsJGEttZKlS6iBoo7AyJZk/pQU/nMJyBrHHQhhLIm/AYUA5XYTShNhgtsi87d7ejxc9o0KG5Vt&#10;XqZOnMm85pomGmcytDI1m+ZMFpnXyjMW7sJtqihNCpOZMUHmX5wp1ApuU/qgZEsy/5oWFnS6+dGI&#10;RdyAIiPyR98wkVuc5gMpG+EGEzhoMrgRkTO6ZNr15ErSdkLdgCRjJekPZaygmQYY3GYwotq3JMPm&#10;IlhmZCtMKBYeOSujJ4tsuFHKKrRyoUJBupI0MHqyyOAGQtmsZOFCOVh0AjMrWWRY5vg4ilvpEgb0&#10;0apS3IAZ/3nebryOqVQ3K5lKYSYd0Y/UcEuy6VRBB0bDLZUC3uJM3zTckoxIHZ6wki0NjBnPQJsB&#10;wy3J8E05Jebtnm4Z5w3Ay2cLjBVUZHj5NCZXsqVSoLUClqE6JUlGdPCJMc1m31IpTMt/II5mJZOM&#10;eAmlPUa2xonSGUXlBGew1WUD+EJyCopbxkuA6CiMDtMPkxltGtwFmH6450NCgoruOGIdi4q6V7r1&#10;idgdtnExm5FthllSDTN0uTgiBTGlyoScsXFMm4zzTzDOcCuNADdVuLD04TsvP9OY6aJi1NbM9rmQ&#10;eW5FBjeVOsY5TG6EAekJa/atyOD2rFyOacFykW1pvGKUZJP5lSyNMAVdKqBQKFXKuSilM2ZCg0dn&#10;/NyDuW5NxhUg0CjOZONHgTApLMi0x4sNmJ6P6gY0gpTmkHS9FKekySiMwy4xsqVSoH+IqplY+hnG&#10;2Try/prrViBSQk70OjCSlUkyg9gB1O07+NOw5fyN01DHgK1wloOKAmNGB6plLI1A3Z/C4d82+hTT&#10;jlylEa00AtxYErOQTTa7pri1IpmRS4pbk00lpLG2ZjD5edvYbExXxa3J6N1sSg2JVhQ32nKZ9N4V&#10;GY29cEzFvjWglNCkgobS9jY/Em78/4ZbmiR+JQu/yoDZI/au4ZaKZCrz3SlpLCpRaKZbG26lE/R9&#10;azSqvm8FLOWtoYWZuG5FReMG2voas3UarJ4vAMDXWZD9CG9RwWxae5t1TJUAM+xWwyyphhkRXsMs&#10;NQLdsEDoGmZJRXku7diM1ipUKl1CVasX/nYs/gG7gsyUkKwgplSl0nVPSFZUMHu+uzVvTYFMsasH&#10;nLF/QIpq2ogQ7jCSpRIBSkNLSsMsqQYjSSWBYZY6hNwePpthllSApegqaA5IQU0JUKnqeVRGHpBp&#10;62PAxKxAkN0THaE4XexZUuHVLNDqfctnxnVdNMgzy6j2LKnGPZziNMEsdcH91M+rPUsqTGOWRB2Q&#10;1AWkjcfLE8uYVOMckkYzkqUuoMZHoR9vaTB7WXzviRbslMPI/xOSFRXLeBhjaX/PCniq96yo/J4V&#10;9BTEBBVxRrLSIPo0FviUaK5L2RfV4N1IdZplTF3AnSY0YiRLKmJn04zfMEtdwPgUOusaZkkFM2IH&#10;xiwoCOr0QVfIh6KCGTFItYypC2hFSzTXSJZUb9iz1AWUIxHyN8ySCmAG8U61jKkL7tmzB2PwNHz1&#10;wKBq1QGpoKgcYL5RSFZUPGdU4RqtX2BUKqYwKAyzdmTs41kYVlotgGI1zFqD0NbclCcQ3w/9TRyd&#10;bv2GWVLhNDHJ2RwQ+jxeHotJESgNUlS4Whg8ilnqAroE4n4ayZIK64pMujogaU3QzQQ7yTBLKnrN&#10;43sa3TjNki8GD+fDNEHAsw2qA/nXGwMTJ0kSZCDLyWQbyZIKZoDm1TKWBtHLmFR6GSkzCMnuprxO&#10;KOKm0gdkaRl/3rPT3Iv9ZWwqffSXhsYXZstgD8OsNAiNnFXtKqHvXEbp5jaVdnPxdoIZAA6qjdWm&#10;JRlH+gaQyr4RsnSaPq/jcFPxgiYbbqqgn8xbyYZaxZ7YNfevyOgCoHJBM1/tokTI6tuVTDKClUvJ&#10;/K4JTs/Q5IZjrcziJiPPTlBbKEiydsWNuScGNthklEvw8BpujUmlGzwIa7FvRUbmmw6EwnxkCFfJ&#10;Ro9yY4s0mb8BjUkFtUnjZiNbqRJmlYHtEvdtRrdd7huDIY53iluRgeFgHrbhlkqBVBwNz4R7TeAq&#10;PxL4n8pzYTEmGWauCnRekc3lxp/cv2+NSaXlyfRX2NclTYbVP72cBLdUCiAWmASouBXZzM02IHye&#10;wVxJZmVQW2dkSzJuAEurTknrEhI0pgwF5R0fyc1mLpRIB2FPBBmYHYo8jWxFxm3jkIrACL9W3Bh2&#10;Bq5l/5QUGevBzVHcSinw4tAfz3BLMl4cjAVzJhuTSndnNKXhlroEX2Nxz/dvQGNSCf+ihQy31CW3&#10;uGwqCMlrlvvGMC6EM9ySjFPi0tjERosbzXVN+rXJsGUoJVQ3oJTCzOx2+5ZkzN6bQdRCcxWUFZ+I&#10;0VLmxSmykY2eMoZbKoVxilQIjacpNgCPnYm0htsVJpWTbJpRMk6uuC2gSCHbFSaVpo3KnSqyGXoy&#10;ZPv3rTGpEHFRxQ0oMu4bw74Vt1QK1CVIXVJQVq9Lus0pFVUMbTSylS6hEhT71axkKgV8HArcFbck&#10;I4/NjBHFrXUJ1f5Kl9wlGdxIF6h9S6XA7Wb+jZItyU4T4NR9SwNjqiAAYZp9SzLUFmWdAqeIaxLX&#10;FAz4zD013JJsEAEoL3FKrjCp8wqb+1ZkvN3PhPwMt7ZL6NCiVrKwrNxukOrmlDQqlYAwNT1iJYsM&#10;biRfzA0oMCunH25m34psAq6A18xKplKYtIHKMXOc4nAxC3amNBpuqRQGucxhNiuZZFjm2MrqTKZS&#10;4JEkp6q4FdkNsCRT+Mh9jiXh9N+pkQvXZNNBSe1bKgXeG0aAiwQphV71keBb3EqmUoDb5EXMvjUZ&#10;LfJMohmzsz6SmcymzPKajLaQVObsWwoNS6UGYhrl7/s4V2QYJiZHim1QslEaaFrgXJHhBqtu41R/&#10;Jjdmt49rJGQrMgw8OlSYlUylwDeiYE18slCwpAK4bopbKoXBV4/7IGQrMhC39BUxsrVS4N6gzAW3&#10;IqN6AiVkuJUuoevw5OoEtyI7UK6nrNfqjYprNB0wDbfSJUte1mjlArTydACGUitZusQWvYCuiBsA&#10;tzs3MKbIJmA1Vez7uqSQqTjQM/hVrGSR8QjfUQxquKUugRsjhQR+nEMYSzJPvvOoCpk6g5VdxLDI&#10;AEEMgtbIlroE44niQHMDGtB6BwhFRZ4KmooZSuNotW+lS6bdjYH1cS9jA3BWnlXBapNh3hOQNpZC&#10;9UudRhqk7cyZLF3CDEcAgWbfUincEtKZp2Nfc3WnVQagzgwpcd9SKRBVphxdcUsyHhzXboWO9rlv&#10;VJCSphWyFRnc6PdhfJwCqGIUklw0N6DIcNcpIVXcUiksbp8BSZKiiCWZJOH0Kdrft2MaGEAEaQFk&#10;9q3IMEto3aRka11C8bt6TRvauvSyMzegoK0g8bHwlWytS45oBSVb65Knx8Fy7t+3gsROfsTlOqqb&#10;KoF94tFGlxQZLi01w8bmqi6svDhoc2MpFBkvzvOTgZbQLDOO8rymzqMqMrg9UkQnbkAhVQnZ4i+a&#10;fSsy3m5m2Rm7pKCq3uYqMhTQMuFk/3YXwhV3/dH5OEVGlJl2ViaTWWBVrFfsSaMni4znhgkO5nY/&#10;pS7B4uJyq30rMovvJm0WZ3K8vkkl79/uJmMAEbEIcyZTlwAbmSaIhluRoe6gM9zKwEBt8XwbbkU2&#10;M1lNawu6xeVKAjFW0zCuyWiRYHpkHhqyikE56lXsW6ogwiwU/xoL7wqz+vykhjkxrSiXBCwLrrDY&#10;t4K6TgyPCJmQrci4pigFc98K6+ojhkU2Lq2LzhTYFfWK/6xkK3Nmmn0oXdK4VVQJwSezkqlLQA5M&#10;csvsW+kS4srTE2b/TFa/Vx4qKghMVK27sE4JmIrOFJnPQDd0lVJ7PAgjW+qSwW2wA2YlS5cAyVVt&#10;O0g2xH0bt4/kiuFWSoFeHygTI1uSjfugWhMSHYmPJEHFUG5xSpps+oKRW9mX7a5auM6Qt0nK757J&#10;JgOH+syIHcOtnBVGh6qi9Lvu/PoAcuAgfBxCCLmSnluS4UBbbqkUCM8zI1bEXu8KLktJ7t3BxMyx&#10;zUq2pyE0+5ZkcLtX0VCiYc0Nc1KdkiSD29P0cti1XrknxQ3Mk4lgNNl02cRWMNxSKRCtJK4jbjdD&#10;L+Mj4Ta+sOGWSmG4PZi5auj85iZPSQFYsUKp7jeyFRmyEVUz+9a4V5SC6m90V2SckqPyA2iDEUuC&#10;5gL2Z+5bkU0e7cbgFGh51dxojCRqnJtsuM3F2b8BDWAlQI+RJ253kS3cTPMOIg8t2xgmhluSwY1Z&#10;IeYGNICVYRzU+BtupUuwJufJFyvZuoSgjkGigqKOJSG3C75HyZZKgYY36EklW5LRX/BOYQypzY+P&#10;nPY6jBczK5lk3DfGJ4kIBrGH4gYKSe1bkXldUgBWkq/gJ41sRebf7mrhyiWdOLZYySIbM0G1uCCM&#10;XCsJhtvEzJuMT+RVNjegca/E4jCEjGxpztCFgmCE0VxXuFfSMabClPrVWBLKSynKNvftCveKBuIo&#10;71uvRUZhJPFJdQNSKfBwcN/USiYZljklMsJbpG4qlmSeqQGMC9mSjFNCWMf4AQVg5QZwShS30iWP&#10;mBgm0kt6tWQjEKJOSZF5r6MArBhcyGZ0SZF5C68ArGhlHkZzSooMrUxvHnNKCsA6A6YZTC1OSZHx&#10;4lBYZe5b416xE4gsG26lS+iDpepxWII6JTinpo13k7GSz6pG7K4ArOzbI3FzI1vZJWD3iHUJu6R7&#10;sQJ6ZZir4da6hFJwE3liiFGt5CyKOpNJhuZaIKX7NlfjXh9u7xQSlVhffCQvzgwYFCtZAFb0JPtm&#10;ZCuyaepG8NVwK9wr3SsofhD71rjXmWeofNMCsBIL4g0wp6TINPKblGBsgMZiNxktFHGNjV1SANbB&#10;nKlcB8XL8ZG4fLzCat9Kl1Ajj7Fm9i3JdDUCOcj4SNSPq9pqson00krLnMlUCqSS6RiszmSSobUI&#10;T6p9S6VAShKG6kwWGaPrp2RiX5dctWNlJU0dFXGt3IAbLrdayca9zuQaU43AOJHkhsXFgypkawAr&#10;thPROHEmmwz8Kh1SDLeKlzDeQrVfxwwp2SQ6+q5xrxwTNRbmisz28cOFzY8kcQrKzaxkkaFMXMy8&#10;O7KCt3HR0CabDpHK5rruyEpOXp2SUkG2IShJqVxJEqDAQ81KFpnt0Uzb3OIGFlj5OE12INtnEPug&#10;XoobYE3T0uyKDMDVLMm+5moAK0dEdf5CmeZHwm3aagluZZfQk5K+D2LfGveK1UvWwnBrpfAAlXlx&#10;GvcKDGkGswvZyi7BNZ3xs/uecONeSeY/qJhCA1iBN2DRGG5XuoRgu5ItDQyqvVELSrYiw+hiDopZ&#10;yVYKeMLKniy47BTlU01ruLVSICNj6oRp4JI34BZXRUV6G8DKJx5MXQf9tIrbJEmUbKVLgBOphtd3&#10;V91cZ+y6ud0NYCUfOg3H929Ak90Qw0Yp7N+3BrDOcFQVC2oyAAAKHU0zltwAdl8N62oyXPWjGi9C&#10;cim5jfeg7luREZ2Em1rJUgpEggC5mX1LMl23CBa6ZAOFp25AkeEH08HHWK8NYCWow6E0sqUKQnHR&#10;Gs1orgaw8t4/mT4YVIrGkuAJM0VU3bdSChhchHqNbEmGRp7Jf+a+lS6hBeSziuEV7pUIBo+32bcG&#10;sNJ3iVdAyFZkVOMwTsncgAaw6oxYkRHBxjA3K9kA1geqydWLU2QEx3inFLfSJTqTWbhXcotk+9S+&#10;pVIg383VMRnogstiAzGP2ETVGsBKMsDlhIsMbqSozO3uPq0ahVRkZKAfn9Rr+pRKgQefqljjLRYZ&#10;gTi6oyvZUimAC2LQpqgRI5Wbmmv2zd3u1iXDTcmWZMspUdwawLqspHnfiuy0kgJnflcAVkwZ2mcY&#10;zVVkmJOsv7lvBWCFG/ttLPMiQzaKf4wuadwrnc5nquS+hVdk0/OEESrixWncq8YFFRmnhCmD5gYU&#10;gJUbIHFBRUb6/8jdMbKlgfEGbkk26HRKZAy30iX+lCTZG1YylcKgxxxWrXGvy5lUsqVSmPum6hZ5&#10;zlJz3U3xj6g1wpwIMmI65D9F5KnJbokEqk6eQOaLGwg30zS3yW5x51S1HW5GcwNfIjRXk6G5eE3F&#10;7cbGbW74VEJzNdktEO5HjKddb5F3sLlhmgjN1WRwIwMqdAnjP5sbdol4cZqMlSRTLrQyjZSbGxM6&#10;hR/QZPoN4F42N5fvbjKsoBsVC6JFd3GjDYl5cZpsuN2QbBKnJJUCqw8SVZ3JJJu8lhrbQr+SK9lU&#10;zLzJOCWMgxO2Mm1hm5vUXEXmNVcBWCd+xBu3bylg88RHkpJ/mulz+/vWuFcC7bcGP8lGNTeKjdRK&#10;li5hhpmK4dHMvbg9PquBTPeNe/WypQrilBxBi5qVLF3yyPBdY73eF1z2lqlAjJc33EqXADegxt6c&#10;kiSj/JbmssJSYHBibAAdaTld5n0rshkARV9mI1sqBbihgpRsSUZqkdSm2bcCsJKhAj5pNFeRMTCP&#10;CIbiVrrEWnhkZWMDpkPdvelUTbeAIJuYguoq1WTggkjmC48KfHJxIxpn8MpNhmw83molUymgI4m+&#10;mlNScFmUHdyUbKkUJomgKi0oCIglIc4FNFRxa11C42JTkUaApLnR0cVYQYdUCtOvSXJLMmSDm7nd&#10;jXulDwnvsNBcReZ1SeNe6Q41oOpdv5uzlCtJ9xgKXIXmKgArmosaJaNLimw0+VGdyQKwwo3Ih7GV&#10;iwybi3iJkq10iX5xGvcKohqry6xk6RLaUkw4en/fGvcK2oEyIsOtdIl+uwsuS88TEndqJVMpeAuv&#10;4LLewivcKx/J3TELmapkmkOZKNd9oV7hBWDc8EpFAq8pddy3XAvzOryUE1xU8FJoXnozpTqgYlQZ&#10;JEVF4G6aP+/LdQVcpaWgudRFBfIIvWp4lVkxNVdGFRfYlR5Najo8OPlcQ0pTTSFyU41F4eRK7bFM&#10;HhWpFCz2+MInPCoTj6Ttb1ANL9Nko6ng5c7hfWoOEllyv5Jq1tDgZOiilXLRHc6dw6Q6UvehbILq&#10;7EofIne/iupIvaA7G+nLkOpXhdW8ybEa8Jq28eIut94ggaXOYVLBy3lNDVKlUEqFV4tqmgMYZCvZ&#10;qlgN2jpMV4f9x7moYKWQAcQ/ktcjvIwhUFRoeTWxgqrT5HW8Hw0g5EqqkUqdjcK00g/u3sArCH7H&#10;F8ILP1ecw4KmUhDn7nJR+TVMDQDUQY0NBbsXcvmzkZYDUBNQWma/kormA0dAO/t3uUGpRE5MupAc&#10;Wso15pexARrJigowQFbK+IsX1piRqwGptCpVLktR4ehMWdr+GjYcdRq5GfuwqKgPmPE/glfpDaIK&#10;6n4VhFXbNgVFpSgTQJE4h0U18Qv1Lhd+letPtMbwSr0xffkNDhjQV5wo5mwP2mNfHxYVFR0zWVrs&#10;V2qAW7xgdzaKahKmKuxdGNRbMp8Gl46LkcuBZnsyGCla/BQZfWvUqW+q8cHUMqYSmFCOMrMLt3oL&#10;hmhaIO3vWQFQMdtUxLuImIfMUTT3ueCnrIYyb4pohpupceXAD2PHmFurTI4iuqUxrJrrwZOVvLCX&#10;zXUuIlrm0b1B7VdqgQHKmINYXVpvqTRxMcyCnQKBU6GAIqKmixS1OfSFVaUU42iaOJL9iJXn0AM6&#10;NU5zY04Bd5gOrXi7xYyhnSS2xQ0rLTC9jY0HUQ1aGe5AKkq0lKPaNb8RXapMnKailf60B92XrAGn&#10;9ARSAb6mArQ1eWbBrBwWLAiSbPsPWaFUwblQqWB4pfLA76D5heGVVJNeUAe/saZ00VeaqqgY9kL3&#10;UiNXKg9uC6WhRq6iwkR31lsDTcmuqYRjU+EBK7gcAZE89zxJpvvZFRUXGkyTWcYrRaAGPpISyE+8&#10;GfygYlbq4+YWG87sWVFpa6B6stIZaSqkxCUrpXNj7ZzGmFqVf0VlLbiGmE7GxEjWVNo2bYSpvdNF&#10;pY3uxpc+AAcwuqqotDPR6NJpuaV4pf7QTlJjS58AEKgNS3dHO3/VUfWAXO5wpM7RTm23YbVBiKJi&#10;QpELQhSqlCY3D2aqBf2nQlERuECZCqVYmNKFlzobqTosL1roxBcCGhjgxq6aaipqD+lFtS/XQ8NQ&#10;Na+0VoaXganRkyDkwnvGszJyJRUwTXobGLnSabl/ZNdFoJTGd/GF8ML1M7xSA8Br2tmJ/Uoq0s5j&#10;he3aieTo4gsJSrKKhldSkQ6b1JbglRqAwC5BCMMrqe6Yak3lmuCV5gNhbkx7wyupgBeQzzG8UgMA&#10;aKOHi+FVVEwHMnoDtGjsF2a9mlbfVDMllC/cX8MCnWLWU48n5Cqqe86GWsPCjg6MwfRPo4YoVoN/&#10;3ZvCM/JLQUXd5YBP9u9XUQ34x/hG9IoKXhQ5K4xkUxGMmap2sV+lAQYyZ/R8YU3ZLKoFDa/WAHS2&#10;Mme+AKpAb7HyDa/UAAMWYpfFfhXVzBlRvFIDaB1V3VW1jiq0qNbzRaX1fLVWxSW9M+hZsr55eqdh&#10;moDq0s0iqGgZy1w3sV9FRSvY6a2wf+YLJ3qP92s6RWFhxBfi1t/Q1VbwSr0x/REMTp0cffG6A1xq&#10;eKXeoKRWJamo6k5eTP0zYATQ/UHFNO6xlvfvV1FRxjD9o8Uapt4AZk1DacMrqWhwoIAPdPVIuYgF&#10;mN6OTUXOU7WtBHkdvPS7XFTUYqmW6w+FDIUXi2/WsO0N9svYooULvQNPbebmPhTVUuQiYILMnco1&#10;BCquzmFRcXrp8yfOYWFCZzqm6XxL1/L4QuxX7qXhVRpgqegT+1U4UqZa0yjQ8GoNQFGA8VMKRQov&#10;MJqGV+qNO+I2Js0HDq7W8JmiW8OrNABNgEkd7+uoQpACD1CDQlmy+MIpUlS2TVHpu1wAUuojSdkZ&#10;uUrbjI5SZ740wLSkNvZ8AUi17i0o6AAz3H6VvcGbwmrsvykFBcWOujHdDzCpc5fnrTRrWFBQborK&#10;lBI+TV7ToETJlXqDgr9n5VcW7BQ7imZyZg1Tb2Af0thEnMMCkM5IaaWjGkBKx+UJLe1f5iYbP1st&#10;YioOYHFHNckMVzd2DICLahbP45hUz7PPRk012YzTNSqx0KBgEjGm1DKm7iBYqUqdOA4pmd+zItN7&#10;lmqARkD03zWaqnqk4tSb+muifynYcY6+4VVk7JgyfgsPSvMmZkQqXqk9SE7xjeJGFyDUL2KR6UVM&#10;7UHObfSiuNGFPkUNqMhDAUIHxKAKQYGNxT4TeXC8SgvcIJZpLUUpfvKikZW5zgUIJZlIYkUdjlQ5&#10;TwNoNmejdABjadUAAWAOIdd0oVdypQqgXdyj6W+Aa52slvFc+4ZA4UGfCUqrhEBRgaWhMZFYwsKD&#10;PoMoUMq3qOYqq+Bo4UGfZmKoeZyLijy4C442HpQqNNNWnEaksV3UaVCKbNYw1caEzQ2amZxt8pop&#10;IsYOKBQp3b+wEoWGKipyezRKNHLl/X8EJmgQxoApQi4cAZbD8Mr7/4jTrAy3boB6d1AJUprixhdS&#10;WnpUAZWiovhYdat6KAwpnTwA1pv9SrVBI/EBtuzrjQKDzvwoZY8WFUuoJmpREhdrSHrkqAJgRYUK&#10;ZdCnkKvAoPRiVwhjut3EF9JqR/Vrpm1NUD2ARFJJlaKi0b/qikh2KHmd5jXv+w9FRfB2NMD+2Sgw&#10;KI7cwJAEr7Q2eBpUX2gSUSkXwXYDGGmqAwlSUxVGS8LgReSGQkMjV1LRg2BC+2INS288gh9VvJIK&#10;nxmNaHilBqB4SjUUw/yJ1WC6C0+s4ZV+CtgUjFGzhkkFTodab8GrcKDHJ2YkmHNYVJjKTOAwvFID&#10;0MPEJbQLPAo2cNp57p+NalX6RJBD6fmiuiV4o5IqDQMlCa4SiUWFc0Mhr5ErNQDdghg8IM5GNzcd&#10;v9foqEKB0u6bYfGGV2obTFGX6LiCjmKkqChikT2yyeYuNwZ0Aj6mvwpDEOIy31PpYgAjV+1Jn4ll&#10;mctcZDx7KpjduFEyTjOydf9RKTI6M6q73ADQSdOZGgjwDbGGmATKxm78JwPH6GQk5Coy4pzKhS34&#10;JwAkeTaKzJ6Ngn8ypm9SbkauNFNQNqZKgCBvLPyM4FSg4iajYtB0OKGbdPE6PmCAGbmSjBF2KsBc&#10;oFFg+6DAzf0qsulabnRvwT/fsF+lN+x+peWAOUTgxqDaCjWKElXxwwKNDmp/Rrzt640iuydEJOwN&#10;1EuejZvp2CB4NRl6w7zLjwUa5SU6UlqwL1eTEaI3PhEOcsl1+6gM3yYD8WzeL/YneBFn5xONWEkl&#10;Q8uP1bR0Bg2aHFhTnbrj7Zs2FD2GWMcZi6F2K6msKUqP3uSFKXpQS5hUBNqVu8wrnLxwK42WbyrS&#10;MJNf2jV7H6tZ6SPjbkzWoamogMS7MbzS4aCYEaCFOYZJxUxCjBvBq9CfdI2bwQO7Gooirlh5ms3d&#10;HI1chf6kef0DCFrBK50bivBUozMexvjCaRrKoyd4JRWTsG5MC27MpuRFCtF0OWuqO5q0myYPzCdr&#10;XnjMRq6korHytF7ZP/OF/gR367R8UXHiabRseKUGIOg4RqXYr6Ri7qoKOTwW+pP5O1PCK3iltqEz&#10;7NR3izVMc+MActHtV1Lx/gOSMLxSA1ALOqg7IVdSMWSD/kuCV6E/MXspJhe8iurICpoaQXrwxpmH&#10;140JOTQVqSVawhq5UgPQLEtZ2PQyiy+0DaxIrAUVGc4Zw7K/X0VFO3CFkWKDitfhxtSbNRUd0m9N&#10;8yV66iUv5lqjRYVcSTWTMG9ELfNjYUaZOqjqi5sKf2hm3u3f5UJ/EvoG12rkSr1BHBDjwfBKDYDr&#10;oKaEccZj5cl9gXk2vFID2LJYchrJC1NZ3a9Cf06vU3Pki4gz6HqoEN+NLwRso0zsIiK7TC9ps4aF&#10;/mQ0kgkQ8afjA4Hd0+3RnI1CfxKoVM9XETGC6aBSHFzd+ETCm8rsLSLQQEzBMver0J/cE9NoBJs/&#10;PpD9ohxGrWFaDs90rVDnMIk4h9RmqrORGmBCywINwIUvuTBTmI6wr6MK/TkayqioIhq5aM9peJUG&#10;YA1Fhp6uZC3XYa7lvlyF/lwaqJhFLKpn9LzSvYX+BOCLQyr0fFFxvSjbNXKVCiBX8WDeysKM8qQA&#10;GjW8yt5Ar6kNK8wovI4m3EsRbG4zWHgDPWgquoCqBkVMoEhe03neHPqi0nZUQz/xU0w2BW8hvlDb&#10;hw0YpYzkIEB6TJFoXri+5myk5YC5QUsec+aTStvYhfu8Rfka4Bwl3CEXsTkwQUKuwn3ShoqwiJCr&#10;qBgtPe009nVUwUUJfVPCaHillcLu0eDQ8Eq9cQADo2JEBRbFkaIrieGVeoP0Af/PyJVU4LcoEja8&#10;Um+ASp2BU/u+Q4FFSaaQazO8Um9YuA15kDiHSzzK2ACFFiWwBFrMyJV6Y+JsBkJPD8T4wkfqA1VM&#10;r6iWi6LkSg2AaXOjYnqFFp24qKmXBocScg2O0K1hUul4bwE/Gbgy1a3757Colji2WcMCfoJoV3UB&#10;j0Wl4/MF/JwcrJkr/FhUOu9QwE9C+gQDzRqm3uDzTEkR0d04GrdYbIwvNbySbLJEartSAQwkeD5R&#10;nI0km+yX4pUKAE+KHJqxbQouKtEAfFGuIXE2khxGriSz2cpCi5KFJTJq4odFBgb2aEybwn0yMpGg&#10;g5Ir9QbYIwyifROgcJ8zWHaAGPtno8jM01WYzxnIAjDV8ElbYzppGJHS0iA/jJunWCUZ0VclVV59&#10;qjDAvihWV2TqMSmc6IwuV5WcRP3jklCxZDrqcdWDCKTdM7g5s1tJhrGmgq+FE51GgS7sVWRLjxVz&#10;NPLqozCen1QEuzqNkqUweErCi7mGRDpVdWWTAVg2U2KY8NW8HKanyaY1vwlsNOLTYpWoUIhPpDOp&#10;ermuEJ/ghwze67HI7Bo24hN0qapeJjgecoETNWVf9AIIIqpZmDlu9EaRHdBRar9SAZAgunHWWgFF&#10;aZhmsIB0aU+5QL9Nr7r916TJBk0h7nIBPse2nuG7glcZKJZX6Q1Azs6CKpzoYl0buUpvkDnAnTdy&#10;FZmVq/QGfdaeTeEXhZS5zRQ8m7eyAJ9UcALPM29Kkc2kZHM2CvDJqGRyX+YcFpnV8wX4JCkKrlfx&#10;Sr1hrdDGidL3ZIZE7J/5IgNbYhqzMBA2NxleU9EqeCXZdOAyQeXGibKAhJUNr1Q3eg1LAaA1ptG7&#10;kCvJiL2oBNEVThTbRnleRUYNjLKjCvCJLUrHdiVX6g2K9U2TQOD1eTYIy1PRYtYwyXgsTHCI6GLx&#10;Ak1lCtqabMx5oaOOjRMll6g8ryZ7IiIq3mWOQsr1iI1tpnY22TMuh5Kr7A1aTahoOZZ4fiI2m8n2&#10;8reTin/emtDGFRkhtoPQ9OQLr5iBt9s/iVdkNw/PJvfFlKdixmRdoEe7quOKjJCo0YnMJilmIKpM&#10;gc8V2SDMRBb2WGhRWpgwiUWkbq7IDkzOUXuWagBmQIKEhcPAzFwQTAGjguntkVRHisBNI64rMgpi&#10;jf3Ly5rMaJLNoykOSJNN2NEokEKM0s//nsy0YVZ6Bz8H2P1unIgi4pJszAGh8a/ICPQbfA9GQzHj&#10;LTM9Aq7IJt6uJCsNwjQb5bNQsJTfSCjWGKbAepMKp0oVZjUZ+f1nd/RLg/Cyq76LWNjxjQeOvgmF&#10;Hatr6C0BoxvjjjUZrbIHhyROY6kCmAEDN0c/yWCGfyqYFQYUO4IKaPPENBlIAXVACjqKQqXgz0hW&#10;ZISnH+6MD00UO7cabjdgdvYftCIDBQZiUlRAHgsIOm3Rx9gU3Er1MLqTyUdm21KJAHtYOvIIbkmG&#10;3ziPmuGW6gBui8EpuCUZaFC6xQt/CTBB7dsMcRC+WZONBlflHRhixY0ogbH2mwxu0zjArGQ6JCyH&#10;5ZZkcOPBVtxaJTwz50PdgCRjcvjNQJP29VbhQpENN9LsW5ENZpjmEoZbWiNTA3xrKiIZ8B7bPZGT&#10;yZ8I2UqXULOgqpswdf573FIpUEhF2lWtZJKhuW7msReypVKYsq2x0PZvd8NKpw20et0KIQo34qFG&#10;TxaZvwHVVvQAFh7NbGRLFUSSEjSwuW+FEoUb0Gi1b6mCbukLNrhesW+pFOBG4lHJlmQkRZfRiIJb&#10;KoXDpG5MJBAdnDfg/oCiNGeyoKJwI4VgzJIiu8VhA2QqVrLAosNtvK/9G1BkcGMlzftWcNFZSbbO&#10;cCtdQpNhNcsZpFdsgD8lRXaLbT21AfunpICm/gYUGTcAgKo6JWlgwE3e7sKacrvvbg7mDSjYqNdc&#10;RYbmQicobqkUvFYuvClvN9yMLqkGpfSvXlrQiRtQuuQOhDCpCHFKUinADfidum9J5ley4KNwI0Jl&#10;9GSR3TJ8ZFKm+7I17BSA/ZjY+ytZZCR1piDXcEulwCnBLjEvTiFPud3AEs2ZrI6jcEPjqZVMFcQr&#10;tZRqiZVsu+RAoMCckkKfMiOFF0fJdqVLloaPYt+SjAQ0fT0VtzQwsF6JsCjZkuwW94EOJ+aUlC6h&#10;gZhqqQikO54OuAGhVmcylcJUXkynU7GSSUZjCbJJilsqBeKmJF4UtySbFpMuUliQUrgB0zP3rcjg&#10;RkjeyFagUvxu4iXmvhUZY4oBexqtXLDSsUGJoIh9KzLGvOK+KW6pFAYyfzTZQ/Rbnkn6FoFVFDeg&#10;EKnItgA+989kkb1BtlQKPjpTLUzfsG+pFFjJpfWOkC3JyFIwuMboksKlgglcQHeCW+kS4vnTqW7/&#10;DSiI6SAQp62r4Fa6hDE5hKINt1QKww2Iv+GWZICd0efGDyiYKdyAfxhuRTaZEXKrQrbCqHJKiDyZ&#10;F6fI/CmpzqTY5WguxS3NGQYiEGg3t7t6k87RwhEQ+1Zk5HExXhW3sksA+yKc4ZZknCz6hylupUum&#10;K7c7JUmGVcJAUsUtlQKNLpBNrWSSkcABaaXOZCoFJg+Bwzf5gEKs4j7TI1rJlkqBIY7M+FT7lmS3&#10;tGAfA2NfcxVqlfTldDYxpyR1yYHXbcKa+9wKgIo7hU1vZGsyzvEEGgW3DKLCjXIBE8Eo5CoqAbiH&#10;OSUFQp3Ka9X7jqr/sBQITpJWVLKlgXG4w+tQVlCjV3EX6RVpVjKVwoHgNzF6cUqu8KuDe1XcUim8&#10;QbYiI2BCEt/IlkrhDftWZABKXNao4KgHJtbOBuxbCk1G6OnO9H6kg3AeLh5Tps4YbkWGP8v8ObOS&#10;pRSmdYaKTxaS9YBBicsuuDUoleDY1Irur2STYSzT6c5wK11CShKP0XArsgHZmP6FzD7NfUNtYWEY&#10;bkWGYQJG2shWuoT6FPIIhluTUcih3u7CtAJqf575sGLfSgUd2DflBxSqdeabU6ZiuJUuIZc/ZW37&#10;L041Mp0O4wyWM9xKlxC+UF2aAZfmKSG3rhDWV2R0MqU7npGtlQJldAqnUJBY7iiaUtTfHQvdStAD&#10;qLrRXE0Gt2dSybv7Rm+7/85KXpHRG4NZdobbC6VgTgl50vxIgthY2YZbK4VxO8R94y4nNwyMZ+Mt&#10;gjhKMlrr3QGm2L3dV2R0/phZRWLfSimQ/VGT7QF/5kdSZADS1XArpQA3kmlGtiKDm6ri5ZrkR5L/&#10;VI3sr8ioapKylS7BDGWmu5GtyIAgkRIwK1m6hIV8Mi29qDzPJcGWuWHwqTglZZfc3N8ru4TyneKG&#10;VjYxcyoFkuwGbK3JB1yRMT5HtXwjIF/caJtlgN5XZCBJByiyv5INd33m7XaylS4hgKda5/F6hmwY&#10;CrxcRpcUGYOIntB4RrZSCjfTMla83fRgj4+EG4MIjC4p6Op0i3ow+OunJvP7lroEYOj4+eJ2F1J2&#10;unWivMxKplIY3MCd6Qnw1JhXgMNHnBVxJlMp0BjoBqvXyJZkhJC4cCLSS+PM2G4CViRAjZ4sMrgR&#10;nTF2SeFX4cZKmjNZZHBjKY1sDWAlI/lsch00mIolYUFgZ05JA1ifaKZnujk8FRncps+SOCWFe9VA&#10;fZKCKdu0FjBIVKLdQUao/VGNlGyyCbXjCBjZ0sC4xVADQC9uQHVcndSWwnOBL0jZjjwBJrveZITa&#10;p62xka10yRF2pi8R8cH4SLgRVjNvQLVCBT1J3sjokiJjJQ/TYHtfc1UzVCIRM03J7FuqoIFGq9wi&#10;xlIsCdyonDKnpMiQjVZDRrYGsFLPoPpKkwKLjxzoPTkxsZINYKXu8M7ku0mBNTesLsUtlQKd8ni6&#10;1UomGcldyizMDWgAK6kHVJ44JUUGt/HzzUqWLuEcz3T2ff+tcK/sGy+OiCmgGGMDmJJI/bBaySSD&#10;G2+34pZKgTgjLWb/P2nnsyzNjVv5V1F8L9A3/2cqLC9m7eUs7KVaVrgd0SN1tDQz7Xn6+aEqmUWc&#10;rKuLE7YX6g+3QILMQ5DEAcnK/i2nyy7scCo8Djuh1DbOsVYeBslqtI0BUNlR5QRWEkrj0pLCd8u+&#10;hEMkldxQAoupbXGgr9KTSQ2vzJmhynjLCay48lLGB5+pM5La6MnKbJryXtmqsBMutS37kth4l9rW&#10;OwU+NfkGlehMynuNJJggm76ecXICK1fpM3sXUJLUora48qBQW/IlJM7wiESltl4tjvGUHtRgAdl9&#10;bhiqoudKaqRK4ZVLKEm+BK9ciymkvFcoBCacyuhOea+kwHAepITJ3gVRG5+tVFvvFLgc/yBnvPLd&#10;ejVq4/8rM05OYCUUVLpWm7K7z01tQLny3XICK0f05gr/xu68ry3e5KowK0S1OjXug+CykMroTmrw&#10;iriyyvyW8l65Q45L60q19S7IqC3tcXAlpVMke8p7Zc8NlVz6br1TIMjCwdHK/JbuXY0E1r20Mk8X&#10;r0KsDHGdxNezaVKL9Cr20AU/mRNYOUdYen6Yi/g6cEXbttJOOF2jGolq5B5X2pZ8CeESbh2rtK13&#10;CuVbgMg8zW1jdFc8V05g5Txa6VUlLsjMtRUxmRNYebUwLlT7GiVJje8GT15qW/Ilsb6o3FXCfXJ9&#10;2xaSbCs59HtOYK3eFJXV8CWx7yugJCewgsnSnUq8wZLbFrRFpbbsS2JLW5nfUt4r8Gd0V9Zc6VpV&#10;4gnMARVfktToyWrbeqdAoj8L2FJtvVp9Nk15r9xRyZuppdqSL+EOsqVy4prEx+5zk5VSu6Uyq8V6&#10;Mh5b/Xr1mhNYidhSYWF0J7X66jUnsHI8hrzLSm1pXcK7AsNQiYamvFd6ktzcyso8qT3bVomq5QTW&#10;uD6uVltel+C4SjuqdNkqI4BLe0pty74E1GBkASXZl7BSKzFi6XLXui9JF65yRKl2Rxuvz3cDJyZu&#10;Ih+VtvVOgZXCUYsrp7xXo229UyBPao+rCr6eTdMVr+En2eVU2pZ8CS8pTqX1ZE6XXaooSQmsrILI&#10;Oau0LamxN2UIVL5bSmAlzMvOqFRb9iXV6ExKYB12vlvJcyU1kqqJPFW+W0pgjTt44nWer1GS1Ehz&#10;5kr0yhyQElhhMmu39+xJDU6YFzNKtSVfgv+peeV0cyun2GCgSyhJTiFOPpT8ZLrylZuJSI4u1db7&#10;Eh5j5AhoxSvnvNdyhlXOe2W+KZ1Iwy/2fhLXFTTC13NATmCNt6kq9ynghFNtsOtjpbacwEqybOlG&#10;EaCUamPoVM72cUV8UmMEVG5JFrXwCqVdvuS9EqAsMStZLQ5lVm61ZLGa2hbHcSr7gKxGLIKErgJK&#10;ct4ro4Y0pILnymox55dGd857JYF1Le1xshrndtnAVdqWfAmQLJ2U58G4/gMQ9aitzHPe68jZh1JW&#10;hKgFlV+ZcXICK+dB4rrPr2ccUWOTWTkBCtuQu4RLQkuYTGoszecK13HkvNcPjqBXspBEjdA3xyu/&#10;RsmRE1iZcTil9HVPihqZM5FU/aVX5pBc15NkjxFYLtXWq8WZ8DiEXqit9yWsFCKjrtK2Xg2GFkKs&#10;EC/huFtqG9Hoip/MaqyC5kj0L7QtrUsi0l7JiuDoYGckK7zIcKjU1juFOPLOXrjSk70abB+7/FLb&#10;+nUJK/NaDI9oTN+2iGBUssdY0XVqQKQWw8tq7AOqtfVOgdqIhhY8F3nenZG4Er53ZQSkvNeBk00l&#10;to/jvbm2WnTmSHmvcWkfbrmAkqRW78mc94pebMS+nAMgjlPbIp+ogsmUwMrdwYHlSm3Jl4SNlXgJ&#10;ed6dkXGWvBSdyWr0SI03PVICK5fgx7WhlbYlXxKLmcp6kotHUtt4MaLCQGc1+G6CtoU8c4LdqTZi&#10;CpU9TlYrc/nMZ6m2iRtpCzvhrEZ+CackS5jsnQLTBkfUSiOgV4vaSo8fk3fat41bbHm6p4CSpMYc&#10;QIS+4rlSAisnW0uXABxJi8pqCY3k8HZNoy6uwai0rNciM5SZozKXpvTVOF1fWgIlLVJs6cXK8i4l&#10;vRJzrPnIpDXS9ZHi/PWaJCWvxo2tJTeStEiM/igdtmYN2H2znXcxKrczZq1yhOtIqasEGHlHqgKQ&#10;3vcYLeudCA+MkaJTqazX4rwosbuKD0n5rkSAalN20gIg/F+lspS3yoOLHEWrNC2plVOwOY7dISTO&#10;ocUj1F8vEJIaPgTwV4Z1ylsd2LYFF1+oLTsR3EElvHVM/boC109iSam2Xi1ucuEtz8LATnmrw0CI&#10;vXJckVMY3QegNvaohfQEssI7NZYjrLUqk2hSo7ZaSijrgVQbHqLk/JPaMyW01JO9S2BhxygtEJiM&#10;y85IamOurzjknO7Kxjnu6itgMrmSR7prqW39uoKh/dg1FGrr1WhbNK6AyZS3ymaDuGQFJUnNqC35&#10;Es5UllJCeZInfzcmt4qfzOmuJB/tpe+W1OooSXmrcRt86fA/hz5y24qYTHmrZbqU8Eaujc1GZQTk&#10;+1rJkY3Tcl9jMqkZPZl8SZyUKPlJSXeteuWUt0qiB49NVUZ3UmN+Y0tUGd053RXes3RJCiRP+m6Q&#10;fJUnOnhJolODvocXKLWtV2OlwBxQQUnKW+VGU1bJlZVCUqO2x9Tx9TI55a1yVIVgWgWTSS0m/NLV&#10;wxAofU9ymR0HQQojIKnFkT7SyApeOae7ErmuBa+TGrVFOnultt4p0JOcK64ELnK6Kxuw0hXtGNX3&#10;5MoCo7SeTGqg5BHLKaAk+RIWQbjlynfr1aituClNeass8JhQSyjJ6xKC1xUC88jprkQzP0qhhKSG&#10;5yr6kpS3ynXwpAOVejL7kmrgIuWtklrIpUSVnkxqrF4ZARWvnPJW67NpUouVOWHvwnhLeatxt81W&#10;CjglNaO2foERniTe6P567k5ZsvUVXspbjZdLpspFWQSLOqdAbbWDn+xEOzXWysRzSm3r1YzaeqdA&#10;bRhZqq1Xq6+C0jWv9VB5UmN0E1Oo7ANyuissX21dktQMTPZOgf0bAbVCoj5323efO2qLjI2v54CU&#10;t8qz9o/Y6dcjIKlRGzNOZdeR010fu8WKn0xqoCSWr5W2pXXJYydcqq1Xe2CycsyU47ndB+C7xYte&#10;BV+S1KK20uU25POn2liXVA7sZjW+G1AuoaR3CsSCGDeltvVq9fGW8laJc8H8l2rLvqQamU95qyyd&#10;iI5VPFdSYxVEmKvUk/1mhfgkrqTUtl6tvg9IeauECriIrQLJ5Epm0lZLS66Uthrx2tJqMmkRVOb6&#10;l8o6ISW78pga+7dCy5IWsXk+WmUTkJJWOaodS5mvfWTSojJaVvGRKWeVzmBfVKms9z71HI+UsrrR&#10;+SUiIGlRGTvF0jfr3QHvZZRehII57DwdU8bGRV4F558SVnkHuHSpDVGwVBnX4VUODpK/1qnxNC/M&#10;VOWb9VpcQUs0u9SNvS+ATSGaUKms1zK6sfcFeEbiW5XKei22bHDplXGWklWBfvidr8dZ0oprLaP3&#10;v175pBRXHEHpfg3yybovPQYDUJpAU6oqAYsac5O0SLqmZaVu7H0Br6mEVqEbe62RuxiHyol4rkvr&#10;OoTHqkoPZWQtEglhmyqzZ8pTXXBXpbzFpMV1U/GkdAUgvS/gibe9chUpeQRdf5CkyiRTqqz3BVwS&#10;Q3p35Zv1WlQ2xkUqBej3voC8srm04pHUVtxViWlIqa3EguN6gAIakwfho5VuGR4+Umrr8jEMlcwf&#10;UYvHIktHpdDr3QGPjeDqvm6cqHFhcC0DGr1+azLzVlUlGClqzBeEdQuYRK93CRMn9iszjahxiS8r&#10;mMLgRq93JRPJtGPhlhJRYwd7RK98OQjQ6xcWHM4qXbYtalTHmqnWut4xEHwrZdNSXa8Wj92W9vXo&#10;9a5hIkpbWdmJGhEqjloVVlvo9S6FLNBSSFLUyg9KoNe7B+YOnloqjbteLR5z3yv3CwwfKVs17nyp&#10;pAuIGs+X87ZiIW6BXu9VePO8xJaKGoGjnbs1KwMh56uyS6mkJ1Bd74yYwZmNa9X1XoVHUEuXpVNd&#10;r+ZU13sVAiylV92prlfjIn68Q611vVfhpQeijBVk5gRZeJ/SjSWYmdwDqSyVtZ6ocVCOO/FKM0LO&#10;dSVjtvKQC9X1zohQCYcJatX1XmWst65Xi6sQSvkemJncA1clVo5qiVpcMgrdWhl3OW+Va0volC9X&#10;RqzKU5ZsHSo5c5XlfeUSMKrrnRFLFQ5xFlKs0OvdA7vbdSmEsUUNshWOpDSb5+xVIpTcW1/pzORV&#10;cJgEM0rfrncP8bg1FzBUquvVQCYjoTQjpAxWnrOIpXelut4ZxZXk7I5Lreu9SjwnX7lXk2+X1OI6&#10;ncoFH+gl97BwqKMGlaRG29ZiZyb3wPHPyg3EWJnU8A08VVrqzN6rsKYt7SOpLqlxiRjPKFWqS6ms&#10;ZFKySahAJavxxDW761J1yT1QXSVDCJIjqcUKp3IeAb3eqzAhTOxkCgMhq3ERd+n6MapL7oFvUBt3&#10;WS1u1K4kQFFdcg9ApZK6qWow+3MlAwq95B44qFe5MELVSB7njv4SVJJ7iEfbS5vllAfLvS7lb5fc&#10;A0lhFfKD1iU1o7rePRCpq2RcUVuvxcMiXHVd68veO7AOq1xBRm29Fqe1uca+VFtKaeWGx9pCJWlx&#10;yJIvUJpbU0orKfWVaxUi1b8LvMUhS841VFCZUlq5Y7OGkqTl1NY7lLiOpDSPp0RY3pYnQFXalaeU&#10;1ngjvpDhSE8mLzQxh1TI/SAzuy/ARqS2aEhaMT1uRZT03gSnULkQJta8nY2kkk1cqlpCSe8V1nis&#10;rjLtpERYsmIYAbXx1nuFlWVbaS2bEmHJioHyqrWt9wo8GV45UEhP9lrEWXnTsNS2lNIKC1i5Fm/4&#10;SFpcb8crZKWFc0pprdeWfElsCsZa2/rVSRmTKRGWnqRtJc+VUloXrvYvTadJi57kBfYSSlJKK6Hn&#10;2kooabFeI65Sa1vvS7i4qbbMS4mwPMfNIaKSn0w3uIZ3rfVk8iVchrERFiwEnlMmLNv+SjYBI6D3&#10;QKCEI1K12npfwtKQZX1hwZwSYUleJhxfq633Ctw1VCF7aFuvZXjllNJari1pkYYcRErlu6WUViJ7&#10;Nc+VtJi7WZeUejKltJa/W9IioxWvUPKTOaWVB91KIyBpsZ5kw1JrW7/CIDW1kgfLfqHXcmrrfQmz&#10;Ys1P5vxZ1gmkkJRQkrxCubakhUtmZ1uqrfcKkdZRGt0pEZZ1ycxtBKXaki8hmF5aBaVE2Mforq3M&#10;c0prGSXZl/B8WYUTj8S/bmUIxVPJPRGtyJ8tvfKIXr/CKI+ApMW6nMdMSt9NbnAND1SYA5IWs+kE&#10;u15BSU5pJcJZCtEkLe6z5cqKWtt6r8Db8rWVQs6f5VXb0r14fLfel+DLa3N30mLpTBJE4b5eauu9&#10;AkiusZxJi9oIHJY8V0ppnZg5aijpPRAm891qtfW+JG6nrdXWa5GJzMVspfVkyoStj+7kS+KRx9oe&#10;Jye1PnbrhfGWtIy1cs5qhRIszQFJK85Q8FZUZXTntNZy2/qdETMOz5zWauvjJfF8WcmXpBzagWfb&#10;OTVTalvvS+q1JS1yLcglLNXW+5IyJlM+LKsg/Guttt6XlGeclBDr1NZ7hbIvSXm0EeqNy2kLO6p0&#10;g2vZTyYtHk4hiaTWk71XKEfV0r2vZMSSGVCqLaW3YmFtfktaHNF8XINY6MmU30oQu/LMKRle/WoG&#10;/8NGoOSVU4IrcY/KPUXUlnyJUVvyJfRkjRlLF78SC8Iz1z5ccgvBjJWIuJRQS64EaTy1vuy9CUkJ&#10;PDhRWeSl5FhaxznsWut6d1KmBFJ2LK91AZRabb074arxWjJbuvqVhSG5DKVpIGW6brXX5eOcUreB&#10;ACPcsFbaeqcEWYZOLWSStKiNxKZKT5I611lZDVFmLdxJxCMKjhkYdrXFvaOVRV7Wipghb2iVausd&#10;A0xCKYgB097ZGEcV4iK4r10lbFqnV13AZi3eqWBlUvtuyZsUwwos/jsbmVCPGqtPRC7pxWWBXy9g&#10;VYtwRGl0E9npaiOGUYk9ZaWBJMIYOJXP1ruSCCrVmpa0eNEtrpav1JacQnH9yoat65CYb+JceqW2&#10;fmUSvF2tJ7NWdZ9PQkpnZXX9mrXYL3Kcq/TdclJscb9IHKGzEYCy7SgNt5TcWo314t9SbeTwlPbC&#10;zNWdHs61xOZnLeLztZmbQE5XWSSglQZA0sJDx82vFUimxNZoWuGwGl8t+R+S2TkGX6qt9yTcV1TK&#10;02aAdT3CgcONlVphtKWs1ir/BuPWV7YyAkpzW7r3NZIbKpt8aKK+svFgwi+1rPcI8MG1aTulz8ap&#10;sxL1QNC0t5FlcslpJS3SRLlUrNKylM16rKULZhnWvReJXOnaN0spsJF9U7mvMRZJXYfEqdBSYIbD&#10;3Z0ao7x0dxC19WrMM5E4WwB/usA10jYqp72prXc+uB6u4SrVlvwBp1kqB/+orVfj1sXSk4uo9f6A&#10;98lLh/FEbWX1X6JMyU3vvhspG9zFXVlsJTUiTnE1W+W79R5hZDNbuRWGtvVq+Dpyx0q19Y6E47K1&#10;FHcidl2XsNWIF20LbUs5rORsLJWj87FR7muDeCjtEiGOOzUyFPbS/j6r8XDfXKIVSTztawOTpXMl&#10;WY11RelJKrqkdwojkZnKfVaixqnS0ul51HqnwLELUokqIyCpxXnlUviOw9ddT3KVDI+ElGrr1bgL&#10;mkNuJUz2voQUneArCluplPQ6P98VqYyA3peQa8DUXaqtV8MpA5NS23qnMK2so2q19WpxEzobvkrb&#10;eqcw7dRW68mkxvMkldsBGJa9U8BxcRtopSez2gG1Xlolp+RVamPhVqqtd0ETjzPUvltKXo2sjdIx&#10;YrKT+4GzrlvNT6bkVe5u4qL9Utt6F8QaiFfVKyhJyasQdrwRUqotuyBi86URkJJXuVSyuOZKanD4&#10;cTaqMAJS8mrE4EpcAGGf7rsRqKqdhgNMnRpP9U7FEdCrcfdHdQT0TqF6JwHDtFcjK3c9aj3ZOwVe&#10;tyO/tISSXo1kDw7XVL5bSl7l7lfuS6vUltTiiowS+UxMsftuHPvmeeBSbb0ai6CxFrpIyasM7dIt&#10;uhHQ7YwcdqLnpe+WklcJzLOhLbWt9yXczVlLaCc22xnJDodM7FJtvRpBuOLqNSWvEqmt3UdAwLoz&#10;kjuaPzi0WvAlKeU1qJFaiDep0UEwtKXaeqdw4EtK2cMkOHVtw71yUK/StN4ncAyehxJKn61Xmzdo&#10;5FJlvUs4uMF3LAVmUsYrT2ZVXrBnxdMvSgjCcWtFCf9Jj6t9SicJ2fZ2vQ9NwrmTyrnMrBfRi9JU&#10;mjNXOUvKu7uVz5b0OC5ciwPlzFWWaTW6lL1J1ydc+FJak+TE1YkoNKOmsAlIekU6kVVxZ2H5TttY&#10;TXd6hEBL43rtlxZUNpbedqSyXm9dIeoK4zpnrTJnE1IrdWPvRcZaCheTRNcd5D5GMkqpsl5vW4eS&#10;E0mZrqzXiIGWVq1ZD+yXPlrKdGWZd3BdS6VpWY8HAkvjOues0o1cYlOqLXmfiB1VMJJzVmeeEGMh&#10;XxhqSW9lb1OqrHcG7Bj5bCWM5FRXtqSlytKqwqis15PN6J9+/P4//v1ffvv9n//px+9//Av/40/x&#10;v376xy+njP/13Y+//McP3z6+xR/+9utv3/3jh28//frLL7/95+8//yuz0X+9/vlvH99Qp0i0zmL+&#10;SJnP2ysPljKrx155tJT5ar3yZCnTm73ybCnjYnvlxVLGZfbKq6WMC+yVN0sZl9Yr75Yy66Ne+bCU&#10;g2Lutfm3hTEFmYeyoHNT7R7OgtVN6h7SgnFN6h7WgkJN6h7aghNN6h7eguVM6h7igrdM6h7mgolM&#10;6h7qglvs1fm3g7pgC5O6h7qg/5K6h7rg85K6h7og6JK6h7pg3JK6h7pg3pK6h7rgxJK6h7oguZK6&#10;h7pgrZK6h7qgoXp1/u2gLuiopO6hLvilpO6hLgijpO6hLqicpO6hLiidpO6hLsiWpO6hLm4MSeoe&#10;6uIKkKTuoS7u9EjqHuqCsOjV+beDuiAukrqHuqAUkrqHuqAWkrqHuuAKkrqHuojiJ3UPdRGWT+oe&#10;6iI8n9Q91EXgPKl7qIvbH5K6h7oIbffq/NtBXYS4k7qHugg+J3UPdRGETuoe6iKqnNQ91EW8N6l7&#10;qIsAblL3UBcR2aTuoS6uFUjqHuoiaprUPdRFGLRX598O6iIemtQ91EWgMql7qIvIY1L3UBexxKTu&#10;oS6ig0ndQ13E+5K6h7qI/CV1D3URy0vqHuoiypbUPdRF2KxX598O6iJ+ltQ91EVgK6l7qItQVVL3&#10;UBfHrJO6h7o4N53UPdTFQeik7qEuzkMndQ91m6COf1vfXVDHCWZHPQ4T98bzb0tdUMdpYUtdUMeh&#10;YUtdUMd5XktdUMd7NZa6oI4Tt5a6oI4jtJa6oI4zsZa6oI5Drpa6oI5Tq456HDvtUce/LXVBHedK&#10;LXVBHQdFLXVBHQc/LXVBHQc5LXVBHQczLXVBHSctLXVBHUcnLXVBHWchLXVBHYcbHfXH8cQediHw&#10;ChDgxRFErwCBXpwq9AoQ8MVBQa8AgV+c/fMKEADGcT6vAIFgHNHzChAQcjbGLEBgGAfpPAsEiOQl&#10;eQXcCAubsVAkcoLNasKNtEDgFaBIhMfwClAkwmR4BSgS4TK8AhSJsBleAYpE+AyvAEUijIZXgCIR&#10;TsMqQEmMOGflFaBIhNfwClCfCLPhFaBIhNvwClAkwm54BSgS4Te8AhSJMBxeAYpEOA6vAEUiLIdX&#10;gCIRnsMqQImNOHDjFaBIhOvwClAkwnZ4BSgS4Tu8AhSJMB5eAYpEOA+vAEUirIdXgCIR3sMrQJEI&#10;8+EVoEiE+7AKULIjTnl4BSgS4T+8AhSJMCBeAYpEOBCvAEUiLIhXgCIRHsQrQJEIE+IVoEiEC/EK&#10;UCTChngFKBLhQ6wClAAhc8wsQJEIJ+JZoEiEFfEKUCTCi3gFKBJhRrwCFIlwI14BikTYEa8ARSL8&#10;iFeAIhGGxCtAkQhHYhWgpEgkmXsFKBLhSbwCFIkwJV4BikS4Eq8ARSJsiVeAIhG+xCtAkQhj4hWg&#10;SIQz8QpQJMKaeAUoEuFNrAKUKOHGLrMARSLciWeBIhH2xCtAkQh/4hWgSIRB8QpQJMKheAUoEmFR&#10;vAIUifAoXgGKRJM54T3DHIUOgWWBkie8ImwWoEg0+RPu0JUmmAwK73FoASYSIU1SKJ8bJM0+UCSa&#10;PAoPYagFJhLjOtEUFja5FJ791AJMnxiXfmYLTCQqocLlIN5XiKs5kwUmp8J9+VqA6RPj/sxsgYnE&#10;uBEzF2AiMe64zAWYPjGurcwFmEiMmyhzAaZPjMslcwEmEuO+yFyAh0QupskFhMBxqlwHpQV4szPP&#10;Q2sBHhJ5zloL8JDIZeNagIdEjj5pAR4Sx7gqsf+MIfC+giCRu6zMAgSJo8mxcGxem2AiUTkWnpj3&#10;mhCXAqZONDkWrpHVAkwk6tEQLpQ0m6BINDkWHkHRJphI1AMio8mxcF+VWmAiUQ+JjCbHwgtpaoGJ&#10;ROVYeI7A+4y3oyImx8LNfNIEk2PhZSctwETi7cCIybGMtyMjJsfCrR/aBNMn3o6NmBzLeDs4YnIs&#10;4+3oiMmxcPuq9IHJsYx6fCQE1sSiB0hGk2MZ9QhJCDwL1CeaHAuP9Gonmj5RD5KMJsfCM+lqgekT&#10;9TAJ56bNTlSfaHIso3IsIbA+ox4p4Q4hswD1iSbHwjud8hVMjoXrJLQAc52oR0tGk2Ph7km1wPSJ&#10;erxkNDmWUQ+YhMDDgSLR5FhG5VhCYFmgx0xGk2PhTh35CibHwps8WoDpE/WwCS/hmH2gPtHkWEY9&#10;cBIC7yuoTzQ5Fm480040kajHTkaTYxmVYwmB1Qd69GQ0OZZRD5+EwLNAkWhyLKMeQAmBZ4Ei0eRY&#10;uBxOcGByLNzxqgWYs7MeROHaZLMP1CeaHAuXtksTTI5l1OMoIbA+ox5IGU2OhTeJtAmmT9RDKaPJ&#10;sYx6LCUEXh8oEk2OhdsptQ9MJOrhlNHkWEblWEJg9YFyLKPJsYzxgF2K4pgcCxccagGmT1SOZTTP&#10;qYzKsYTA60T1iSbHwtXO2gfm7KwcC7eZmk3Q2dk8sTIqxxICqxOVY+GScrMARaLJsfBAoXwF8+TK&#10;qBxLCLw+0B2LeXqFO6O1CaZPVI6FxyrMJqhPNM+w8FiLNsGcnZVj4TY8qwk8sJstCIHzGSflWELg&#10;FSBI5B1kswCZnSfzHAsXimofeD6R6xW1AA+Jk3IsIfA6UZA4mRzLFO8/9VNbCDwLZJ04medYeGdV&#10;LDA5lkk5lhBYTVCOheeIzQIUiSbHMukFXCHwmqBINM+xcFe6fgUTicqx8NyB2QRFosmxTMqxhMDq&#10;ROVYuD/SLEBm58nkWCblWELgNUGRaJ5j4dkawYHJsfC4uRZg+kTlWCbzHAuXAKsFJhKVY5lMjmVS&#10;jiUE1mdUjmUyOZZJOZYQeBbo7GxyLNwQK1/B5Fi4YVYLMH2icizcam/2gfpEk2PhgmhtgolE5Vgm&#10;k2Ph5Ri1wESiciw8x+R1onIsk8mxcBW4NMHkWLgWXAvwdizcYq4FmEhUjoV3GcxOVCSa51gm5VhC&#10;YPkD5Vh4ldQsQJFociy85yhfweRYJuVYQmD1gXIsvKtuFqBINM+x8A6L9oGJRL3SazI5lkk5lhB4&#10;nag+0eRYJuVYQuBZoEg0OZZJOZYQWBYox8KDVmYB6hNNjmXSK75C4DVBkWhyLJNe8xUCzwL1iSbH&#10;wn3tMpjMcyyTciwh8JqgSDQ5lkk5lhBYFijHMpkcC+8wSCeaHMukHEsIvCYoEk2OZVKOJQSeBYpE&#10;k2OZlGMJgWeB7p1NjmVSjiUElgXKsfDQjFmA7p1NjoVXGwSJ5jmWSTmWEHh9oEg0ORYe0NImmEhU&#10;joVXe8wmqE80OZZJz7GEwOtE9YkmxzIpxxICywI9x8Jrh2YBikSTY5mUYwmB1wRFosmx8CyqING8&#10;I2xSjiUEXhMUiSbHwhPY2gQTicqxTCbHwmPC2YIQOH0wK8cSAq8AQeJsciyznmMJgWeBIJHXZMwC&#10;BIk8xmQWILMzr5CaBQgSZ5Nj4Q00xYGHRB6u1QK82ZkHi6UAk2OZlWMJgYUD5Vhmk2Ph1TRtgolE&#10;5Vh4L9RsgiLR5Fhm5VhC4HWiItHkWGY9xxICzwJFosmxzMqxhMCyQM+xzCbHMivHEgLPAkWiybHw&#10;tqFA2eRYZuVYQuA1QX2iybHMyrGEwLNAfaLJsfB0uHai6ROVY+GBUa8JyrHw4LRZgM7OJsfCm3PS&#10;BybHwluDWoDpE5VjmU2OZdZzLCGwgKQcy2zeFcZz39oHpk9UjoXnXL0mKMfCq6lmAbJ35o1RswBF&#10;osmxzMqxhMD6jMqxzOZdYbNyLCHwLFCfaHIss3IsIfAsUCSaHMt8eyrF5Fhm5VhCYDVBOZbZ5Fh4&#10;elZGo8mx8OK5FmAiUTmW2TzHMivHEgKvExWJJscy69MpIfAsUCSaHMus51hCYFmgHMtsciyzciwh&#10;8CxQJJocC+/PChJNjoXHebUAc3ZWjoVn5c0+UCSaHMusHEsIvK+gSDQ5llmfVAmBZYFyLLPJsczK&#10;sYTAs0CRaHIss3IsIfAsUCSaHMusHEsIPAsUiSbHMivHEgLPAkWiybHw+rUMZ5NjmZVjCYHVBD3H&#10;Mpscy6wcSwg8C9QnmhzLrOdYQuBZoFEc8xzLrBxLCDwLNIpjciyzciwh8CxQJJocy6wcSwgsC5Rj&#10;mU2OZdZzLCHwLFAkmhzLrHeFhcCzQJFociyzciwh8CxQJJocy6wcSwg8CxSJJseyKMcSAseCRTmW&#10;EHgFyOy8mBzLohxLCDwLZHZeTI5l0XMsIfAskNl5MTmWBUolHUMJgWeBzM6LeY5lUY4lBJYFyrEs&#10;JseyKMcSAs8CRaLJsSzKsYTAs0CRaHIsi94VFgLPAkWiybEseo4lBJ4FikSTY1n0HEsILAuUY1lM&#10;jmVRjiUEngWKRJNjWfSusBB4FigSTY5lUY4lBJ4FikSTY1mUYwmBZ4Ei0eRYFuVYQmBZoBzLYnIs&#10;i3IsIfAsUCSaHMuiHEsIPAsUieZdYYtyLCHwLFAkmhzLohxLCDwLFInmOZZFOZYQWBYox7KYHMui&#10;51hC4FmgSDQ5lkU5lhB4FigSTY5lUY4lBJ4FikSTY1mUYwmBZ4Ei0eRYFuVYQmBZoBzLYnIsi3Is&#10;IfAsUCSaHMuiHEsIPAsUiSbHsijHEgLPAkWiybEsyrGEwLNAkWhyLItyLCGwLFCOZTE5lkU5lhB4&#10;FigSTY5lUY4lBJ4FikTzHMuiHEsIPAsUiSbHsijHEgLPAkWiybEsyrGEwLJAOZbF5FgW5VhC4Fmg&#10;SDQ5lkU5lhB4FigSTY5lUY4lBJ4FikSTY1mUYwmBZ4Ei0eRYFuVYQmBZoBzLYnIsi3IsIfAsUCSa&#10;HMui51hC4FmgSDQ5lkXPsYTAs0CRaHIsi94VFgLPAkWiybEseldYCCwLlGNZTI5lUY4lBJ4FikST&#10;Y1n0HEsIPAsUiSbHsug5lhB4FigSTY5l0fdYQuBZoEg0OZZFz7GEwLFgVY4lBF4Bkp+4mhzLqu+x&#10;hMCzQNi+1eRYVr0rLASeBcL2rSbHsupdYSHwLBCOZTU5llXPsYTAs0DYvtXkWFblWEJgWaAcy2py&#10;LKueYwmBZ4Ei0eRYVj3HEgLPAkWiybGseo4lBJ4FikSTY1n1HEsIPAsUiSbHsirHEgLLAuVYVpNj&#10;WfUcSwg8CxSJJsey6jmWEHgWKBJNjmXVu8JC4FmgSDQ5llXvCguBZ4Ei0eRYVuVYQmBZoBzLanIs&#10;K5RKIu9D4FmgSDQ5llXPsYTAs0CRaHIsq55jCYFngSLR5FhWPccSAs8CRaLJsazKsYTAskA5ltXk&#10;WFa9KywEngWKRJNjWfUcSwg8CxSJJsey6nssIfAsUCSaHMuqd4WFwLNAkWhyLKtyLCGwLFCOZTU5&#10;llXPsYTAs0CRaHIsq55jCYFngSLR5FhWvSssBJ4FikSTY1n1rrAQeBYoEk2OZVWOJQSWBcqxrCbH&#10;skKp5NnZ5FhW5VhC4DVBojirybGsyrGEwLNAojirybGsyrGEwLNAojirybGsyrGEwLJAOZbV5FhW&#10;5VhC4FmgSDQ5llU5lhB4FigSTY5lVY4lBJ4FikSTY1mVYwmBZ4Ei0eRYVuVYQmBZoBzLanIsq3Is&#10;IfAsUCSaHMuqHEsIPAsUiSbHsirHEgLPAkWiybGsyrGEwLNAkWhyLKtyLCGwLFCOZTU5llU5lhB4&#10;FigSTY5lVY4lBJ4FikSTY1mVYwmBZ4Ei0eRYVuVYQuBZoEg0OZZVOZYQOBZsyrGEwCtAOJbN5Fg2&#10;5VhC4FkgO5bN5Fg25VhC4FkgO5bN5Fg25VhC4FkgO5bN5Fg25VhC4FkgO5bN5Fg25VhCYFmgHMtm&#10;ciybciwh8CxQJJocy6YcSwg8CxSJJseyKccSAs8CRaLJsWzKsYTAs0CRaHIsm3IsIbAsUI5lMzmW&#10;TTmWEHgWKBJNjmVTjiUEngWKRJNj2ZRjCYFngSLR5Fg25VhC4FmgSDQ5lk05lhBYFijHspkcy6Yc&#10;Swg8CxSJJseyKccSAs8CRaLJsWzKsYTAs0CRaHIsm3IsIfAsUCSaHMumHEsILAuUY9lMjmVTjiUE&#10;ngWKRJNj2ZRjCYFngSLR5Fg25VhC4FmgSDQ5lk05lhB4FigSTY5lU44lBJYFyrFsJseyKccSAs8C&#10;RaLJsWzKsYTAs0CRaHIsm3IsIfAsUCSaHMumHEsIPAsUiSbHsinHEgLLAuVYNpNj2ZRjCYFngSLR&#10;5Fg2vSssBJ4FikSTY9mgVBLPFALPAkWiybFsUCpigYlE5Vg2k2PZlGMJgdUHyrFsJseyQankPjA5&#10;lk05lhB4TZB44mZyLJtyLCHwLFAkmhzLphxLCDwLFIkmx7IpxxICywLlWDaTY9mUYwmBZ4Ei0eRY&#10;NuVYQuBZoEg0OZZNOZYQeBYoEk2OZVOOJQSeBYpEk2PZlGMJgWWBciybybFsyrGEwLNAkWhyLJty&#10;LCHwLFAkmhzLphxLCDwLFIkmx7IpxxICzwJFosmxbMqxhMCxYFeOJQReAcKx7CbHsivHEgLPAlkn&#10;7ibHsivHEgLPAlkn7ibHsivHEgLPAlkn7ibHsivHEgLPAtmx7CbHsivHEgLLAuVYdpNj2ZVjCYFn&#10;gSLR5Fh25VhC4FmgSDQ5ll05lhB4FigSTY5lV44lBJ4FikSTY9mVYwmBZYFyLLvJsezKsYTAs0CR&#10;aHIsu3IsIfAsUCSaHMuuHEsIPAsUiSbHsivHEgLPAkWiybHsyrGEwLJAOZbd5Fh25VhC4FmgSDQ5&#10;ll05lhB4FigSTY5lV44lBJ4FikSTY9mVYwmBZ4Ei0eRYduVYQmBZoBzLbnIsu3IsIfAsUCSaHMuu&#10;HEsIPAsUiSbHsivHEgLPAkWiybHsyrGEwLNAkWhyLLtyLCGwLFCOZTc5ll05lhB4FigSTY5lV44l&#10;BJ4FikSTY9mVYwmBZ4Ei0eRYduVYQuBZoEg0OZZdOZYQWBYox7KbHMuuHEsIPAsUiSbHsivHEgLP&#10;AkWiybHsyrGEwLNAkWhyLLtyLCHwLFAkmhzLrhxLCCwLlGPZTY5lV44lBJ4FikSTY9mhVBLLEwLP&#10;AkWiybHsUCpigYlE5Vh2k2PZoVTEAhOJyrHsJseyK8cSAusrKMeymxzLDqWS+8DkWHblWELgNUGR&#10;aHIsu3IsIfAsUCSaHMuuHEsIPAsUiSbHsivHEgLLAuVYdpNj2ZVjCYFngSLR5Fh25VhC4FmgSDQ5&#10;ll05lhB4FigSTY5lV44lBJ4FikSTY9mVYwmBY8GhHEsIvAKEYzlMjuVQjiUEngUyOx8mx3IoxxIC&#10;zwKZnQ+TYzmUYwmBZ4GsEw+TYzmUYwmBZ4GsEw+TYzmUYwmBZYFyLIfJsRzKsYTAs0CRaHIsh3Is&#10;IfAsUCSaHMuhHEsIPAsUiSbHcijHEgLPAkWiybEcyrGEwLJAOZbD5FgO5VhC4FmgSDQ5lkM5lhB4&#10;FigSTY7lUI4lBJ4FikSTYzmUYwmBZ4Ei0eRYDuVYQmBZoBzLYXIsh3IsIfAsUCSaHMuhHEsIPAsU&#10;iSbHcijHEgLPAkWiybEcyrGEwLNAkWhyLIdyLCGwLFCO5TA5lkM5lhB4FigSTY7lUI4lBJ4FikST&#10;YzmUYwmBZ4Ei0eRYDuVYQuBZoEg0OZZDOZYQWBYox3KYHMuhHEsIPAsUiSbHcijHEgLPAkWiybEc&#10;yrGEwLNAkWhyLIdyLCHwLFAkmhzLoRxLCCwLlGM5TI7lUI4lBJ4FikSTYzmUYwmBZ4Ei0eRYDuVY&#10;QuBZoEg0OZZDOZYQeBYoEk2O5VCOJQSWBcqxHCbHcijHEgLPAkWiybEcyrGEwLNAkWhyLIdyLCHw&#10;LFAkmhzLoRxLCDwLFIkmx3IoxxICywLlWA6TYzmUYwmBZ4Ei0eRYDiiVxPKEwLNAkWhyLAeUilhg&#10;IlE5lsPkWA4oFbHARKJyLIfJsRzKsYTA+grKsRwmx3JAqeQ+MDmWQzmWEHhNUCSaHMuhHEsIPAsU&#10;iSbHcijHEgLPAkWiybEcyrGEwLFg+FCS5SExixCahSI8xg8FgeNDYlohrpEiPESiIJB8SEwrxD1S&#10;hIdKFASWD4lphUzWFOEhEwWB5kNiWiETNkW46FTiZfgwmRcUbug0uReKuKHTZF8o4oZOk3+hiBs6&#10;TQaGIm7oNDkYirih02RhKOKGTpOHoYgbOk0mhiJu6DS5mOFDyZiHxBsjSsdQhOs7lZChCG9VicIN&#10;nSYnQxE3dJqsDEXc0GnyMhRxQ6fJzFDEDZ0mN0MRN3Sa7AxF3NBp8jPDhxI0D4mHTqVoKMJFp5I0&#10;FOGiE1YmrVUpwp3ZlaihCG/fg8INnSZXQxE3dJpsDUXc0GnyNRRxQ6fJ2FDEDZ0mZzN8KGnzkHjo&#10;VNqGIlx0KnFDES46YWoEnSZ3Q50332myNxRxQ6fJ31DEDZ0mg0MRN3SaHA5F3NBpsjgUcUOnyeMM&#10;H0rkPCQeOpXKoQgXnUrmUISLTtgbQafJ51DnDZ0mo0MRN3SanA5F3NBpsjoUcUOnyetQxA2dJrND&#10;ETd0mtzO8KHkzkPioVPpHYpw0akED0W46ITREXSaHA913tBpsjwUcUOnyfNQxA2dJtNDETd0mlwP&#10;RdzQabI9FHFDp8n3DB9K+DwkHjqV8qEIF51K+lCEi069vowi3HWnEj8U4a479QozinAjSkr+UIQX&#10;c0fhhk6T/6GIGzpNBogibug0OaDhQ0mgh8RDp9JAFOGiU4kginDRqcdtKMJFp5JBFOGiU4/cUISL&#10;TiWEKMJFp1JCFOHGO5UUogiPFULhhk6TFxo+lBh6SDx0KjVEES46lRyiCBedSg9RhItO+CBZHJgM&#10;EXXeZnaTI6KI28xuskQUcfOdJk9EETffaTJFFHFDp8sVEb+XLxISC52EXW9FmOgkNnYrwkQnAYxb&#10;ESY62WXeijB9J1uBWxGm72S9divC9J1MqrciTN+J57sVYfpO4HkrwuSKhhtXFBIPnTeuaHC5ouHG&#10;FYXEtOKGTpcrGm5cUUhMK27odLmi4cYVhcS04oZOlysablxRSEwrbuh0uaLhxhWFxLPixhUNLlc0&#10;3LiikJhW3NDpckXDjSsKiWnFDZ0uVzTcuKKQmFbc0OlyRcONKwqJacUNnS5XNNy4opB4Vty4osHl&#10;ioYbVxQS04obOl2uaLhxRSExrbih0+WKhhtXFBLTihs6Xa5ouHFFITGtuKHT5YqGG1cUEs+KG1c0&#10;uFzRcOOKQmJacUOnyxUNN64oJKYVN3S6XNFw44pCYlpxQ6fLFQ03rigkphU3dLpc0XDjikLiWXHj&#10;igaXKxpuXFFITCtu6HS5ouHGFYXEtOKGTpcrGm5cUUhMK27odLmi4cYVhcS04oZOlysablxRSDwr&#10;blzR4HJFw40rColpxQ2dLlc03LiikJhW3NDpckXDjSsKiWnFDZ0uVzTcuKKQmFbc0OlyRcONKwqJ&#10;Z8WNKxpcrmi4cUUhMa24odPlioYbVxSSzoo//fj9T//45V9++/2f/+nH7//+80+/f/fXH7799dt3&#10;v//w7fdv3/39h29///bdn3/49ufQ+fH7v/34+1/O38b//O7//vBtXGfeReOj/SX+9zAuxFPjp//r&#10;1//z8//89aH0+3f/+OHbME8c4n42iB9xYWwLS71++ddfssbIG9HP6OC4kj1xhd/b79p//3bWMPIS&#10;zzMUGL+fryTp9ruf/vrrbz8/GvKq89Rd5nE8ieNxmeCE2rd6/fKn//3n//zpf/z8/5KNCzaeiY7o&#10;zevzLh966mnSMqzLmUXDn7lm91Hs689kVZ4efcTe6RWGSHW9rXnmOrgT6eiO/N/5jc7O4GHmM/eR&#10;Py/Bcj0/4flnNM41Bn/mvZArPFeoOem+KZo8uKdHo2ja9ADc1ebAwRnI589mm+nuc2/b6b6KXpcW&#10;sHvX2/POBrQhcFoxvI2EQpsPPuSl++Y7L8vVqGlan+u9y7BP0ZW/7B/gc53X6YxwjMvIp20B7hc+&#10;G8pP6K3z1C4ARIO1X9Nov2v/vX6/DGdSZPx+vJx/+93n1nEJV7w0EsQKoKJjW9z7ZVxu6LNKrlzC&#10;YTQ1MJgQzBUww0kEjhh/vuLZupTLEIaToOOv2/xaSH35LQ/gfob7UeXu7DQyOFm+XMPq/lcG+Muo&#10;phtO9OtqeWfsjIjQv+t5Su9qD3dsnHE0oLvwf2m44ge3M5fjOaaa8/y63kiNn888U3RxQQ/Yt4ph&#10;PtY4yPH8eAA7fwVYDQy7/vypo2ggOcFEYmvLjKJO/F6bdNrv2n/b72eSk3uf0drXfpfbeWmt7UQ4&#10;tTBBPKb5V8uWab16fKbHpU/5lieLFjZ2VxJ++S2hSKi52RseUIrm5d8z7jQuAU/pcl7FOWkv/own&#10;apNNbmVr+9naYeCQcnNB6/h6iqP9rv23/X6klmYj4Lom3Pa7XFvTwnefVO24rPMZsrv6lG1oe3WM&#10;P9OnuWWsOlvGPX9mlm/fMdeV/9Vq5uHuq+aNPpWi6bTLW2zD+ZrryzCmw6vL6f7X/u7rrzkcjLfm&#10;iHgq9zkxXEXTj201Ny7bsjz3Ot2faee5THn9ueQTCJRTdPtGb4qesOYyjNkteUgWWw9bn0MX9/La&#10;NXzd5jG68Cq66b4adfDnyzAGcP4Y00A3NK+wNcNubW5IO7/wNDBvNQT3Wu137b/t9yOO4+pZeqpt&#10;Jtrv3uJoiqHxJA/5XDegTBNmPDcZ/Bl395gXr4ZPdPn1RVa8wvux+b5mFkZncBP0N91X0fPWTkbG&#10;n1lQJB8/LVeicvfnW5++r3lZWlJBp/uqedlfc88bw/D61wwRo7Z561xX6/X2dfBBl1bla8Y08A4z&#10;rdxcW6uF53bOICmfi3Vq9vETomtC5kEVmQImRsWZnMVCm2Y+YFzsU9p0zXz7eh6nfvUp4+MCCs7n&#10;Gbft/jyt1zqClc4rqeHrsUkj2/tXbJXYYeTZZcLJXmt3bkR6MtKvmllUXUsjZqkXw1qomRaf5/mo&#10;uem+iu4R/ObP7HCuHrv+XOztkQm4+SP88TOU86qZpdi1nXnzZ/Kkrhn16pJazWN826tmZo7s6kZ6&#10;G9g8nSyrNP1zrDsu7fatijWPsQ9uRT/8cb9Hw1eylm5/bhC6uoTlQCx7n4bteBtnro2taKv5Dt4B&#10;J3ANbd70kJUTzp89Y6u5Dbpam6FIWHA2XRajGdsIjus734f7QJdcH6P3Odl35H+dnoR8s/X6Ulvs&#10;25P7JUu5PfUV84IuPzgA0t4iw8PyW8OTsM7ch9Zf10rs+pCcJt5OJp/l4GPG72HAnDGeKXz8ua01&#10;b73dvGhrLYetr4AGO7Irp7X9rv33+XuWlq+BH3uEFjFrP3vXpdx91LLh2LSARtlJsahqGGMX8SQw&#10;WqsPfn2tvmMctApzRflfp63sj67+uu+kcFzXVoIFxHPZe1VLdPZyy7Gwqw8aLjl++QniOtkr73TG&#10;tSICpXnJz6Xx7X4OdsgMrjp6dtzTFXnglEbevuH24pqOpxNgVsjD6dONee7Wz3f2MHAA//yIMxPo&#10;lVH82to3hJzAm/mw51G+kV1VRFxAM3Btv2v/PX/PfmNsoZP5mGI2/+Pfb6xlmkXhAttipZWb29Zq&#10;YffQHMfM1CSDn8gkm4BnN779Myu36884vyuN7OspdebsQttf05WxxelH9xyhytM3zNxiLRuqmQ/Q&#10;3CW9GQ8qPHsntzL/6/oSeKxzuY3u/Lxju42EYWZjeiZT8aEeodNkGK7ozK7nz48p8m3NfxBTBeln&#10;ntQ4byPL8tP2T7GzcB9BW7oTpYkA5rPO9m3bf88WRvimzZCs86brKoj2u7f9srDUaFHEqOWZzHH1&#10;Cxvy7Uwfx2ymo8eu4/XnmQjQub1gp9A9uZ2x8Hm/bNOABzvBFuBo25rP+2UjnNA2TjEHKuZbe89+&#10;YWvR3ogfGVOvRzPa7z4f8Rt+vK2kImx8Ae5l3LtOBbftsY9xZoeRw83gMOKJDy81s554MiGtS3k4&#10;LeLPz7/2IzpXlP/1bCludbqmAoLpQ1q78e5NxAFO53hznf8Nn/yHzv42UaR93sHqCTOfRsUM1L5l&#10;bl/+17O1rIziKPGpytSWC8aTtk5+E2DkY15ReebbV75Mhm3611ltHxK9BbePlSY0o+6LAFZSVwQj&#10;ln51z8mtgnvzjHeCg1sP272khEFixdK71fDw1woVF/oMat7WTG87GZxcO8oYAbKo6cLD92pZJDZf&#10;/6I+atUS3mhk15u1FGP+Cn5dX+8aQGyIrl1bRJTeTxJt8J9Dh+69ABEfpuGw/exd57ACgIFpI4rp&#10;KCEwRvbV67EYyX8lZH9tmLn+5nJiuaL8r9NWArXXKuTyEFfzBx4BvVYEOsPyfPcVGDRn0I1h3vxH&#10;BLGf+bmtWjz/cZ5gY4Jsk8/11w3dZhShgud6sASFDWi3bfTMuvy5WLwKxuU1jM38MncyMT0W5c8P&#10;BGXU5SKkgf2uk2P93r7tTMAoL5E2hljDJ2uuiBF3q4VPZ41c0R9MO0QGz+wBwj20qm0H/njaIayC&#10;iz+bG7Rb2k3uuNpr2cZQxjt2NvN2bdAsz2mHSd/YgfDwbmxnTlXtDNa89GX7K58+GzUyU7b1A7u9&#10;57aoBAx8S3uOapxZueStDYuWdn/+OOOI8w7kAapWbWyy3/uI/L2eo29jGm07EOI7p+qFxwB6W2Xe&#10;//rZd80VfQ6Mhc5quAuK7Iqj/TEwVlYcbVaaGH5EM7pPv/K1W3xjYq0yJGCs/LoFDaeYKdsqVGxO&#10;I+rZVUSHprZXD247B4titF4jDAf4XFu1jlz5c/Pi8C7r0+QSMFjlsKw6EceM9TwFcBUMxi6PcTeq&#10;7wu8Cb32XHMXWguUm+OdIrqSYrPpE9w7mTVwmw1i98VILFdLwKTNBrHgyN2Ie1xaJ7OSjy7tvvyn&#10;cJLWfrp6j3SPFl1lR7lduXMvPLYJ9Bw9KJzn/UZ2t8wTZ0Pbz9p/28+XtXEk00w7dVq+/fxoi74p&#10;SNT29drPPh9ZI6cng/x+eDHicOOVkf5ZU8g7ILRy+j00Irzz/GhXbW/GxMgJd/ZJZz0M5zwoRu4f&#10;2Vvkl2gB+9L+g7FC5s9nnTGfPUFWGhYjq4yI4z1aOEUQLhU9EDm54q+vzmvDhvhqsJmnNnuUV45j&#10;amVGzvMrDqwc8FWnLjNAHhrEGjgJfA7Yl1d71Uy07LKbFTR4rg4OEMOrbK3NwUOnQcmfWSA2w2BH&#10;nrPeq2YiPs2BAdYgyOs1E+losbXXkL6KBjsx2T0/BgtJITN50Y+Js/35EYst10yMbGiuc6KWZwzp&#10;VTMx1au3uVM2z4wDz+SC0WfNM9c90T31mlmrN6tnvunzS71qxp1eK5Cbxwd9E7kgZ81g+xq9GVP5&#10;XyfCCFsQxD51GSV5uQbTStFnd8KcxH0kNOplGCOjeUkCGvszblgaVQOwuJI1ZvaDeX064HKvaPd8&#10;W5NB4nL0pRnGHPkMo9ZqJhpzzdv0bCxI+0bhjddGHkTgLE+DAw2+kmhmtgKvyya+Hs8bk9v1IdnZ&#10;5DlnYA30ih+yvc/LDbY92N2+s7fUJHkkFrnndyYj4zkirw8ZqQ7Xh7yWk68/E168ApsxNT5gUOxt&#10;zuBeC2QaOKRVEhzResUbIuQjLm5lkXy1OVI7jFHFSqi9NUkIjqV2/s7UG/zgc/nNjCowWNmXY8z5&#10;Zz6W4T1xl9eueN5Z/OVhsxL3b1PZm2AuTo3d91lz7FON3g56uvltwtMSyuKwAQ+Onm1mNJ/XzF/f&#10;OXI4L+2408TobYIWsVl49Bc5gEJdEJGNbK7258hTS4OOyO7lAVlDfBZ8eOvDYnd7WX3jasgW6P/M&#10;h8wAhMh5pbiC82tlletqa5PTb85k6Z4njSLT7nXxTftd++/1+2W58pavzDxGUPtd+2/7PWud83AD&#10;vp3ATPsS7Xftv9fvida27u37r/0ut6ZpEY5ovEBEwWUIQPhdu/U3nzQikG0PioEWWiKlpq0Q3gER&#10;Irptrd7AGLKjnU4lMu2NEDYU0xUjuDMpKx/2cldvhi4jpNn9ikHXPOHKkvyaWEjNkCGwssA9rysI&#10;xiDiPv20tPIC/LV/Nj0h9MB0sTB3J0tC4JUTCKzVRW8jTW77Qtf7swdtH5KY5xmnuBwO+wUc8+nq&#10;3kxLka7cogKfz3gN4yeqoR7WtimETWUdER35+VgjKPWyMXbXzd+2ct+OHWZUAqan6YQUZCG6Efu6&#10;po93LVvaGcGRL83HPW3MdeV/tfZBozFSnzPTm1UEOGqbhhmvLEt36Li5eaJX+OeG4Nb2VmdkUZwM&#10;MVrsiL/o051YcrORoN9zt9Z9g/ct4z2si1O7BZ+YjslSal1+XzLuTKtXy9inPYP5t5a9rZkfvxjS&#10;Nwtd9p4tJ48ANA45jc2dSaSlSZDkCHld/5oBk7breAVsrhHCPvdy7OyzTzLz9WdWlBc7SrD86VOK&#10;bQYJ16oODyHrI1zwlURD9IotSm4z36rNOESrWDXX28xb01f6zj1yNoDu69ABTH58mN4TsjOItdwD&#10;/xN+FJw9x3f+soJgNmwssE8tPtFzTdYhUn8/M42evocJY3+Gfbvf59rOcRJJZefZ33Fi75BDyf+f&#10;s3NBslzFteiUOut/5z+xtzbSFgjjk/aLvhFZp40tEEJ/CQx6DMek4J8c+0Ba7SbbSx5UzhFe+Ubz&#10;Iw8GFSPfpTamm+Q4MTBrjDT8GV3UIxN1YPNtnCd3u3nr0cJQqgOEZJuEeOcGIq7wx/uBH3zGGLwP&#10;/huYRS7pZuqx6QyHHeWme9hHFxWKbmq9P2Bj5Y64mxtOLeo7Eh28gZG4QTPUmNw+/hoG28brvgmn&#10;D/P9eWm3x/lvfp/yC/woufrTfD6snm4u811s7mLdt6unIw/EktCQTRVj86z817NDf7Al9QNvbuHX&#10;4/y3xqPbJqlSUPCreoJ43P1qfpJdZ8cpFC2bNs7+3WIw4igozLXIpHaahGH5b8ztJ5N3FgGepK8X&#10;U1MpUSX3IQQypgbHuJub3pCRP4h6rOazm1bjSwCiPytpoWs2J56EDch1o4aiPLDGTnn8p2pzYL1b&#10;RiOPcW35bWUsPOfzCsa5wTJ+THJFmwjhMe5Un0us0QgamBtSbQZZpUXJWCXGfc/neYvFmrio5a6+&#10;Tt5o/zUxtvWhCxqKx93gFK9FYQWG1BSCDeWciKbL932ENb3wLfDuvx+OBGDY8p+wMpFGNL0mhkTY&#10;+PwtjfZV3h9APv7TeU1sELbpdwdQDrPcZOIzyo7tNGs8x35g+SAX8kgQWcWl2offT+3nT9TdlNh4&#10;UCYTnuevrzKPPL5Xq6pYlZlVaYRiDsqtGUcUMyE6E9ZTItgmNpgm3sCcbQfUl4he8It4e3ySGVfD&#10;Lg/z35wfe0x8KIZjpV8IusPyS7xjXCgduNEnwp68vfwk8f1+Ln/CAu2eAjT5d8dFncCioWJ95YfJ&#10;bAh8GFtoVHKUxEqUbdJOBb5NdIh4+oNLGGbD128dq3hxlaE7Pqyi0x4bwl6p0irYEC5rracm1Z7i&#10;8nixWnkuzKCgnF6vK7Nuah3w1Q4WPdG5OD9wCH2dKeeIZCjSejvGI6pKWw+BW5837BRV1a+rxePh&#10;KAV4Wq6F+x7JiEafExyxSlFaP8zqLZhVFbbtrUq2vLcQ400CVyd8vOtSvGJXUdsi7rZo4PtweTZq&#10;+Hc6G9uuNNn4OvXgJdf8Vf9NvnS3Ag877pSQ4ikdkMI++ilz75VccgzbHfRypyi8RnfJpWGadUcT&#10;JPHHxqoi5v3wY0GXq19VbBXO7evrvwJFZPqWovkTCyROks8Z8YVS+jDFSD1ZyUceEuPiJ+X+L3Kj&#10;EcQVYCAZR5dCLHSpCjqjUZ0VOtXihvxj5YaA3n9BtZBYX1//latFtTCrm6/WamGwdsL8JEoUKnQ9&#10;RVD5BM+nz8CSImFL4LBaJNRczwXJ6OY+wW/3FgeXNVVqH//0pFHFqrIlPdEaVtsYO3X3OGaCHBVO&#10;DMfmo9XKfeWUZaxx3Gzr3sIffPcRkgWiaTuP358cHJ8CONJ4+gzsqJfLV9HPeoIiQcHJaK7nduxK&#10;vstpCmnzDKy8iJ4xEfQeYcYvS45UfrgkhkmKdGtU33wKkl+IMcW6S/B+YVU0NJL3rez0lK3oLk2e&#10;UKtXnUtI7ED31AY9Wi1mLxwuP8zuRXat1yOlzKtVjdpXkzY4ZP6aw02b5RlYRLYpmRLerUJrnZQK&#10;ursYk0vSXIpwyaxj6Qyi/0qF7J9OQaz2AFbLsbp2BYvPyE6laUY9Wu0vspwc7cAps5lYVJVUhd5B&#10;b8IP5MoPLBpi04/3dtX0aInz33YyRwZO7vyVkqEos07Um+Xaq6aiWO6meP71Q5UpQaUcnSAXUORh&#10;/pvD75bmYact7NhCoWvn5DOm2xkrS/jRFuIg/UQb6CX2pRzoCuexOf5bgl2PWFkBdTxJlbESgQjN&#10;zj/1lFx6yzdayxEMfkw5iNJ/DgGgBcAjVo6P4lABS6RvtpcpsHcGYN/NewuSYBNZ+8GTvuQzLHY2&#10;TUhTSBCS3rC9qjeuhWT7+B/K6gpCJRfkqqV+mh2+L8+OOD9+8ETr7eww5axEijiu9ZsdM7kmqRjJ&#10;e7/+o3Kv27xkLuK/D1YG70WraxKBx2T0+THm1gtJxLvc9RZ8kBwz5cavu4+nFG3Nj5GzXXXlMfP2&#10;YyilihH6Kvsvr/mPOjqMfYHv8+kNMr6otKfZPxJW29kn6ZG3veaVbjqs/suQIfmaNZy+JwWhT2FL&#10;pWiAYEQ8i3qrUD9mdtITOJs3JzRueYaMm9thYSXpdcMYlQrD1J/msHXFGk/yL/T9hIyfJuT3haVt&#10;9I/DD5XOb4kok4Y9zn8TOz+gMJuzOi7o8qFgeJz/1ngi3Sln0TQzrWwRBDeYgJv4LZwJPeIEJugq&#10;4McIr32L4IDWVdDClKv3VAlSfh0uvcQH4jhKFszRyPWF7syQoMvuUIHu4D6meCTBC9WaveW0+NPK&#10;Ke9uYZRtksLGxDgQI9O90R1u05oYBlsEDy+7f8Y2yS2pcKJu8unG4zcmAAdrviseUz7gNaMxg/nn&#10;2JYx6Hd5M7yXE9uN8ZFstkGmXCxD/iyesS8gQ15w70AnarKq6FZ0qqmJORs0oCKu9ph8W68Z64p4&#10;y3nNt+E5URk8KuEjY5EjgbUpO457hcPRGfbEAeAIfa/IYnACh4ITRBLavPEduskIfmskyc28G6/K&#10;k4zu6bSMIbuwehtK2IzUbBUwVt+B9pjZFFfFHqpAUV9l/5WQcQSQg5akD+Pb4hIYlghAnwzKVraJ&#10;0fClxCMutuAlz04Ggdc/JUdwp3DC2qLAZxoCKBt8umObvAMYRk7sv68/N6bnxjGV6FyIVJak98jj&#10;zjj6Q73mPXugpsztkxDDo8CjLYQ4eEotOICSkLXOhziSlylPEsbq5hNAZcOpYyTgi+gWHI+hZ3M9&#10;bIY6B32V/ZfpgvB8+l5kdBKL7LtD/nixRPTUiFcVc6Eu342bGAaefQI7rP7LkEFSpvxwFsDXBnk5&#10;C8Sa/nwNdBZkYLHsPPuQzZs1I9jFYWVYccDxLm2fXs8/NkGwxAn5juv0VX7SeSlhMM4VqKxzPPmW&#10;6dS4orNR+hW+yBiavbc8zn/n+Dqvqo0LObhoDPt4EJj2qUKnM+bjcZ9W85e69qS+P0RK4FBB9/er&#10;wduU+o9iymRL5xsF7cQ7JSHzThblWSrXoB0/0nXS961yifR9164R4LNOAs/HeB9vX06nZ5B4xNM1&#10;8U6MMvj1PR41PnUuWAUq1qDpZXynkYKCQmR6vJI6e49CnCywDtlcGfw1YzLLCb6s7AyZA5wxDOnZ&#10;F7UEEe4jSp5+KkQTMrZL6TzYFyE0HkIGOakzY3zw6X76f6IcmKiovVUwf91s/KKOySE0eNsU1FfZ&#10;fxnbnH7TujKXNo5HyhgiZ2Cbkkr6bvSJkf1UZUDkuIG/pN0Oq/9KyKoDdBz4f8SZN0nIkqv5JfhA&#10;1rU1Q9VVXIKcepNOzmAs6wpYE3rpMhh/hjZveJpwgWyxU/gdgtHxa0LZN9jezo5kafkzadMRysxy&#10;Fi7j6fKX7i4yANB1ErMe57+JTWUs1poQPhXV8Tj/9XgC4UnM+OLQxAZ6l/kc94zgr2UrejlZUx1z&#10;uEvZtMAcunCqoHVC6IYqvTZdeDjdz9SyzZR7r//hsM63JGM/Y4JcKGlkMZ500kse2f59ebwdhPwj&#10;iv7u+/jZvAocYyVr/d0z5lCS7B2eJZETNVTEcfRi0hgPMMDlhFOBqI56+RjFpKinw+q/YqfhCHIh&#10;+F2Cdtun14RF/Mc9zwXDEM9gTkw1l7DekGcdltdumL/n4cWaVuFHvOVx/uvxEKP939gEWYG/UONl&#10;PP6pTG9AtZyalsf5r7/PIbbPAIt65gd6XF+N36IIwXtGZDH1fO8Zahq6v1FDgKyHrpB4pAwn3tGq&#10;lKD1AHM0Y4OAY7dU3VmpGZ6p/+Yc/8leCGUYPxy+lycyFq0GhhJClHIaUjYGzdfKEDGFLros8F+j&#10;Rkq28PjGHGnTTu7Fk5XJmEk9DxVJaYqfaQLtmhyRhLKW4RkDxz1TNUDK/+h90JxpkCJl07ln6F1q&#10;ZLGeM0QSeeCGSZnWWS86Q6Z7p0/Kta8CZ5aJJTkoEaZHHKEe3Mz1GO3tBWQ0wcrOvDZeEJuujMpR&#10;4tlRIp2zJkb757IO+yr7r6Q+bFlZdoNtqaqk+1QpHiLUaHSSPBwB2klmOIDTUsNOwz/5Ys0YiNXT&#10;e5Ty9kWRRa9WAWNixDfRcds+UwiFT9aPEcaPKJiq3WoKCNP5r7RmU6T/+myu5cYS+fvZ3MdTYOfE&#10;P/QhXM6fTwg9CzibuQrCll/fnCj6PZTmAj8j7feb7+MvdyAVsTE1Ws/7SBN09atuOLByJXiuRwx2&#10;JcMhdqZyBYommrzBFrzRKD0Dc+p/f0qboVJYLpTP8kap9Ln/kB15hdv408pQgJHDqxRuNMdkOcO5&#10;HbjA1e1qWTg52hBPkuSP+wypM2S4Eq6gUA8uCQnk0ikc68doDxtkughUFht0VSnPHVb/FZhFNQSy&#10;Z41V03eTgDOQPTFIsEdMeaxOEDkxPBQvTjhxAD7td/Eh9yNM2SJxY29hpUOYjgiZ0n3Vjyth8Jk1&#10;RgcjeX4GtlG9tKnrRn5B4KZgZdtu2CamWSXg5HLSljppq+O3/0psc7lVdQ1RPmFEJ+eiiO+ZYRLB&#10;IOzeJwa/sQSakdVnayaGry40sWbU/C0MQfFUlQpRo0U5RIOML6A6/eJB1o3Kcf76KvupZRwh9dhh&#10;0MwJNqY8zn8TO83Ohck8O7XNeJZ13E+tgoKpGqp45++GU3Lc3BsqgiSeY19Z/+X5rrEbIlU97YbQ&#10;DoqV3ZwoOF068hjL3NhR/s4Z8o4jsvByH/G7Ykd8Yzdi/JS/ih2eXnR/97wyrP7yVxwCxGv4h0+G&#10;cVlkPGLAcb5QouWAOFLLGTICwv4dYrSZO1KfJoPDN7kiuzgu/eiq+4IpDs0Z1ec5ZDrjQ3PjhKDY&#10;EARscg1lE59tHCD8U8pqaSdk9fuj671pNqAMYDh8QsYGCwt4rllXa0X6OCnxRGA2yMiL1O+IazLz&#10;mzV/iCzh9iPSIN6AbwSd2ft169OkvZULZb5+E6cIXN3ac1DsN+M/eFwV3Mhke8oVFEzPPb2fHf4d&#10;Uy9M5FuLHwcENlKun4kGb1xWc6RU2W4pOdEvqbhqdjfdp/lSHoKRTLM/Rj8Lkc7bNEMxzjus/iv5&#10;DukCam0T+yXi6ZSKl1KOunwsxbtRqkKA9r8ysckROizzh4TJW7/JA8mPLrvgcf77cY7f45TqkVqZ&#10;51YnAVJTykxOAuutrwzadQWjKo+m1tdX9onWKMfBcBsAZEpVJOGe1vAiY0X6DdHRJ82Uk/AbMTfH&#10;x2Fe8LLjEVZrKUGZXdZ2LeP72oz99S3oMLw6E4/rY4IDmyZLsQmRy5wjntsX3qh20tWSbctIYTGo&#10;8vlpYkGbGgLvxz3ux4SN3pwK8n8cL1ZFdvhj5poxCBwSJjN/V3RJzOCOq4Cs3NvyXnT89l/GNh5j&#10;x0JBltTWVZ9ULpIFC/9Su9r+mJikiZo00fKldVg7XRAn8R4BIHnAt3RB5znLRxwlshbbVKRQeCoI&#10;ue5KJAOBSKIfr1y/z7T/Mo6UCJPvopLoQscGGRvH7BBFdWtHhrEvb1HsDsJmlqB1WP2XIeMJd3AF&#10;hSJzeyZdYGh441XEvK+ZrA/n2FB0kf2zwHOH1X8Z8pL/QAiQTeprxlpPqw7BTbi50wXWFmIz1wxj&#10;K6nUYfVfCRk3Q6VW4D1FmWmQOfGEKOLTnDjUqO0xZODHMNmY2GXNG0WS6lnRNT4qe50dXihyG09X&#10;GNyMuT6lNlr/9bjjytacEnpYSBdudLRuF/7Z7oUTR69YOMEKdJecY4fVf3k3sXqcO6T2W90XBonO&#10;PBpy1uR+ahNbsnBoTjbTmzus/suQcTxY3mNApl00KZiDacaHmN4NIBIhCRcFnpt212H1X4ZMNq0J&#10;Banwa4seMhM8zflpeVO7ZkqdKX3x8/FjTYPD74sgpO+xto2OzjPFmiJSE6oB+veO/pW9g8LN5KdE&#10;kntS8m1YRCgWF4o/QyYi7bwwfF+Qft94konMNNHzaNzQHzeBqP3J1XZY/Zd3R06x1JbQ+C6pW4tA&#10;hDpVsdoocpk3qt2rLF+qEkuY4rjCb9Y/jWFcIo2gM8p4g7zIS5RVfAMv1qxGBbnmP+pssEEmpmyU&#10;gPjfu36xihm8189sbmS6r6qFUY/MCpbzgbNholpNVZllzHEZf95N3FIZEVZlAv6ajjTONbQzCJzk&#10;wuyjN5kAXhunN6PD4gZ5jlPUIRfcjzIwpOW6Xdz6UVlROAu3HmO4zGeuHQkhqokN7PRV9l9JwWuq&#10;FxGprQiBT888PTVhD0W01qzWUJbNLU+ow+q/DHnJ8cP42u56VADL/bbUxZJoQEfJkkFE+DUvxnrG&#10;L/CxunqTzhbY7vuncZ8kgas1+b5mJfP7MdrMjbZ4XjMJLlaBKbhUrKPt81I6ccgEpT4HzSsIEI/a&#10;jIt3WP2XsU1EMrMRtKMI0g4Z4rX29x8CmgO+Toy+yZW1q6b3Xy94ZCt1kBNu+/TqycIhu8kFblsg&#10;khRrVhQtJvZsnxf/HnEZ3u0KAR4Kwqzj04QOrhnpMyUInjUy6B6fKirxqq2fnLmbrk0ApQoNmVY2&#10;vK9TRW+KavNOqnX2knu2ZlwnVctEYgZE0jZSQXrHC2FnAO+PYWquG0M3y8uZHkJGnUtNRfn7JP1s&#10;nybWEBvJYyBvjwkp5anisTtIPIRMw6jUzogr4G/tpwrlbJZDUX64bQb2YLX/epvnhNana7UkEiQ6&#10;wHdfM0El165z7ze+7+0xEwtOAjksfTr6CbY2nieZkA8JFgmTzmflbfQ4/63xCCvHHSqYAmY9rkPL&#10;t+SKT48kAWsaPvSV4dGvy7JmzWpR8Nou50PbmTNkPKyVXUQEY8MpFoOU4IFyUhzSQTEhw50dZUGA&#10;zNqwDstr92qR9T4WOCbopKqNWnC0jyc5BsUmJoEdEjbQp/EopbnTlOKoXv7z9wmZFA44sBET/PB9&#10;XQKcdMgxm50wPO++eq9ajrNkgIdkMpzs1Z+HrAVEZaNezCndARE4AHs3NuoZMvqO+cy1pBaCIwLo&#10;Y0W+5SYmxSBczsUs3twAyTLauyrCWwVdf+zq5KIu1YmmF0T4yMZB7EtfZf/lcwhvMg2Qx4H20yET&#10;JU9LjhNzyYmU/enIOCHIzKh8CLlxKVXOdMiNAcKZNy6FmlJ11WxLyO+HkHG2piOc1cPhNmxz6kxC&#10;9DbhtPaJgaPUWdgX9nnM+yFk5b4mbSN/2ar+aTR0l+3h98n+0HOf8b9CGcHX0U0jsvAQMlF1n91D&#10;Wu0o3kvaprJn9/y0gkGYW1gCzyArKuwkBcwTTN22Zl2saGFFyicmeH9M7lh6/tF3uPhoPH4IGeq0&#10;cCfrdOuwCUeqMjlYhssDCtsU/3IqB7bhRxS6jL16CJmgLhSpnSK4TNH6tij8bHZKEFtMRl2Qpb7n&#10;ecbLBuQXFEbASTf9BuRDqQruVpvJpCvsEVo8LOQ9xNstc7/zjv4rOckvsO24F758GSsrD8PPQI5D&#10;flp+237coXWVxo15zwDuM2wLg85lRzHdmkR1m40Du51n0nOdbwLzJJnnxT7TL0R5xjFrpM22z9Br&#10;FUORuLZ1pMCMxb7OvSKDJrn+wzVjUtuXQP2yspoatiFAE6/8GcGkJoUhJb0ZhHTQ8vT2Q8irV4Ao&#10;0HZgpemYwvB2prJekGkZQ75kYAzPnIoMHkNmkysYcPBerwWNKt7ZGA2+PSg0INOfVCz+OeTF34mQ&#10;28uEcQO5cgBvvS6IbZvRYkikZXM+n0NevZ748jaNl30vJyNdYOGlHTInw3WDI/L5BjLnwg5KesRf&#10;XKPsgA+ssnQ3Amyxwj/Ezc77bE0weQhuYaUYjfPEaZr5RB7nvzV+iYKyLxeN98ipwJmtCNyfmEr9&#10;7LTHur6kc6r2WPm8Nzj9kFdBtpHzEMhkSe8Wp+8+mkwh16/IexeX+S6jFP8m4zPJ4NF4zSj52JjR&#10;nkf5ITbOBcSKnY094xxMP99czXEXiPa50AcVFMHeZeSajqDo3MbB1mQGKYc3Z2qnF13pZDySwfys&#10;hkN3c2cWJvTC/bp9pv0xnvyWNS8NsbIyZuT7wmv3mS45C/QGYEOTZ3ic//okrOPJQLlEzbbxDX8V&#10;j2dWHnezZzoweT6VP9BDB+2jlZRQvL9vqS7rOfJBzyBXBn256gA6kdN1w8QH2kQhQcombRJAqnzv&#10;SZsbtN9YBtluiK5kZE5bG/A4/zXelW5a1A8HslTxOP+t8eiVqefg0NWpC1ngcf5b4wllJsWC8Ixf&#10;Lft0GT8jMARvpmT3uOO+yulbsyLk+rVxxOXx4SyiZP+zLvLhLN5AnvPFB8Z+CR9FMngQCr1o1Lun&#10;fxV/FKXdWb5eu3FK7V5xAVR/PLnf7AEnOPcMt+9sm+rv3qwM2WseLA7VzwqEtjxGCG0Lhz1aW4Hq&#10;M+X3wjXOkAlSONGLnhrJCyZOFf/LiUHilAF3lN+dmQ7rw6nDMHXvXHglteU+Q/PU9W/lvpDrbcua&#10;9/A79Bjet4/pUpG8ab79DGP41ua7MOlNdWyQqf366sejPS6EPoW8rJnspM313SaGltXbreECWOZd&#10;5/YpZHJLknNNqi4qWT+tGtYtp45LtHQ1W2hqMI83sdqVPsjmJgbdCJAog33yeK85GTsZIIPSglC6&#10;SmXKdZrqv0xhWAA+GQellSQfO5VIGnCy10SJiDnXjLGB9yD5RofVfxVkTPmkTjIvCFD2NeMGqcdw&#10;ss0nDxYcDcAljy7uE9Vh9V+GjMlvZ8MhV4OKPPhLbORM2Z1rpjqgkpFY85s8BBXhOg3kkPpCbJW0&#10;4oDMhW0UFHaU4J2wJ4NEX3KTnmObTa4cXIIweUtqLWrNFyUfCuptkLFCXLNN/E0pPS8g93exyLZP&#10;w/WThPAdyNhp4g43gBMkZhbTs/OMSFN63DiRROpgJf3TOAxqI9Xjb7Nq8A+aDNgKolMv1rzonjOH&#10;acH2TN4V4AhNL4+nfkxLEImmkMadmi1rTdWk55l7sdtpF4Mpj/Pfu/GmJo/r0Oot5ubDgVDb9d3l&#10;cMyU6VpZO1pv+QVBPKcfyuGwtWgj2dHtEqn4wdbb2Am5XfbFUSacjcSf0RH7o+vVg7MT2d7a0mG5&#10;FhOkgoRlNTIjClhdXWDTXAN23M0ztsldtc5DJe1efwUL+WOn1Ukiyfi0bSJV0TvcYfVf3mcZvZZm&#10;ZZHPjeRjFjkUgeFv7GteH4PtQMlDbC+Qtb4t2ZPclgkZ7GyuCqrwHKpAL0Vvf4PtRcwiUWjisS1q&#10;SmH2dC8MW+U/6dW00nqxz4vuQPJv5pEu2F7UR1TVLYls1R6adtl39l4/pQSYsPcgcNXql+dgaqfm&#10;CUEdjHdqGeNVQfLJWtDoPD6Mnjls/uaHeZE6nWYUjgn12wg4c159hTk7qUDBoiiRYM/WXcRYtmcc&#10;z9re44E82FSYKWbMbluPqJbQlEptxSJwvGSPL+8ffEk59nqIPktOSZuQ1L14k5L7eTtSX5lxlStU&#10;OmkY8RKPFQHyKP/1aDw84UKk2ps01c+7xWyyXJTR193av73MnvS3nRL6KjwfFLtgSwd0fETksj+k&#10;6r7Qc9u26wq3tgU4/FMRQCWAmbeHKw3iZvQK+8o2rGiBYU/+JXSPFvHxfJA3nhdkMXrq0P7m/fkg&#10;HUruDxGW/LdVA/LN+cC1CNccb1GH3dUeMpOJxOVDXSPXcEHSLQw13iQDbDx8dj6UQZqf5WT11B4V&#10;ESIh9Fk1MNnwT4A0verwjrtukMaVOQChnmjLoVl+h39U6dRAGa1mCR93a6HBdT6eQacLzweMx+oP&#10;C5Q2EgwAMth6zhMaUhLKNxg37IBGxI6oeLyDKk80rq/nAz3BOdMYJHs+E7DY30lPGyToNdNryBBA&#10;P9kg7aPZ21Cj0ImURb7N69TdTbaI31GvCr1jvqreLMk6lWsbjsP5kATkxByBWJYV0Pr+9F+JP3Xd&#10;SZjYSRHlrs+iCqaWrdKwrn2QTuV9/sDLTzBVKJsxQi490k1hyzrpmOJOmYisrecZcWM3W5HBUhy4&#10;Q+m/kiqVjh7rJE6ddqzXSfqW2xmQOa7gzDohvKMwQlHluKHrBR/AlYRVqze54lARmfWzRKrzqBOS&#10;Ju7cH45g1ngTZhdM4hnvIf6Y3j0FHrYtw8sAH9Nn1UcBBaUBRde01SDjO959BlUGpT+MSsfurkuV&#10;RREYlEKwhcnx+lZTcs5/Jj5fwPbjxQFQvDxWIjXOu+JhRxpQHMnz0Db35XOjgi1kUmSUTt3WMNzL&#10;AyCBSZEoTy+zPIHFqHV6AgC2Hp7E7h1GxZJjr1egSGM72cjT1Dl9DHO40mO2hA26FqZqlDgKqDzU&#10;7zZXAMh0yIT3soPko3Uun0WwbC1ul6XQGoMWNm2dEwnYvRk/v8D01saBJmvGXmxcWFm+xzse5b8e&#10;XQk5SmQrJ4NHHfdNF5kGiUn36GoUVh5+oUSwFP22Ho5ZEicZ7qkgX9Zzgsl9oJMIcYpFHK/4FLap&#10;fTwoB6k9zad4snLCasp0Y4d6yckXCShn8yHF29WRPmjMw/w3h9PwgLqVOHdyAbvq3sP818MR90lq&#10;ZLNnmsrtLpEnXfYs/ElRl4+TQdJhHWoyBAZJAvxmNOcwdmVyxmUqx+2g8DbPLk2a1DCE+RS+sbZS&#10;OpIOqkae7eFk7/XwGQkoqSC2keTLzGwsmKSh2keCdUVItQFF809RBQej6sz462vrv0wHy6u1UwV2&#10;/TB2W8/GJOdMqdhJFJihb8DiqbHgQCzHjCdYMGyGzUHaxMoqdNQU6zlL/mqvYl82Fij+7sQsFZ5v&#10;cqI91Z3VSXYdrf1XInkRdScRs5xuRvYMusYZ3gkgQJXcO4FdROl1tZjpqfXq8u4paPv6tmOveGft&#10;6iLSPay/bApcsH7VEsi1xXgLGrtqGHL4GeBL1YX06TRfTzrRchiv6tSiwr3U0iDlTCk5KH+kFWbE&#10;Bn4sx+TKVxAKedbeaqOLY+aq5OL2TXF6UI/RQFMPeat1f1Tm5bqKTSOtQ70Q1nWqVUM+vPcUneiI&#10;GLLUKFHK1WihMO6DuSMTK94kCPmGexKfV42YYLKmPZcJJKTWLYG+JYneWKF9ZR+sWBTIbMqJeaqg&#10;AEhEztxasRofvLqN98n03ziTxIRkKmldZL0rLhBf9yj/PY6+1rfe5sRhd6DgDjicbVLyv1mFLo1P&#10;n4ccyCgwn+bFaFSV/PpIgP44mpyT9A8j6eR6/Dya0xqNWwgNqJfF59E0Fst1osCWfDYe+64HVkng&#10;+50FwLDirVKRBFtKicfS1DyDkBHgLT6X+3HJLn6TR45HybfTYKlvvRwpQHEdIRC2lFSODU2dYkKc&#10;6ajqeKT3LDcO6sLOrm7j4yaLOT6r8rKm9uCLcf0gloWaHMUedGz2X4FbFHy+G59FhexJrOR+IoXH&#10;Q9p6beUDCrdkcQEJmZRKH2F6X/N86MaV4BKKWX6jr1LM5RQLTETV2XTKOq9H+Vk5ZVoKdjThXkrz&#10;V0Htrl6MGxDjpINAkoWP6znCJI6dShqxRlUiLSSohIvkfepmFe5G0ycmotvIk8iSVyA9opXlOupx&#10;jUJbJ44hm4YH4gUMmyWOBqpmf5y+sr5v5A2+OePfcJt7Xo7CzqWxY26q/C3+OXl5n2XyB5yGGcfh&#10;LapNVvxzk6p711K9hzHaH36pnZ1wQf6JUl9O52bDBdp9lj5jaiTDYc88yn9zbiouyBWRfl999zzq&#10;uB5kqbGA07PzAQQFDdRiyurZ3uLeyhZKnytdhd5kBikNKTV+GDRtUxuasJBTZBLqlP9xIfBftChN&#10;Bw5pNnkp94WGvd7EihoxhM+a7PIZZfEo/83R86ZPpvas78m46T3RRJvb8ATMYzd6CY5tx4Xa86tW&#10;/i2B8oSv8Y5TjDDfkeRJR16H/8Z6YOWWZyPvzJFjjzrRBHvJlQtxaqny7VFykhghs3goYTVEcC12&#10;tL6Jh7rd+GysGXbOUHw/9oeDD1F9Xg/CJ6M9uu8vUvRuTwQ+A+trjCaD75tv46zKpdGjvzw6nu8R&#10;VwQy01KCcNUJZiFXRfqRj4P9XWW30nOSN3ItO4rfiR8cYS4yQCUw7YiQHex++rrhAOtlndAiA+7p&#10;7QiTfI+UprgM1Y2rfXb0pwoa3w8AjN+Xn4wT9YQmaCGq5gHjgw/OLCpJYlJcAZEcmPy0bwgyOeQH&#10;BJI++r4hgmhSlQ9xjTUEo9+6Levge+f1nHBIvAeLLj4rZ17zPiu51Ai+MmJaWZvvqbDKK+xQ+q/k&#10;Z2oGk5jE29svGaAfE6UrMaHRvGDdVDKi7f5U2WidnQ7FOE5olENamtDD8XI676UxmQHyaI+5EBlR&#10;WlNs4mdxrNa2SOR4bTSqWpegEKdaZ2iXOaVS1haq1dVF5NrnU2Ihz08g5Mls81UU780xCINWvfAA&#10;ix7GDBpYbWCQAaJJ13jGSjti+69AL2CpXPSHsbK2D0OpduCNorsG9h/Os9S+wcWbPEtcAwrdJ5Ll&#10;h+4fppA6FRvUSjG8dbV3+9rX94EwCNG7cBN9nmkEtr6hCxiqO5fXW5ZSuFdhuIFGtqc3EeYmB4g4&#10;HrI7EWq4qBh99rk76kJqXzImTN8cTJ9qQEkmQvdLfMHRVak4KIYJhUr0ECqN51MCseQQI3OlKtCN&#10;U1WLWR4eMdvX9mFnCIrAlsakObxlxHyzM2rPkuV1eN7inNeU0JDh/PFJ1K+mQONGVve78RADpuBt&#10;8z2E+nExq5Is3sQp1Pi5HK1kmsVDE1hNiI4ELiijLW1oo8/2RU1/0rFIlBXuvZ4K9QNPhs6+bHwJ&#10;8eI6nH8410zxD9apbvVJC4RPuiKKLxr/ZtAYra438qQNptsEEp2/MbD7DJLqCdUptUyke6U/EXrm&#10;iaI1dDZJ8Tv6cLzIKTwvs8sXSvnVO34cExLaI655q/1xSYaTr0QB5anwN0/LgcP6Ah3IbfNRqIjf&#10;3bd03UujI5xF/H8xN9y7L1Cobnb+rNS3/lkuwfNnSy6aPLmzi14KAbOk3yPyVGP2VE2vklFt3hyS&#10;gX+gEy+0iw5Dy4qAyTF8oYsQq1Jb9RCLUs3bZ7E1Hda6yExcyyhd8SYsGWkTQqDvYP8V5KmqeCcq&#10;w1CiDt3oo0mCM86pZ1PjjGWdNJIgljJg6uDc0OcJJh0hCWHnm6KK9lk1OItTSNh663dCowaXgRNl&#10;n1lSHUr/FetUM9Rk9BzfrYGLagzcTIdjHmaZkaD0HLdJgf0F9T2iIRJo5YLVfnJDuFTbBX2qLvCd&#10;WfC/TkOUT6CbxZsYmC9wS9xRTe8EU10mQwh4KeqfZTWZLetsFadDOWdA8iNbGwenb8GFV2XT/1t+&#10;o9oAWy3oXxUh/cRv2Da3H1Ez6Z6FBrmivsdiyT7v/AYvqf2bdMi763Ng2EElxHdVtj+wR6JVOLBv&#10;10OUz8nF8NFnHaWoIXW2mVxgPaOC4lqnHI7IUPMnkf3CAQ2awLcfp+YZHaqZYayKHh9534RpAhGD&#10;YyU+q4v3mlaGuV+dxKDJF3wFBmlJq67DvUiBeLbrSeN+tPVggAGl0o1TA7d/kcsvnT4TUnSty7YU&#10;NO8kPlJ+yDFvMKGyVC9pWpUc6RFu0aOpN4jZihjbltFIr2pIWVMvs8NNWrbXP94c3OEZTMjEsqkM&#10;JO8nssGNE3Unb3fAEinxZVroimkfPYJJAFSVptoV2D5u9BV9cqXb7FISd6MhtQ/NXSErIovMnsHU&#10;NgVpqm9152Vofja/6ZBF4XCbEDP0mzghytPbJUP/FRxAMtCzRfz0/tmkpzkujQTbbpLDBPQVnujS&#10;ZHFoQpd1dn5DRaIqSgZWZWvY5+1R/ptzgylntjrq2tX32kcTB4Igg2HQ+qe6CHvUB8NF7oWsNMNl&#10;j8s8VvKN4cJQctTGYkhOCt3TVElMChUu9hIx0DUJHiowMN4csa0j5k67RemMMtjjTRw/jfCwRmhx&#10;nA/pDrw/RKzGhPB8vJCwfBZpHXjFmO9aGhOS/ysmhNLejgllvGqXEg/RnYc6daGQ4zrBmT2lXImw&#10;LUURSE8IwmtaGtMhhS8RD/M/U+UZJmw6w9pqTN46PXMelVQ5lnJ6eKSfDuUD/aF0OsYxfLTP6A/d&#10;kBvCYkpoT40hkP6G6hG0oAKFvi8kRDitiJDKi1o9ao9+fZmsjd2ieQSZ8/Wum4YFi1YyZgvLvPEe&#10;dowFF5Ab1IpNUe6ESbuMlPU0w+riCCSwpXnOfFqe0R/WuO/vRXJ3Bk++OtfkJeLlxtd21YRu9rKv&#10;7AMtsKVo+rGraK9jV5nzN7yIIqA/GRAvCqop6Yq1bLlxpQWsPfUlF0vmdspQKZ/hCGOpAv/UMjVN&#10;QNmsdgKq21nHEehjwICJCvhCWuEVIFcpdxRe1GFyByXWXSexQoIatScvIkz7pp7rf/inMuuTFvD9&#10;8go4HjQZE8J269084CG8GTRffsVnuB1+kngTY6mfbY6uIufaMWzfrmThxmVx8eyVs1IdvlN4Mm2E&#10;10rUaBeVRM9m9q1WK32n8JXW8miVNFd0c0oUKrSPFSaivOx/+RzaVv9VM8rY6Zd63aqiQrTdtzKc&#10;A4H1gy6pJpaB2q9xjV1y6e1kH9yN1O7IiTO0nqv+ivc5GRgxD1XnLdyEEjhHINVZ8kbH6jMIrknJ&#10;h5xVAyY9AbsAWF0ZEFdnb/TXU6aI3iRLhck9XicFrQp4jjeJQ3YaoqWJi6QOfg7ObcYiyBFEJ3oO&#10;E++PPQdXP8fgFzEhKka7dkJrMBXsjtnC0V/c/UyygtpBjzfZzy50MIt1AaIeXg1e2gE5jxa95a4z&#10;gDXW2EkFAsvox8Nh3HiU/+ZoQknp3/pJefClIu8ymvB9TBY+U/TlUSfK4hIRcgjGO1SLbCof6pg8&#10;nVo9PVw2jyjGuFmwDvSLXVbDhWL7vNk4BRxYGqJgouJeOirBV/IhbO2FdY0yod6w47PQZJc1+P/U&#10;7jEe8tk+IeLPGG/jITHewmrHZv8Vu4cCrwj9eBPrqNe1cFusAzuctL0nEOlARgIByBf6FTwQuy9g&#10;IlI7p1jKfv8SVupuDVwBSp/RbHFh5jXEF85vWooVKj8h9ei/YKbS9z3Kf2u06wZnuTQQPOqEQ9ra&#10;2GOPa1oYWxgqnM3lhIfieZJnkk+r1j0wcVnPESbhk+SZWA67vkhqgQM/hKk2XQhs5IGhwPQu68Pr&#10;TaygZfMV4Z1QUZ7ABSvbaFRDmMYYjTYSds0y+rgexL0hQIfdQYxm7NpJsPt7U4jWh2Dlhc23vAl3&#10;6N5jigScso/2s4VhcHb6km/dOl95On1l/VdicqnXJBvgqx1jHECuTUA7UmnUSkikBqXxRfghQyLP&#10;aGXWUvyHRz8wNNXUqt3Aa5ANeufDqgZRrWIQ0iOY6vAZbIXEbcV5lpWgVqRefKjAwKGWViRk9qoo&#10;Fa+YA9j4kDZ/P7FIu6tQ2lGn1gmRlWB9EnaeZUePlonTziEjNeHsqCWQnMyKwDGeubbXOFVyN9HU&#10;KCh87pxUfC7Oor6qkooFt8tSwN9W1KrmgPmm7vkO4russx9mfGbJZwhT26/EOx7lv0HenAWOkU4+&#10;dMbcvCqPOh2JpY6Us52NF0yBSx0pXkPVSi6LxSEIywxouobjnAhl2DFDOQQzXql+6FipfPB2PTrm&#10;QcZgE9fg51RHzSdjhIwWTfVvn1Y/D4qyL9mydYFL2fOh5FBVV7EUoqXZxPCymyeY0M2fzK7XRdmh&#10;Lhjj0BQel4FV3V3c7RWcsjo7QjkERLFIrrBD6RiXqzZzvOCV313DPPhuIJHRf4O6l/3pkJKpEkQh&#10;1DYEzl8Ug+57grNndJFjlpnutdjlIeG1Cph1KP2XYc7PEt/t7nocFTUh/oHnYaFaOLtvGP8ggI8w&#10;P8v1qRHgrd9qJzF209j+oGhs+6Yri7JxEtkrfz7Tvhq9pRnwXHFCiuW+cUUHLewbmmBl6VuRnyN8&#10;ubVvSgeLg4n/IbuRP6J95a+lt1b6ZVfWhmYaxKdQ4KaZDkNxUBn33GT3mGcwydnI5B9ib/u9ANiE&#10;mV5BW8QtxCrfR8otzFmV8QdH6dTRfwV9Ekf3Lb1qft8FHlk4zphRxfFm3RCnTtOYYFIG8p+tk1zH&#10;1DvhL0x43U9W5ra6eG25IKs9RHC49oawWThmHsEEe07Hvtp/a3a7UtVbvgeZY+rfLK6B40pE8RS3&#10;uC2tTVBRlGF2kyZevx+ZncLUlP6znP01QC9z/CyxTvtJqYEzf4aV35aCz9ldwXSdXNeelXaazmMl&#10;gwclPMIttonzo1SX2tGHu8UG6Snfg4rKOJ/j1Dxf55pGgpnYeQKodtIabR12fw8u8kw9kxspojTP&#10;1olZmQ4GCH7zTuGBpXZrkAnr3fxaSj9K3L51lyHrrVoo0trIhKOCnA2YV/8dUeVsMYYslsvyKd2S&#10;pO70RYJ6io0vpAmq4eEB8+qnRL9InvDW/YnZkBoDvmmFEleYS7T84o9VhCuTe2Zw+tF+yvHmBDFx&#10;0HZW0CidhXP1O5Ngw1EaSAB2pO88AvnfPwIe+SJenwYR3kKyRGznIRFTKdjxUC7757uJRophGjCH&#10;hFwxi+ZIG4rgboohbBMiHpyCV6GJNzDhCWbxBNW2z0JgSZkwms4usB7wmgVLIAQT4vwRamU8meCv&#10;kR1uGXJiHrGAvtUqb3GqxttQE6W36Y+Ah0OGC9XSNAVeGFtGw87emgvbDKsv47YYQdaaOk/fNC2k&#10;oTtQYPajRsWJ9qgPwTtGW+Rafn0TuEO5V+byUOE3TZlqJlU/6RHh3b63MA7FaPRMKU45w76q/iv1&#10;ZNV6OyUO+m6IJAnOlWSiif7sPyYTANlXL66D6L8SIA37XZDBRBu/IXkA4ZgrZOf6bNSE4ivtYyK7&#10;b0ASuk0BIsRtnyVQiio0MMeR2R6iheRJJGfqjf0BBTpFtt60DqLglgTg2EnJqIbZ3wRnp7i7SUM8&#10;oxbzPIN9tAfoaqPuxLQ+heAGkeuRUSpI+lhEPmNCz07/kleAQdD1WJ1vacxa5yiF6jBxCaSnExU7&#10;NImHMA9vFm6xE+uzZIp03JJp4KQpciJf6HcsZX4WGup0u3z2Gm1fkyucefFwnUvOBlKrk+aa7aE6&#10;vobblnSgu9aDY3Wq6b98PAnFe8su68RCqEI66eQdJgkdabq9xC0VKGqNN8jElFD7iWMOSRoPMTQ3&#10;mFBYGs5FYM9wq7pPUx+spu8naQx17FEqN9wuDAPWN958CBONIM3i6xHEglCZ2OBDSvvsuEU+J+uv&#10;k/0QJq6ujFoRENqEPg5HQhED5pUxktmAHyoeSpE90pBloKUJCc6r8pvveNSR4nDU2DAYCnNbOLIQ&#10;3bZPokgDCWE9qd58hhVWRjnE3WfJUqtiglx4wcTn7Wt072F6vYkVoqLUAwY0KgoHCTNPj/JfjyZy&#10;tFPJMvqIQ+aEGTkgjAznhkN1CEuxAIvu1yugnxEtiV1+yYXx96pZ6Di1F06hQsN0919TjIh5OU/5&#10;Xu/bsEJxutq2ChoB8G+K2nUfvLUoRldCkb95xOGvH2AxGI1SE1rvFqmRqk4a4OF8Wy4gKm76wu7X&#10;c4bJdiT/uqrH6A+2e685Z5wz9QwZE1r8/h1K/+UzOs81btDNM0q5Aa6E8dlryh6eqOpnAhLecD7O&#10;W2LomrJHzFh32Gopp4fFMylKDfXs2RknPdO1sETHvzYmTngl+UqZWHXGaepFFnxMyBWID2FOGXg1&#10;67gOnEKE8dmrQUi+tloMCwnSp80j+g72X7mfxF4xGeJNzmFfJw4iR/qUG7ZpQxgU6eSgx2FFgzoU&#10;nxlDQzt1WAON3PP0KP/1aJacc5MLr8JoHua/OZzB9JMYS1HUPATvwvuuw1G3PJy8n03c7MO/4JIR&#10;+AZlVOBtw/u6PSVcFTa6mFO8VJRCNhQXUMUMlBLc61HJSqvsduWaOJjVAe2zpIfUn/wk90B8iwP1&#10;DUtJhqAPm2lBWYflRZHjabkPmw6JNBdFtnyahASHZAGupgKXT9BYKJaMMhhWxrPTAVctwYr3Y3NP&#10;0C2cxLj4sPo7dA2IUC4sPZ+yzhfMB08VjRTzVVa7fRjW5PXIrOyrJbeRSGG8i/s/dPBnq1XWiXcG&#10;f0uPL6syjp6w8WEskc0zAot27yGm9yqbALNzXuREWc22HvwE6cmnhkY8ed1buumwvTEp2aU+3Z2I&#10;+q8kKV037aPLidkUTTbengQi8uL2Daz6zaWmWY7Ph0j+Jwd2zPjip8XnSygvP3xxDstCVraFWC5B&#10;wKzufAaW3uz2XHFp/RYtUWcBdxTSNceYNutqEWLuUYTGQSBaTx+CJbDhmkmOSK+ZJFeItKLYPeoX&#10;t+xGbk3HeAtKxrOt7IYT2I0Zyc02X4Iq8yUP898gAsQWGc/BkOmlM2NwHnaiHAQU/nRXUtBhtvFQ&#10;OCBehZg2jYqoHlxxuT7Fs4fEf2Kl6K3/+cpJAjLYQJ+XRXGXa/l0R0ayJrbs47qUFOocEtWEdcWb&#10;PUDOh7rJR5X30Fc2bjUIwkZJS671iEyUGWXnMlrzT2h7+7QCtvFpDs9WrsbbQ//QsSCzC/e85WTf&#10;vf4rCQDHkjM6yRRgURtkKDTz3zk1SM5tzepnmiiB/d2lGhvrhol15WgMlW5pyy+783E8AsyixOP8&#10;t75PclUKZOncYRl8+j76uFehhlH2vvi7R8xxXF2BqYSj7G9jmQzHxNhNTkbeecq/5TH+WRMTsiZY&#10;zjNqQSbTzD4pTYTYZMIP6FBpHoMcBp3uj0nJSmLCkHwHmSoVs2c8Y8qmXxglsbzR6yAh/9j0BRLh&#10;CQHVxCitOHO0M7ZJBnPYC5al4rsGeXk8uo81eaUUfG1AnBAY+A0vvYE8Zz0vzJobuVzopth5d/MD&#10;GX9EkgFtSibtdlj9V9IxHkyhMGbN6eqaAdhGffWn4V3dfcxjtH2/TSLBC78X70K8xpegbOhcyEBR&#10;vZ4yx9ucjNxneEbGuS+07dNVqyWRJ+erFqmxw8upvcHRaMwxcKTL3rYUExijs9lxMYwcykY2eJTB&#10;arytTNIzRe4zVYpXWjGo++SKiRaXmV7H1yWg6gx7sWMu41V67VlxVcbOj/bxsOXCnLqrf8Mf+/7I&#10;m7fN/wbT8+wrFtojzxvJwCU2rtOoEeI6y/0byCuh+5q+eQLXY4It1lXk7QRCmG8gt8MN5O0crFwH&#10;ttMNlY3rANn72FfZf/k0YO6ll08ZfAr5N8JFySqNQCbAhm28X1BB8juKB73DHVb/Zcjru6Tz9cgJ&#10;WuLyaWkEO+RhkSXPeoltHWDzjQO/Wx+TUxXurEkGK0pQWsJYvXCd85p1+aXxhU+xBy3YyGUzkJ47&#10;k1nfVk7w/3efle+67fMCWevrlgkTG00GkvuN+1aCE/VV9l/e50Um0khzS3Li01Pg4v7VBRWNAJeT&#10;Qf6lsvdfQJ4ykWJvDM3t0/idkgyo0lKeZYO8iD0iHjSQegF54ULcFrTlejfBhev030WiTmGi9LF3&#10;Ohs4TOlGgt0W10FnG56gsZEEurYIFsokilXKKTINZYY8x/aiiKoRb4+c8WkWVZ8mwW58uk4VLUjc&#10;M4mANMmTL/aZnhsqHxmLYpuzEez8tNKHEyV/IMBQypbHaBF5JnGKyHf+eM2EYyCchKzEuuZBGpVO&#10;mYyiyjwpaCuFjQusDVmdWV9wTyqHKuVDdZgbe8SEdMhiuRt7rrk9Bn+v1qws5VjzX/U87seGY0Ra&#10;Qz4mZWuTz0SCXSJNNJmYwps1E/Swbo6M3AXwajejhVMU3LHNc5d1DD/UG8jqtZ77TNhx59vwdBVr&#10;DQJETdtVFs4Zbdzzsfo1Wm/q/LL/Su6pTFRrjqdP0+gJ7hGQDxPDZM+IoVKxcFe8oO3vsI0xazI4&#10;bMbipXi/zyMqE4viZst9I5W75c2ggmInfSwhW7x0qZ2+po7f/svYhm9bPmNvbDUtpBmNmP+YmNyL&#10;mzakHp62o3AP5yVJF81g06rJXZJJFR8lHymEwb2Wz3iSgT0evmovjL97Xhm+AxtxJAwo3NFYkcK9&#10;6c1GButiq/4Y/41hsrLw3lxWdoaMaeRTO5C2QUYmWcM8oZzSVkuk17uJ7mD3PnoaCT59UdpsrxnG&#10;30t4eLjMm1SDF1FNCGVBJ3JhF3Z0+MyuenTIxS3fnWFQDiZ17rB6m73gF0h8JeQFNSGFe/cnto4s&#10;AG8kEarNt0gMgEXH23A8pvGcX8DW4YL5Lgno+6LoHuOwhvoJ9zYNiIy/vlVbMQ/lLDyWwjRo/2va&#10;ZklbigyfZs2JEtp6kmHeyIAGEa5XYVN43+epU3P/lfxCnXPMirhqOxvklJhF6XRLO2icrob9VNFH&#10;wzd703iFVgvnNftcGyYSoRDJDlcRq8edZ0qPwMQRzngMzG0qlBy6zyOxqa1UF56IEpohAg5KVtU+&#10;O//wZ9fcqkZ8axyGFUcULnZHJT74s/vu0EssOY/OY3oCL5C9duNIpzk8G7xFboL31OP8N8frroPK&#10;hSLceOHBR5wqTpfSAt/Uz6312w9KjSqcQzvELRak6IZ8ZTqpMIjRJu5E8ftMCc7lPZBsA9Fqa24e&#10;579eWYOCyjT2fZEu55WtU0cORpOAouu+cELfnZgaNuGbb+IEXJrmS0/Rh4E8zsSEjChJn7NqvuhE&#10;26iF0IHb7YFTbpocxHShlvOaCWmYEMn6JyO+fxrKJMYU28Vuxa1Ac2LwDgfg8GNSwKS3L5D33SG3&#10;trL30E6/iyDgz4J/5SRI2i9bxd/139x94kMYITkeAV/NjDzOf2s8OAhNlTwXjqY5kscdMYdfSLQf&#10;qIGNhH5bqGFVjsSOm8w3fQ3+LLtpvK1i4Decn2iqOofEuwR0N8cYhTEk7ORj4iibK/GLIHCq7Wh6&#10;pKb6bPRVeu2JI6KpyJP8KCHrWM5yovbx4D0NX5ZHgNU06XEdmqHomOdO4PFLeVg4pSpdNRNj4aOh&#10;Z+eayls1THqEUbD2hBpV9ZDRT8gMvuwaCM/Ufz1HSsWzlZjG/0csLGje4/zX49usOKiPqAvbXc3G&#10;cqkKULdzqYafqT5zlK6IathXLeYRE+c9oDgv/Qp8mjqhzotwNDjNUXRI6mKfmNS4PKvw+my7d+EI&#10;Z8hQTCYkEQKhWqilFcLasBmSFyFlaN7TIaPWZtwcIQTLd9ygw9p3h+yi7MnPbqoSLzHlcf7r3USJ&#10;tfRj/KxG8rgOLd9SKyPnsEoV2zRjmjFYlSMFgiY8fbMJ17iTKI+hIM+xw/IMDPMvaUuR3sVb3qj7&#10;E8vCfHu9kjTIbN8w0aEZym8VqSSdqstnT0jA++UbmeVvQi1pe/Y/2phYEiDEstz9GbWQY1oaFgmn&#10;qZ0VryAGUhoWliZ96jtk8m7MaejK+6YpipJjUIFjzXCZrWKPx0ws1UbKmjMHbU6M9KvMDKLqGYFr&#10;Xabjt+8mTBuYyRkx7tOdd7ubjCdPNFNPUCVn7a6/67/eR5FofZ8er6Yxj+uz81vsdxoZ6oSeWJxL&#10;XREFn90imRSNYjImHu8xcQNZtVH5LowI3MCFDZnl82kvB/dCd8uS/CPdPt9GYyqe3GH1X7FmBCEm&#10;hd/lsoGuq6mXJN/LT0P7kU4xJ6b+2n4sL7ir5zqs/suQqSZIpwEl8RTFN84MrvGi1KcxsDeUEOGo&#10;dCjVSp+9Yt5vw8R4zu5IdM3CRPos7RQEdrtMxitD+gEXgT4JNaTUkDepR8TlLXBdRmRyNecrhIBN&#10;780mf/xGl9pWRndiOT+GhAU4EmWb6T5+pj6OyrvQupYTeNwzfPrOxuEtrhvZpo6M9J5xFrYmBDKf&#10;nPLO24T6rTt0WP1X7hz5za4q+EGHBDhgOyFKtLfSS+0HWNseq51ZYAdP7l2WwREykptWIX6XCuy+&#10;5iWxFXcT+dP7xOgJZ8h4jd8kBNIf3DXGcnNhK/VFwRQywUaQlX2+Mg0ik3ax8phpjrcfSSPunGfW&#10;yRV+o8+Hh7+OPW337NA7boZuQiqMgRNz347f/iv3GW202h7MnZqQcbSZUf5GW+vqHJyRt/Ps4NC/&#10;89JvZ0FxiNojlSR5vh7nv56jslxTmyUlRK2Du858Xhn+Ayu5dPnJHM25MvReG2AEDNTaqu2mbrtI&#10;nkJMUF2oAmaH1X/lfLnrTpHPwRvEdMPfUJDpoqG4aTyGx22HWhqlRcBILTUP7LA2HGG0wYX8Udkv&#10;G4728WQ8zJ3TLLbxHZp3Qra3py6kNYUMPzxdsy7kUAsnCVr9QxIvYmfPcUow6GcxnKKB+WkYnBXr&#10;E53ioYT7BeQi44dnEx6MzyBnbeqbkDFjrCvMI7A8VhGT3zbGHkJeD99hzdCWTS103+1WDKrUZOV4&#10;zQiHN9jG8W87jEaZXASmnZqLUhNW7/NBOKiowdjGt1znu9NU/2UKmxe3Hdk7rpY61Li8u05IW2Em&#10;VpCZ+AuJp1Y2hc6TYFlF2hUlkh2GLHn4gl/gxncXVRxmppGJbWzmom3cuT0NmJlAn6Ywidoz5O38&#10;4/7HJEjqwDWHbtd56j5+PX9SYQdFfKe/4KXCU51QxBY3YT0rlKi2gQeNqdfCEWSTR1G/dKOZHekI&#10;kxUvQEIGv5vgwjvilqJARq5tkEG5LctxU41X22H1X+b+pK7UflAWF02C56LY6uwQJ8iXx0TNM1NA&#10;qRAUox155LY7BI4cKOIt/vcd90frnVCgBJ8Tf/e4MjJUpFsEJ+TfQWm1MtxrZUGQjgL3aUxjqSCU&#10;8kQu/HFlZ8jEje2UVKl+DzvS6K5aUvBpZFRnV/gbFZ3IeXtiz3iw+maVAnRYFBZ6sbrDY5SM4v71&#10;+Bnk5RoTFoUC0kkURoC1FItSDUyPDeJEIC6Xa2YOmDjPsY0l6HwoIOs20raRS7Esj5nGNjFYkH29&#10;8/HDNc8K3uOnEYLeDLQ3LLc+McjAXs/5+ALZNJ7nlSoJ37slmLSwT0x5nP96PJdU2melBkF4Yzrn&#10;PFIwpY3kUeV2SRntSBtV5ckolQ8e7sc6WkTGyzc9d+SysjPk47vLp7nAKhnlJJRvHj+FTEjMi6JT&#10;TOgBy6dxsqQWMRnC8pigVuov81A/hAz1mwapBUYpaITCfbSIhJ0hTMiI76zKVbgMLSt3uOO3/0rq&#10;oOpd+YPJa2RcbZCJLVogXlkokbzZrYBGA28s9p/kqjiyQB5ivjsXhcVeIu36GCenOwKwZg79C20R&#10;6en8NI4Dx7LTNmn41cju9Hg2pVjevuzzfgqJUaAPJJ6X+Xqc/+a+qNtRMWrdsGx+6HHH3VwFC/F9&#10;Naxe9WD0Jl+AhiyXdOyP0aIttdhW7lx6TkewUPkfYn1X1Ui3zxWZXRWrtQMRYlnXEQWP6qvsvxJT&#10;hPTK+SmRvgkW8lvVbjomdnisKxgsa+vxd7uJykTijD/KXn3Dg8XdHasbc7Sv5fNu4qQuHb2wUidk&#10;6ShAYjNk3D0CavNUMGEKwcEvKzvidOmPc1I36UWu+oTA6T9Uo+5Z+j/Ozq1nj2O5zn+F4GWAbX3n&#10;g2D5xoGTiyAwYCBwLhmKsgSQIkEye+/8+zxrpqun1rwjzXodB6C+PW9NTXdXV9dhVTWurSqPx2PO&#10;8rLunJf/VXK/XRLG7iq5n2MW2HkOSq6Fj7l1rfmzvXnIuVsRR9u+mQlHj9tRzxE7Piyb7dbJhq8u&#10;2m3MuDLbbF+qK2RrHg5Tm2WcOeUL1Cotiv1uCoHeh1sc7+AxjsjUF/NxyJkQ4oyPXI4ZeMn26ksx&#10;IF26nZeg566RsG6bHOhIRVtmMAxTZBdnW06tEn2FQWsnu0z5X0O2u40LUky5JNPOXYUibTt3hYO6&#10;Lqsg0sCUXaEjmevtlNeN5s4ZTFshyck4EAvwY4MbXqpAiEwMkZkr9jMnihoYLLqANPW+EQJZ7+ko&#10;EY1W4UyfElBa6p2+UmPt3l4xZhJ8hbklHMHh5GMm8DehQDSEUmWfcW51+rqXYfVmMtm2pBh25M6m&#10;Av4y1Tq16KrsNc7spFJxNLGRb8LjiLO6mVf7O2W1R7VfaRJAXpwoYzplU3rCQNg7pmydbXBHV9Vn&#10;qG0Jef5lpUhVD5zjxlnApHqMBK3O9Pa4QwIIk11hR7KyqiAdnPl+d++A7txMHUa5v6KubbZpUww+&#10;aFCjfEcVTzbbZOrUE3YZM/FcXS5tr6adfo1ZTb39rCLTA7RkTAloAVJj+ToDm8MkHpzvueTNOYPr&#10;qiJ0Yg9w9jGDQRN+YP1uMG2rGGRjRqyqypURcLft8tVzIcmfVr0VreoOYGJgIAZnZm/E10LO4HAr&#10;cK3A6Zop2zgLNTIWg6UQwLAvBi03px5SxcpqslxwLnts1djCciEU60yRV1J/zXUv1u/q3+33QDzq&#10;93CpvVu/q3/r98AyCh1Ban0kdfiq+t3ROQKOTXM3uBDh2gsWW3FA4nkj8QFTfFp89blZVh85ucbW&#10;xvMGaVG0eJqrPt7WAH1VCGMq9ofTsj3mw2sF+TLdwrDOpo/S/6qZImJYWpHP2PnmYA6ZkvFhREIV&#10;K7XVBzVYiR5QzjpHY86CbZcjyi1guoGqv5ps/vQWmZ6XFa45x3yLSh2IeXYiGe9rOAM2qoWknZAQ&#10;icaZY22qayrLdrv8hpxe4U2IDsuoicdMPK36XvEfoMt8ly/KfgggrsBozDbHzDnC1l8lDAyFkJE5&#10;Z0788qzwT9XhsY+ZWrQJhKEIUl352mM0Do+L8ysInZwzKBkQCXWO6EYXm22AMLx6SJhyWzvrDGCk&#10;0MTLrkI6x113F/rlSLbJeglZOGhRM7u4k1rDbWAo8vQ2JehvqMd3IxCjPjHkrMhd0epmMFtnRBsk&#10;Sn3YJfhHdnnFy0j9Sb+m60wOklYqNZ0spCupNUk0OGNAjRL/kjDKHcl2j+/eQBXZmLnVGSDSOtvy&#10;c1dbY74aG0gzvCykXOjdbOMuzSifYiR/gCs6XGfzWibt5EwaBhEszvXq7XGP8k3qbMxYXBssYmam&#10;2qulUovzRV5LfarmY7khV+wqlZnUOm+Rj42zqpFqIS9DHGD9tyz6fByOGU2y5fIuwiPUnM1rOdRs&#10;cKdJ2FRV1kMEpBYj40xPGbRBTedFLk+ZvFIV1PDuU32wm3jL7XHIGc00E93zq+dsq9PmlmSskND2&#10;WBCH2hlXRozAEm+76tK3FQaxjv6D2VY3tjrdt8fZmNF+WHs12xcblv+BsGc9vpBtVAlNzsbjGZi8&#10;4Fz22GqNcAhh+9ZLH7kCfo8e3v9ewdb5+3Lt4VK/q3/r/WrbVVEGgmnTH6rf1b/1e/BbZfxuCJ72&#10;/kN9hClTDf/I4yvJY4ep1O4UhwmKm9KCJNGjaczcxIBdzNwxZ7miNeuX2AUgE9NnuwS2kZnaQkfC&#10;cOXqCGiTbgBYlTsKwD1zDFrCMvVUf/T5gCtFx/UUZZyfdhzw0xQjVr0rLUfFbZpI28gMDxVKlkmj&#10;FOsVYVyCKxwp6xdjl+9q6cmDygJfLRaOcrR0M6VegOOUNaQjcfVto9XFp5hKCKdr18kGtSo3Z2WL&#10;SvfRquFcbUf0k9LgqUmhiudKtqp5sofDiTKxZIPtBZr4BRu30hNXRrgAJrCA9WI1gLBpxPwdHTcJ&#10;AbB6Zq8SuaxbAoEPXzda1FqdMRvyuDanKpm3SUbD+dqyC+YnzwXK1pbVqS1yCV0m6qNQxBCpvVHH&#10;eTuPVMGC1hhQxBYpqWpptsOi75uskpUFaVyqiHD4zoxVuK3s1GtxxZR0yAcZGmOvEwj/4ChMlbGc&#10;cfZhCHjtIqBBwsKn4oyawDqtQRHlWmMPtcKqCq2rrwgHMyUmWcSHELdJjVLJNxI+Ol5EDepSO1OX&#10;tOVgZiB6fhiR1psS+QWLdzzm/QmGWV4xKZA3p/gu3c08EUEdIVnvPTx3FBialqy8ONusHOu8tFT8&#10;5YHIkTwrEjYIbiTA9HNAEY7I1wHs8qrHdVJnnBWlw6NcJXhinudyEZXYTJmDx4j3RARN2HHIWa+b&#10;08lk28HGnkTlzcea7q459VixqfHd9TjkLMdt2k/LAPu2XAz0+bhePaeEL1Wc5j/FWQ1YpjVKvsM1&#10;L0BpYmBzzJePycDPbLSmJ48W0Y2CPOD86otXY36rDf4fiQGoIm50rcfXSRiZuuqQdGRHcp8kSP39&#10;q+dsL5d8/Kc5z7sk4HyxkETrJv4Ks3hM58bZHpPrzA1JEmYEr+tcuMTMqwPzpkkuPgz8qqqwxmJc&#10;N9uWXdfu9F3FOYnZN17Nw9WCmmNWPcKmZxH0Y+18qD3VqbISGgc1NlhQ6se0Dmo6BBtnMKrzw66s&#10;NyGRQmS1Xq2woKkKuYyV19rCQRtnEKwzyCAX+Ip15hCdBW4Hx6xwo2XxkJ7YH9Lg87B6xncTUbjC&#10;iuaAa7gWUJ0eWCZbwMtLhBBHz3eQAMAqrE3Hd63RzEx70pZRXZHWhbxwV/iUWwEF1sc4MzuQkUA0&#10;U3vO0N0F5zqnhwcLZGjiVrGhxw0sUNXv6t/6PfnEslEEClnDdO33hxIsd6N27eZMTUGxsCIQ1t3W&#10;or0bwYYaOJv6Cu3MYtBquWgvA5oqoi1zTQe2b2qaRk5vbHMgL+b0eMxsxc1ELUnYxgzYuKZEqmUv&#10;RyinzXYuKQw502VmggcvvG1aAPLqEtHLvQOOfdaObkGAjLPiZhNbiIHj+Qti9w0adfBYl47VYlyr&#10;L7hpr3zuI1W03TzTiu7mYugMm7bzVKHhmBU0r6/G23VHlGuQOCrnYx0MpkLJyFeHZ0r2pMpzT0Vl&#10;PdOowclbY+JzUBTv1rVgvPriwLJDej7Oxtzukjp8NQOZG3a+evuwbrfMxyFncjLlYR/Ezqj+3yqO&#10;Lg0TA/TOxxlnLU654JsXMgdFX/SttGIa7NtjvNAZj5/mfsZZrRw321aRNxMhdvOm4i45Kzk6t/u1&#10;nLE8Nr/tkrMM7VLMMrZctsmTNj+kHodjljMwt82FbJMYoeneUOuXdcXSanNPTlc55KyjtdTj5X4G&#10;60N+szjXhp3rTNZ6s3n+WLZ3pypURJvrpWT3KmpQv6t/xynMpYIzKbpZhIyvfnd4IhEY0hKtBoTE&#10;2es1QF3MJO6iL3aPNZoauMRseRzOaV+uSTsnjQ5f25RPEZ2PFyd9ctbSHurIGnvF5pHceSJgAV50&#10;Gtn/HitjHsjTgD+bU/qE0Xuu5vRCvQP5IB1Wj8vs30aGbM6c6JVyqoz8NAfnabm9mjktSMx2jM/H&#10;itZtO4R9eoVtvgQ2atvP6Nr2ahZzbt1L84MCgtaMoCJ7mRwB6YPfmM7ZqWDjTFp5KtlLm4pWhMQN&#10;i7osspAz9viUfsKeHl8gnDyxcPIxvYpQaPLSKMsVQfkZ3y5mJ5TKi03D0r1yGsY0ahQ0voVbFOqt&#10;deD8GP3lo+GSmuOqmHWmqEveJwvoJ1J6RO0tfLRck4KHNGjJqU4PwXWS/7XuWeIoVF8U6UUqAXty&#10;jmfCYWvxQXKw+4qW0eZOglqj1trSKmj0ip4vFpy1XnyB1WBW8ZoG2+tQIPQmV1O6RR1vAJJiS7Ev&#10;GZF6SmjX1pYK5Kl2BLFan0Zri3e7gUvYQyuqYLIlcDPTXsi5R7+5w6FuqdD1IEzWoSY+Wlu8xhkY&#10;VxWbRx0BEc6UqKDeLlLqU1yqGVyC4JtpOP+YdI4WOSmbbnvx9pRcyVh5YUiuiNlwIxO9rdbVOxgP&#10;KbPaXgdzQaau5OLaScaFKJ+Tk2cHlkKi1ClnFbiJlZqjJe9R5wnYxSEXmUgxOeVkb82m5otpoT63&#10;FzEyT3iygehiWR9FhClXjrRIoqVskZL/MLuY4Uy/7GiS2bdzgTAPrhApMgqlh+ioNtqSzNFyrtS5&#10;e4n1tl2geFp+7D6RtSyvHqSUehA0Zf+ETi4r/+ApO35uIPyeNR0arS0O/QRqK8juq0fIqi6XVNNV&#10;oQf6RyHnky07Ys0PZmzpylieBwV8O5AlB8yEbBFFUc1rY6sWARWjAu6gzjOpuhA4rjYQFx8II9Vf&#10;DJC0ZJWGl6Bn7CmXbZTGVoRlXaBotGrzWpbJRloiRca5ehm3XprbU8HK112A86vOKfloMSLHBhI6&#10;yh1Lgr/V2xm2BHotTwQ4azYbVFT5ipQJ4WoqAsYXk0/ENvqjSeaYX3O3c7QCTg4dJoflCkkW2nOu&#10;Hqe8B7MpV+Aqw/FRZFodovIoAGyx5dC4IqxLhcu0h3RXo2fjqJybyTjZyp42INUvGPmisa/EjMvi&#10;K3XOpyMZfZKBXcz4ubwSh9xwNdtEg9Dzbvj1kSTrbqxClNEpVbWpbW0ZDLzGeFCUHsLWtb518JFI&#10;52g+lGT32+5BAFfBPN0F9d2r+NfP6t/VxOQwnl14hcOaKql+dmS7SMvXaU5mkfXsg8LsnCAwMvDg&#10;YewpM12nBdcYbq69M/K/xrdympctBh5idzuhrnKsueSo33VF1JWe5Zfe4LlfsU/IYLyUwUvQageL&#10;5j7gmWFjJnYdL+2j2GOrXF1ITk32GCfVP7W5wN8RL/3zJaTQoBKuN7Ib9z8/nEvdXbOmbUCrc2xZ&#10;CbZOmJH/hT+fbZtFdxWOjDiBGk6eY7k8YqsLFkd6F7g5eEJjq6sWRzqSMguwChZxQdOpFEybX9Yk&#10;sfMxLc7I55Kr7KojshPVz5x4XQC8n2ppxI0QOBY+fBpNDJXLiacbQLp8K/87lDlnCXvr+CsP2XJg&#10;Du1GFQmTYxuH47/6UlGOgfp1tgjmsP2Ig5AUvoLtUnK7zutyXYe/mHNhnInAUoDX+1wgRsOiIZXB&#10;ebJ88oV8H46WLTwOGLUYIBTXp1FiNyoC1JGLv/wpacn1oFZYdAAZI7ZI+7w6Qq3E3aEDPlw4cNgK&#10;iNnZUt2zjXZ+csQWR74iIir1U6eAdg5QOlh4UM4mylydrdqdrkcxi4HmvWJtpTEnqbKOxpbwUE0y&#10;4a9dqxymqZqn/JlI1UYaWwdjevTHQkKxHfddXnY/5ygZXZ2wRsgI/PlpdYcocgfNogJQOzj6Gg4L&#10;UG+tf8fHcPceLRGWnzOp7Kk//Tm1NTLb1p9zNEW33aACqjkfS0ztiWk0BjUv/KBwB2XR5x8Rq2pU&#10;XbXAPhzf5/vFB8W96kRH1q/kG5/OBgUQYzRclRTRAGM3B85rnThdJTK8DdKjy9V1TVp1a/Lo+a2Y&#10;I7ExGxTas/Y1UATgPsmgMIRG+FUXnmKr7b5yNwf8/HZFBvBzTudFrJscHA6qE2FKuCGNTt9eSWLL&#10;DTWdliNUQBxVhtnhoI7ZLhcNLlKFh0A8zWeLfsyrIU3PH2Zu9xQA5JBItdtdPYNI4eBGSFEsbEHi&#10;jAsH3v04Fpgs2ECqcOISNzd1pIzOAAnSIwwNUtvMx+d/1YvB+Y1DmrzzixvSJBTmaJn/nQulWAiz&#10;s34yRtoVZ5itHkHi/dqy2jWNnDUerEZEC6Jy9doSPx/1EY10TrL6sNfaTqHZnrJAY6auFSluDuRA&#10;XEXqUpLxzVix9SmGnXvlnKQDFcMmp/dubTRfTP9rXVrulizTDcA+Fb1djslXjYgXF9Fgh/tDnKYa&#10;KXNyxfmFHTOcNi62oP+tvRYjrexBQIc7oAHd/IbfBSKRmc5F+IWxja/ldNrVZrCBS5KIZu1QKoSH&#10;mc9l4nGCBngm2q26n3Us6EZZksJtlSVGBw+Zz/raK3kuszK+ljGbClAztXotO3UVk/lB/Lq+9rr7&#10;vzG4ylzkqCVi0mVIF9zW9PEz/6D+kN1+hQJulLSsE2S8nWXtg7iWZdd9A2Nv4AylEUegNlvPbW5x&#10;4YVKaTz5H2p/UtW/C9OiJ2prAyVRrflq4fiO9OOQrpzD5QetzMuXWW2n4e7XmDbDhlIccVX97dfO&#10;ad37kqyxNMwJDqCNh6ah44WqjvcLRJpkY/+oO+75eLSxhnxhIo2bztoX+njs10IzDQ71q8PxbDtV&#10;zoc342j7TQV2fiS39cENk792NJ5Dnps0yRLchVK3jYGbpf5+TWAwR+Cz7FR1avwDmTjiyeFQmpea&#10;A2KU9lrd1zJei0JHxzSehLzK8mA1VLV7NM6a41VKuHK5jCSOQ9Cwg6Z+Vf/WryuPSCUH6b39r4/G&#10;o7Lykoz5VaWW8GBuazzsZT/lcWZGOlSusxDqR+M54olRXypfXqn7ZlhHFSjRxbg7nu0h+cFreLI0&#10;Y8XV+GCN/M1xsqhjEtjuKuxp64ZWreBErD8aDf0ZWPnduh3OysaHvrH4jn/wEXi9NECyh9vnk6K5&#10;pvxKFwzNQ4lrMcyZaivB/YO72qv+8Jn1LEfQR+Z/rVLKzptnOprCwwVt4sjz4e72cXJk1MmMm4bT&#10;NmbVufhfK091XxsLvFHW6v/5Q3ZtmX7X8eQkKB1DTEDavglVf4hC33XSbpRcQH7Fydxfq3k2MZEF&#10;MCYB8MWunrFRog5Hv4joZEbRlZFBZon/18fZeBLU3qWLleGvM5A9clvnjK+g6zjZOGv3Wswp9nFp&#10;0fpV/TvWfVu9bWO3c885DRpitVNTMBxT4viA8+FUQFOQ2kMuVFvPhmwON0pCkvurRrdpujxa0RQl&#10;n8wuuZF8T3RKTnlTem1PbEfJHOe2m8jADFc3G+e2g9nd6gDR9gTOU5lEsg7XiMXkSaxp7EPC2ERz&#10;43E2laKqTjc+iNeNKg81WNu12yI+XKcv2Czec8jTJQ79W6cid5fS+G/Q1K/q31XWOGyYg8UOoTRT&#10;Luh6htavjuRT/sGQT9rsqnqgzWE7sW8ADngkvZ27YPdGejJaN86cOiDVjGvdqXNpFhW1GlO0b9oF&#10;YpusoAz+wOo5GmeX7DuWxsbZVAfeKJ2f+iS0TYqZNSIm0Tg7JZinXb5g059E6fY5jPZw2lEZz0Z5&#10;YahiApV7d2kqdc0rbVjS47Ppfw0d13Q2W203zo0nEzuwUHOxt6+ljpPagiGxzsX/uuR54cEhjCPj&#10;RtoCv3B5bfEkilWhEO5sHK0ks7ndxslxuCvSb68lUC5oUttI/eF01yOenVLxC5Pb/lDRFhtnkz71&#10;QZsYbZ9N/+vizNooa/raXjl4uJ0C28NonJw1pZFxU3YZlqZ0Hy4iZk0PEadTZ8pV6/nI/K91nM3n&#10;uIz8NlfmMvDbNC3QpmuSiMpyDLPpMrDb3EEQ7QIUNRlqcRL0xeZH+8j8r3WcW49SeUC6kau9Vvm5&#10;YQKRf1AJWHvIyOrMUjkf2f2jua3zZeVGAHPcjYclh5Fb51z9qv4dv2atRwLs8NdH4yHSWGqMgB4g&#10;r/7J4LvqJklcagCgtilIm1crDWJkPM5PfkXc6nRHpwxDurYFPnKV3rErhSm2j1L2YiZEycnXpPjw&#10;/K91gmgaXngcIV92GBRi41UtA1sBJo1tCzU/cwKuMeFoP5L9L39DIECPBGLSVwqJ+O8eUL1FdrmP&#10;l7jcocwcDZXzqnLkwgd6BKaFmrksfY8dR+/U9M4PuhinSx5wzHHHLVJANr98zvpV/bsuA5Jcfjum&#10;+AaLqV8djafF1rgsa9xXXwLTQnYYipyDfeFaFEtF8VfotKZCQI3segrLnR/GHtB1zI7Osyk8TI6B&#10;KbmYw6NxNrOXakyBL5oKabobkNouctZ88AV3lOvu5grSw1a5+8azP8QV3dlzmw255biicbajj/N9&#10;eA21ns22AiSni/LaBzV/mCYAW/rUZ9P/Gtt/s1ZAuo87O4onWc+KEHIiqRi78yQaU1EKvvyKfYhS&#10;qTPqMlmEz1VvJUy+Won1PbiWFf+RishX8y+otuG5IC+7PkR/EfJudWtUOuAs27dSobx58D6X/lcp&#10;1rqbARcQw9TPiSX5sQvp1jCb2YXq0JUrTHskQbIaxwwRT0EqbMEWq3HliWSu4dnJk98X5XVesgJf&#10;5eteOMLs1nrtpcfaLEhKWdQFLB1n2ynYG3tYy2Ykop92+c8WKsC9HiIdzW1z+GnnodOrbQZcPiZ7&#10;dY3xDjzJ3/1R9bJbViXiufn0FM/v7qndLD2CNxLv9jmblibqfM2xvBmBGD6KtraX4kCh6dYxop48&#10;BLN9za2yg2vy7mKMdZqtO0RfOTaeWu1R8bmuf/2q/h2/XnKxYk/7PN0G5D8+2oJ9NEtTkDYakDBg&#10;YZbXgSb3pNWWcAFNO64huBjLEUMOthG0JBG2Mw23tB/YRsy7PrXbYf2KJK1gzIjhZjZw7Ty5/v5S&#10;ttSwJ2nJszMA8OVGIkWVEFfEw1UmueoJIkfDoS4dsplQHFDIXf+Yzd4D50WvnbF6Pom+4ERRhrkm&#10;YOFJNqmZ5SpNmtGFeqUzGhp6M9aJfdF0q39ws4tRMHyzP5zWOOpZmLRVGJ2L/1WnwoQD0XT9br2n&#10;sCZwAe2sdiZuE30+jKfc1npICvYKnlh4w6GhIOLZwRnAQKgeWTaCrhHY8QQ2PUpHCA2MCwIjwcQT&#10;FM5G+4vg6LiPcY6TDPQYCobrvuctCd3hGtAUWfctxnMLInBUVrGHLhClvHYdJ53nd7AOsuCqXtHX&#10;ku5RGjHlSZCwYKwcuOMW9Bon5iipqPW16KzVRJoPsegIMC480bVrkiyaW06tKvdBq6nNUtNruoVi&#10;bBsqlYYumTwJSdQ4QX1d4Z0KWDB8MrrpsXzGc0MuE5nHA7aH+p/GJBALX3dZNk5kaFhmNJnE+LPX&#10;MrMjdq02km7NIOV1GTrgtwHryHhu2G8QTURJjCfqdlighGV2JQZ0VCt9RdL9mptaGkgdYcJiMZ7y&#10;eNZTEutzoPvnegpPv84tEaZrCkGXY2a8ltC7XzoKup4o9SKacgl21gxewbDpVDq3OpbR3AJ/Raev&#10;r0WI1mxDDQWQcyEO1EbDTw+QXwC3ByXK+Fj3la5fNS0MCnurPthU0qx7un5V/45fE/oYJyI96MZN&#10;A4yqfnWky5WYHzqO6zYGpmCOB2+qpklfb6YUZVwIyzoeCgiuyL2BwSNyMSjZy7YnaEav+nKpFMEN&#10;3Cbkwil6Zo2HoFqOvYoa75gVgf/XeVe8cMYJ6lf17/w14IrBQYm43YwfziGO3NBIi24yvYKtUbF0&#10;+vmMmrqaYKXGR6UFCX9iNoObc/G/1u9UE/pheAIi0HX2TX+ykpWxAtM4LsqYPJHScXBhY4zsXCT7&#10;uDeymJelIX6/orbnaxGkoeg4Y0cR33wohPWYVaImc1Z9ZP7XGOdW84by3nlJvdIOWXHfHsmtaCOB&#10;c0H00/OQrTu7sj1To2PySUUl3uIyCWjo3ZUHikONYDBO2ji9L+bWJY7jj5Dy+kJW9UQ+rUaTYuka&#10;Vb3zaA5JyCllrHUj6kNjiy4rQBa0j5aHLI3bTkTFq6gDQvDt8RyiraQSltdytLnpqW1dcRd8Wz/3&#10;aLdXt5WqvjhC26kGZOgFjmfqeMd31qzUv6tMKU1bXuCL2vvufn00h8gPorCMBzwfu7bPIbcE4YCM&#10;h4zNNiMhVNyh9SGR/nWnXsjEIU/i9lWHxbHsckgbR9zw8VoMuKUmovYbVvbT48hYoB3+wEbazQrV&#10;iJUaJ4jP2flnZ41i2rWEQtcnc8iBrGSCZIJZ17VaTWctDbzXh2R/3DajVKOqWhbjYnyZz5mPhqI+&#10;BHvhRRuVedjWj+rfVSC4T0y5In0YCIl5/239yPmsJBgNOhFXGt3B3sfCQxCfQ9+x9yxfRGyBc3YV&#10;CGIwWW0Jy1EVM3IM96dSfWl9G9HA4Tajp6ejWr86Ho96f6wTxsAcU8Shyym2PnxmsDZWjtTC6lPb&#10;XDvPefhf4yvJPz8jN5p12oHahmILoxPXFamXlmzDDG91pWspCWfhfw2GzJuOWDGkptmMGQUA5R8f&#10;P+MMKDOdqQmkj46amMDrGhOZKTOlFqD+Hd+FMpwdFzbsRP3ocCiE7gTUXD53TPqcHwqfsPrXeR2f&#10;uz0DvjJMr1rISBUJUqlciBhi3ru0q81/aQ4gOLatAdFCOPQUshjN3nK75whFoudOpJ0RgXBePo3g&#10;w4XuP56/P/1kdtgA37AcpszxurFeV8F8wmI7lIVjjnQSGgrzQqI59tkLywiwcC0KCqQZunWlce9L&#10;kpyF/zWl6oJwE4PtpaymbefG7w9i2R8/f/uwHg1f3n3/dYnq6z/+x7fvI8L/7ft/+/D50z/947sf&#10;v33++NvP//Lbx4/LH+9//fDpwz9//Prmr+8+/vT23fv3H37/fvdWj959/PLru/V/Jiu84kKQy29F&#10;sbzYXvbx9zd/W0SRhX//7stPb3/5+O778q7fP4vherJ8/fb9v7779uv65oV+Heun375/+FrHGy//&#10;25dvP3778q9f/+kf9V//5/PP/+9fv775+v3jP3/mQ5n8d7+///Xz15/evv/+dVlx/epv376sP+c/&#10;3vz908ff+Z++fPvp7a/fv3/58Ycflm9/9+0fPv32/uvnb59/+f4P7z9/+uHzL7/89v7DD3/7/PXn&#10;HzAZbpb/+vL18/sP37799vt//Nuv7758YBR6//v/+Vc+4refdSa9ffP7u08ffnr7L18/fPjl89dP&#10;P75ZfvkGWdH0ffj7d2Zf45mE8x3/xrB4ogfrCN/9+Pdfvn568/Xzdx3DGLqLbfjLx9++/Hf+h7dv&#10;9F//S/+lN/O9b/7+09u/qLVG5bRUAbHq+YXzm/f8AD9RN/e8eS/dKuRH7XPx0ove/99NKt79df3a&#10;dz/+x8+L1Og/xgjff/7992+szr8z6798+vjup7f/5Yc3CgtjQ7752xvsU5pdjQPoguh/dyLy3wCW&#10;H9/8CpGS4UNnXRD9u8a8ceJMur0559SJwNniMjyfc0KlGSeGcs6pE4kTp8U5J46ejZMKNp+C2etE&#10;gNvUbfCcE2dm43RDd9CX8zF1IrKI9LoIZo+dvnFSU7fHYJ06kfKVGP7nY0KQGydk7zWYvU4Ujwml&#10;3zgREb0JOHUi1okkcjAmdMjGKZWIThRLBEbxxokmqIQDziWiE+FYEDy7PV8nYRQ7Ky5ZD0TCqOBF&#10;EC/h1Xc8ERRFc8+HpdL9+YXiRcwgGFff81wASjlnwKoTLf0DkaVz5dc3PfXUIDYCVp1I4GSKsAJW&#10;fdfjn2CCB6w6EawoI30NWPVtj8NFoDsZVqdiC6OVAlWrY28uMXY8aZmEV6eKFdNt3/rwUpA+mMNO&#10;BS8uT3gI5rBvfjpikPVP1qtT5XPYtz8JJ/WDDMbVqTQuyqXPx6UsYlsvOrDeBErDqKgbQ+sGh+Nd&#10;3/5kY7n5NlAaRkU6kJ5CL8G4+v4XoBw/+XwOlS+YsyFeHKsBr64AiA6wYAmvTgUv7LOEV9cAxOY5&#10;wu+CcXUqknesV8KrawCmkC9MZKNTwUtXnAZz2DUABipAh0DmVSTd1otc2lMyrq4BdBcEjQCDOexU&#10;jEv3qwbj6hpAt1YQLw94daqcV9cAtBlBsSXr1akkGxR5nY9LYZM58xz+VAsEMm9USu3TbCPgZXpD&#10;fSkeAquaJjbbF4oXQeuAV9cAuh6bmPv5eskZnLOx7uWEV9cA8CLMl/DqVLFsKJo3v5CQK7IRyLxR&#10;5by6BiD4B/IlkENFVOcX4jfptp9gvboGgBfxqIRXp8IbluMf8OoagPUiLpvMYaeCF3oj0FGKcszZ&#10;YH/hvCe8OlXOq2sAnC4Mh2QOO5UiCgDrzueQhF4bF7X3+Dbn+8uo4EVYIpjDh64BZG7IMD+NmhiV&#10;wKVUMQbj6hoAfAfg9IRXp4IX50Myh10DYEeBhEh4dap4L5P6aOtFZg1wYTCHnQp9iHET7GUlXDaZ&#10;JxAHGiLg1anUw4AeQsF6dQ1AhuqGJFTAq1OJF13TA15dA2D00rcjYNWJsIdInyei0RUAKT9abgWs&#10;OhFu+WLnnfrKajkzV2u9xiFg1YkU2cD6Op9ARfwnKwpSyJKfszIiIgDk7AIZVIHPxioMNhhRHGxQ&#10;/mOyIufB5gpUoVEBLaHUKzChhDdrvFQV9hpMYaeCl9puBavVNz8VFghUsLXUNHJ+oWqvATEEvPrm&#10;5/inNDCZw06lKjcKZQJeffNjQpH0D/axgAd9XBwMgcpQkc6kUqEgUYBgvTqV1gsoeDCuvv0BUgGV&#10;C8xrZTHnF0oO6WYY8Or7n1PyhjYAwbg61R0ILmIA57yU859fSNYQDELAy6jgxYEXyOFTVxuEUPHl&#10;g/UyKuaQIEUgG4IZtnEpeZ+Mq1MxLhC8ybi6BlAVE7Wz5+slPMf8QngBKQ1cSsBWGxXVTITKA71h&#10;VIREsYaCvSwAw/xCQJTk6YOD0qiko9CIgRx2DUClLzDtYAo7kcxk4EIBq64AQD0pv3Nq8AqENOci&#10;1oYCKU+q9Ew2ovhMprJmYwUknxB7MKpOtFoagVwIrjhHhf0E3viclREt9hOH66n9JPzcxgpg51Nw&#10;chnRYhU+Jaz63tf9fYlvAtRj+74lIMfRej6qvvUpaaEfQDCBnQhWhKCSter6AidNfvWpsAPT7aO6&#10;g1Uyqq4uwOcrVHvOqhOhmYChJaPqGx+vX1mXc1adiH0Fr4RV3/i0eYhCyYL7TLGNbQyVi0yq5eav&#10;RNg7kY4s+dTnEtg3PhBpWhwEE9iJKFESKvyclWBe26hCzW5EsWZ/6dpigY4GZ74R0RNTheTBqPrG&#10;16VLyZEP0GybCkalzhIBq77xKaPDYD1fK4GA56zDCus9YdU3/nqxVsCqEzGBKrIMRtU3frxWnShf&#10;q77xFatK0DovneiOuDPFcsGo+sZXj4kkqEuBXFsrVX8kwRlVL84VBljImR+sVSci90FULDBwVWuw&#10;sUJqkxC8EalyHfzN+QSqKGZjtVQEnI/KiMBzKlsVsOraIhWL104Ui4WK5OeoKPzELw5G1Ymob6Qe&#10;NzBjBCE2Vq9PAatOBCs5WcEE9o1PsJkCjoBVJwKiTreG4BBRSVkbFQmCZAI7EawIlSYSaBufuzwE&#10;Hzk1LlRUPz+QsqJH+AUzaDufnMJr4hEL5W68KDAKeNnWp8WI0jnn4zKqpQ4skYyuMMgpKNsf8OpU&#10;zJ8qEs7HRVy6TYduT6OW+ZyZk9HMhqr4YBZBBhk3QpJJnNXJ2P8LXOXUTNMVjdtS374QCGJjni6a&#10;k8GN+Ew0tq4G6POtLpYJt05GLRMtj6J165pAXdDwChNunYwjjKL6aGxdGdBsnMKOiFsnw+KgRXBw&#10;tIBH6uumuvXEwHYyFZ4KkBNISVcI6pWeYdeoot2EC26MLXAddLXNRobn9RqFk50sNn6p+jJuwJkj&#10;TJmRwY3rIpKZNKAnt+kRXUukxMhwwnAikh1gUE8EmWZ2ye42MrxL4l7JDlAd0zw21N0etz7Yb0a2&#10;Rr6imexKgQZN1ORE3DoZ8QASldFMdqWg8mVaCSZj62SonyzQQea6zyShW4W/z7WykcEN8EY0NtMl&#10;D5yLD4FJB8SufSRIbKQkWreuFKii0E1Xydg6mbjJIT7XXKrw3mRSAfenBLdsZMwkYa1oJk2XUFNF&#10;HUEytk6WS4nhP5eAbOK4L62E55TkO8AQoOxuQmlBmODWyPLdbRhQNNdzlG1ebrHYxhZrLjXlmGRo&#10;ZWpAE5k0slwr65q5jZuqMpMUJnfQNLL8xFEhfeOm0odobJ0sP00NC6rugDR2CXaAkRH5ow9ZkFtU&#10;M4M+NsINSeDAyeBGRC7RJWr/02eSNhbRDuhkzCT9phIrSLcLNm66aDFat06GzUWwLBmbYUKx8MhZ&#10;JXrSyMSN0thAKxsqFKQrSYNETxoZ3EAoJzNpuFAEi85iyUwaGZY5Pk7EzXQJF/7R+jLYAbpOdC43&#10;Xocq35OZ7EpBNyfR3zTh1snU+YKOjgm3rhTwFnWbZ8KtkxGpwxOOxtYNDF33QNuChFsnwzdFSpKz&#10;W9035gLg5bMEiRVkZHj5VJpGY+tKgVYNWIaRlHQyooMvXPucrFtXCrpCAIhjMpOdjHgJpT3J2Bwn&#10;SqeVKCeoi7K2BeALySlE3Hq8BIhOhNHhNsXOjLYP2QZQf90pJCSo6LYTzKNRUfdK978gdodtbMx0&#10;BVzCrFOJGbo8EBGDmFJlQs44cUydDPknGJdwM40At6hwYenrN6ef253pypKoLd0VtJHl3IwMblHq&#10;GOewcyMMSI/ZZN2MDG6vkcuhli7b2JZGLomSdLJ8Jk0jqKArCigYSpVyLkrpEjPBwaO6zu4x2W5O&#10;xhYg0BjIpONHgTBFWBC122sLoB6S0Q5wBCnNJumiGUiJk1EYh12SjK0rBfqRRDUTS3/EJlvPnL/J&#10;djMQKSEneh0kIzOTRBe7A6g7d/DVAGZ+oxr0JGArnOVGRYExVxFG02gagbq/CId/6+hTTDtylcnQ&#10;TCPAjSlJJtLJtGoRN1ckusIp4uZkqoRMrC1ddD6XjcXGdI24ORm9oJNSQ6IVxo02X0l6b0dGozAc&#10;02DdHFBKaDKChtJGt38k3Pj/CbdukuQzafhVLqx9xt5NuHVFosr8TEoci0oUmtuyE26mE+L95mjU&#10;eL8ZsJSzhpZowXYzKho30CY4MVvVsHVuAICvmpDzCK9RwUytwpN57CoBZtitCbNOJWZEeBNmXSPQ&#10;XQuEbsKsU1GeS3u3RGsZKpWuo1GrF97dJv8Ou4LMVDAyg5hSlUoXv2BkRgWz1/vb5KwxkCl2tcAZ&#10;5wJiVGojQrgjGVlXIkBpaHGZMOtUwkhSSZAw6zqE3B4+W8KsUwGWokthIiAGNSVAFVXPozK6gKit&#10;TwImZgYa2QPREYrTgzXrVHg1C7T63PLR9V+bBnllGqM161RyD1WcFjDruuBB9fPRmnUqTGOmJBKQ&#10;rgtIG8vLC6axU8k5JI2WjKzrAmp8IvTjLQ1rt8nPPVGDnSKM/F8wMqNiGu9kLJ2vmQFP4zUzqnzN&#10;DHoKYoKKuGRkpkFiaTTwKdHcLGVvVMK7kepMprHrAvY0oZFkZJ2K2Jma+yfMui7gOhY69SbMOhXM&#10;iB0kZoFBUNVXPUI+GBXMiEFG09h1Aa1tieYmI+tUV6xZ1wWUIxHyT5h1KoAZxDujaey64IE1e0wM&#10;Hoev3nHxddQByaCoCDDfGIzMqDjOqMJNtL6BUamYwqBImLkjkx6ehmGl1QIo1oSZaxDapCflCcT3&#10;m/4mjk73/4RZp8Jp4mboREDo87gdFkoRRBrEqHC1MHgiZl0X0CUQ9zMZWafCuiKTHglItyboZoKd&#10;lDDrVPSux/dMdKPBUsGu8ZkJM9Mg5F9vEpg4SZK2ZiDLyWQnzDrVHallRCTQ+rqDYzPl4mnsVPE0&#10;UmbQmN2rvC6YRqeKBWRpQT9Htt6jcT6NThWL/tIgeWO2XBSSMDMNQmPoqHaV0HefxtDNdarYzcXb&#10;acwAcFBtHC1aJ0OkbwCpnIvj0rl6zqO4RfECJxO3qKCfzJuNDbWKPXFq7u/I6AIQ5YJ0X9u21cjq&#10;pzPZyQhWLiXzpyY4PUM7NxzryCx2MvLsBLUDBUnWzrhxj0oCG3QyyiU4eBNujkmluzwI62DdjIzM&#10;Ny2BAvORS71sbPQ8T2wRJ8t3gGNSQW3SuDkZm6kS7j4D2xXsN10Ft+03Lpp4vo+4GRkYDu7XTrh1&#10;pUAqjoZngXtN4Kp/JPC/KM+FxdjJMHOjQOeOTJsbf/J8vzkmlZYn6q9wrkucDKtfvZwCbl0pgFjg&#10;ZsGIm5HpHu4EhM8x2GeSuzeorUvG1snYAUxtJCWuS0jQJGUoKO/2kexs7pkK0kHYE40MzA5FnsnY&#10;jIzdhpAGgRF+Zty4PA1cy7mUGBnzwc6JuJlS4MShP17CrZNx4mAsJDLpmFS6O6MpE25dl+BrLO75&#10;+Q5wTCrhX7RQwq3rkltctigIyWnW143LvRhcwq2TISVZGpvYqHGjuW6SfnUybBlKCaMdYEpBd4Bn&#10;69bJuMtPF1sHmsugrPhEXFWVnDhGprHRUybh1pWCnKIohMbR1BYAj50bbhNuO0wqkpw0o+R6OuO2&#10;gCKDse0wqTRtjNwpI9MlKiI732+OSYWIjRrsACNjv3F5eMStKwXqEkJdYlDWXJd4m1MqqrgEMhmb&#10;6RIqQbFfk5nsSgEfhwL3iFsnI4/NlV4RN9clVPtHuuS+k8GNdEG0bl0psLu5TycaWydbb5SL9ls3&#10;MFQFAQgzWbdOhtqirDPAKeKatG0KBlz3qCbcOpkQASivQEp2mFSdwsl+MzLO7ldCfgk3t0vo0BLN&#10;pGFZ2d0g1RMpcVQqAWFqeoKZNDK4kXxJdoCBWZF+uCXrZmQKuAJeS2ayKwWlDaIcM+LUhIu7ZXXr&#10;Y8KtKwUhlxHmZCY7GZY5tnIkk10pcEiSU424GdkNsKSk8JH93KYE6b+PrlzYk6mDUrRuXSlw3nCl&#10;eJAgpUTVPhJ8SzaTXSnATXmRZN2cjBZ5SaIZs9M+kjuekzLLPRltIanMObcUHJZKDYQa5Z/7ODsy&#10;DJMkR4ptYGOjNDBpgbMjww2Ouo1T/dm5cRe8XKNgbEaGgUeHimQmu1LgG1GwSXzSULCkAthuEbeu&#10;FISvlvsQjM3IQNzSVyQZmysF9g3KPOBmZFRPoIQSbqZL6DqsXF3AzcjuKNeLrFfrjYprpA6YCTfT&#10;JUteNtHKBmjl6AAMFc2k6ZK06AV0RdsBcLvPLowxMgWsVMV+rksMmYoDrYtkg5k0Mg7he4pBE25d&#10;l8CNK4UC/DhC2KZER37mURkyVRc1ZxFDIwMEIQRtMrauSzCeKA5MdoADWu8BoUSRJ4OmYobSODpa&#10;N9MlaneTwPrYl20BcFZeo4JVJ8O8JyCdWArWL1WNNEjbJTJpuoQ7HAEEJuvWlcItIR0dHeeayzut&#10;cqGq7pAK9ltXCkSVKUePuHUyDpys3Qod7fu6UUFKmjYYm5HBjX4fiY9jAFWMQpKLyQ4wMtx1Skgj&#10;bl0pLG5fApIkRdGmRElC9Sk6X7fnbmAAEaQFULJuRoZZQuumaGyuSyh+j05Th7YuveySHWDQVpD4&#10;WPjR2FyXPKMVorG5Lnl5EpbzfL8ZJFb5kSzXYd1UCewTj050iZHh0lIznNhc1oWVEwdtnlgKRsaJ&#10;w+W2kUx2paDTNPOoHN9KSxiK6IIdYEhVQrb4i8m6GRlnN3fZJXaJQVVzm8vIUEDLDSfnu9sQrrjr&#10;T5mPY2REmWlnlWQyDayK9Yo9mehJI+O44QaHZHdzN3LLQN+gSaJYkJOl+G7SZsaN24c4Fs93t5Nx&#10;ARGxiEQmuy4BNqImiAk3I0PdQZdwMwMDtcXxnXAzMt3JmrS2oFtcn0kgxtFtGHsyWiQkPTLvHLKK&#10;QSn1GqxbV0GEWSj+TSy8HWb19SW6zInbivqUgGXBFQ7WzaCuiuERIQvGZmRsU5RCst8M65pHDI1M&#10;Lm0WnTGwK+oV/zkam5kzavYR6RLHraJKCD4lM9lVEMgBJbeSdTNdQlxZPWHOZdL6vXJQUUGQRNW8&#10;C6tKwKLojJHlGWgDvKqnJx5EMrauS4TbYAWSmTRdAiQ3attBsqHtN7l9JFcSbqYU6PWBMknG1snk&#10;PkStCYmOtI8kQcWl3IGUOJn6gpFbOR/bvbVw1SVvSsqfyqSTgUN95YqdhJs5K1wdGhWl33vn10eQ&#10;A3eBPUkIoc9kzq2T4UCn3LpSIDzPHbFB7PXe4LKU5N7fJTFzbDMb24sIk3XrZHB7iKKhRMOcG+Zk&#10;JCWdDG4v6uVwar2yT4wbmKckguFk6rKJrZBw60qBaCVxnWB3c+ll+0i4yRdOuHWlIG6Pyb1q6Hzn&#10;FkqJAVixQqnuT8ZmZIyNqFqybo57RSlE/Y3ujQwpeY78ANpgtClBcwH7S/abkSmPdpPgFGh55dxo&#10;jBTUODuZuGnjnO8AB7ASoMfIC3a3kS3ckuYdRB58bDJMEm6dDG7cFZLsAAewchkHNf4JN9MlWJM6&#10;8oOZdF1CUCdBooKiblNCbhd8TzS2rhRoeIOejMbWyegveB9hDKnNbx+p9jpcL5bMZCdjv3F9UhDB&#10;IPZg3EAhRetmZLkuMQAryVfwk8nYjCw/u62FK5tUcexgJo1MZkLU4oIwss0kGO4kZu5kfCKncrID&#10;HPdKLA5DKBlbN2foQkEwItFcO9wr6ZikwpT61TYllJdSlJ3stx3uFQ2EKJ9br0ZGYSTxyWgHdKXA&#10;wcF+i2ayk2GZUyITeIvUTbUp0TElwHgwtk6GlBDWSfwAA7CyA5CSiJvpkidMjCTSS3rVxkYgJJIS&#10;I8u9DgOwYnAxtkSXGFlu4RmAFa3MwZhIiZGhlenNk0iJAVh1wTQXUwdSYmScOBRWJfvNca/YCUSW&#10;E26mS+iDFdXjMAUmJTinSRtvJ2MmX6MasXsDsLJuT8TNk7GZXQJ2j1hXYJd4L1ZAr1zmmnBzXUIp&#10;eBJ54hIjm0lNSiSTnQzNtUBKz20ux70+3t5HSFRife0jOXF0wWAwkwZgRU+ybsnYjExN3Qi+JtwM&#10;90r3CoofgnVz3KvuM4x8UwOwEgviDEikxMhi5DcpwbYAMRbbyWihiGuc2CUGYBXmLMp1ULzcPhKX&#10;j1M4WjfTJdTIY6wl69bJ4moEcpDtI1E/WdWWkynSSyutRCa7UiCVTMfgSCY7GVqL8GS0bl0pkJKE&#10;YSSTRsbV9SqZONclu3aszGRSR0Vcqy/ADZs7mknHvermmqQagetEOjcsLg7UYGwOYMV2IhoXyKST&#10;gV+lQ0rCzeIlXG8RtV/HDLGxhejoe8e9IibRtTA7srSPHy5s/0gSp6Dckpk0MpRJFjP3jqzgbbJo&#10;qJOpQ2Rkc+07spKTj6TEVFDaEJSkVJ9JEqDAQ5OZNLK0RzNtc40bWODIx3GyO7J9CWIf1ItxA6yZ&#10;tDTbkQG40pScay4HsCIiUecvlGn/SLiprVbAzewSelLS9yFYN8e9YvWStUi4uVJ4hCo5cRz3CgxJ&#10;F7MHYzO7BNdU18+ee8KOeyWZ/xjFFBzACrwBiybhttMlBNujsXUDg2pv1EI0NiPD6OIelGQmXSng&#10;CUf2pMFlVZRPNW3CzZUCGZmkTpgGLn0H3OKqRJFeB7DyiXdJXQf9tIybkiTR2EyXACeKGl7f77q5&#10;6tr1ZHc7gJV8qBqOn+8AJ7shho1SON9vDmDV5ahRLMjJAABE6GiasfQFYPWjy7qcDFf9ObpehORS&#10;5ybvIdpvRkZ0Em7RTJpSIBIEyC1Zt04W1y2ChbaxgcKLdoCR4QfTwSexXh3ASlAHoUzG1lUQiovW&#10;aInmcgAr5/1L0geDStE2JXjC3CIa7TdTChhchHqTsXUyNLJu/kv2m+kSWkC+RjE8w70SweDwTtbN&#10;Aaz0XeIUCMZmZFTjcJ1SsgMcwBpnxIyMCDaGeTKTDmB9pJo8OnGMjOAY51TEzXRJnMk03Cu5RbJ9&#10;0bp1pUC+m62TZKAN94oNxH3ESVTNAawkA7KcsJHBjRRVsru9T2uMQjIyMtBPL9Fp+tKVAgc+VbGJ&#10;t2hkBOLojh6NrSsFcEFctBnUiJHK7ZpL65btbtcl4haNrZMtUhJxcwDrMpPJ+WZk60wGOPN7A7Bi&#10;ytA+I9FcRoY5yfwn+80ArHBjvRPL3MgYG8U/iS5x3CudznWr5LmFZ2TqecIVKsGJ47jXGBdkZEgJ&#10;twwmO8AArOyAEBdkZKT/n9k7ydi6gXEFt04mdDolMgk30yW5lHSyK2ayKwWhxzKsmuNeF5mMxtaV&#10;gvZbVLfIcdY1172Kf4JaI8yJRkZMh/xnEHlyslsigVEnTyDzxg2EW9I018luceeiajvcDOcGviTQ&#10;XE6G5uI0DXY3Nq5zw6cKNJeT3QLhfsJ4OvUWOQedG6ZJoLmcDG5kQANdwvWfzg27JDhxnIyZJFMe&#10;aGUaKTs3bugM/AAni88A9qVzy/LdToYVdBPFgmjRbdxoQ5KcOE4mbjckmwIp6UqB2QeJGslkJ1Ne&#10;K7q2hX4lu7FFMXMnQ0q4Di6wlWkL69xCzWVkueYyAKviR5xx55YCNk/7SFLyL7p97nzdHPdKoP02&#10;wU+yUM6NYqNoJk2XcIdZFMOjmbtxe3qNLmR6cNxrPraugpCSZ9CiyUyaLnni8t3Een0wuOwttwJx&#10;vXzCzXQJcANq7BMp6WSU39JcNrAUuDixLQAdaZGu5HwzMl0ARV/mZGxdKcANFRSNrZORWiS1mayb&#10;AVjJUAGfTDSXkXFhHhGMiJvpktTCIyvbFkAd6h6STtV0C2hkiilEXaWcDFwQyfzAowKfbNyIxiV4&#10;ZSdjbBze0Ux2pYCOJPqaSInBZVF2cIvG1pWCkghRpQUFAW1KiHMBDY24uS6hcXFSkUaAxLnR0SWx&#10;gu66UlC/ppBbJ2NscEt2t+Ne6UPCORxoLiPLdYnjXukOJVD1qd+NLPWZpHsMBa6B5jIAK5qLGqVE&#10;lxiZNPlzJJMGYIUbkY/EVjYybC7iJdHYTJfEJ47jXkFUY3UlM2m6hLYUCkefr5vjXkE7UEaUcDNd&#10;Ep/dBpel5wmJu2gmu1LILTyDy+YWnuFe+Uj2TjKRXZWoOVQS5Xow1Cu8AIwnvLoigZdKHc8tV8O8&#10;ilfkBBsVvCI0L72ZujqgYjQySIyKwJ2aP5+PawdcpaVgsqmNCuQRejXhZWaFaq4SVWxgV3o0RbfD&#10;g5Pvc0hpalKI7FSyKLJxde2x3DwapFKw2NsXvuBRJfFI2v42KvFKmmw4FbwyOXzomoNEVrhenUpz&#10;mOBk6KLVx0V3uEwOO9UzdR+RTWCdXelDlO0vo3qmXjCTje7LkOqPCqs5k9tswEtt44O97HqDBFYk&#10;h50KXpnX5CBVCqWi8KpRqTlAgmwlW9Vmg7YO6upwfjgbFawiZADxj87rCV6JIWBUaPnoxgqqTjuv&#10;5wdpgGBcnUqjimTDMK30g3tI4BUEv9sXwgs/N5BDg6ZSEJftZaPK57BrAKAO0bWhYPfauHLZ6JYD&#10;UBNQWsl6dSqaDzwD2jnfyw5KJXKSpAvJofVxyfxKbABHsqICEiArZfzGC2ssGZcDUmlVGrksRoWj&#10;o7K08zl0OKoauSX2oVFRH6DrfwJepjeIKkT7yyCssW1jUFSKMgEUBXJoVIpfROey4VfZ/kRrEl5d&#10;b6gvf4IDBvTVJIp7toX2ONeHRkVFh26WDtara4BbvOBMNoxKCdMo7G0Y1FsynwkuHRejTwea7SXB&#10;SNHix8joWxNJvVPJB4umsSsBhXIiM9twq7dgiNQC6XzNDICK2RZFvI2I+5ARxWQ/G/yU2YjMGyPS&#10;5WbRdeXAD9uKcW9tZHIY0S2NYaN7PTiyOi/s5WQ7GxEt8+jeEK1X1wICyiSCaF1ab6k0yWKYBjsF&#10;AheFAoyImi5S1InQG1aVUoznpIkj2Y828wg9oNPEaXbMKeCOpEMr3q4x49JOEtvBDjMtoN7GiQdh&#10;DVq53IFUVNBSjmrX/o3o0sjEcSpa6as96PnIHHBKT6AowOdUgLaUZw6YmcOCBUGS7fwgM5QqOBcq&#10;FRJeXXngd9D8IuHVqZReiATfsaZ00Y80lVFx2QvdS5NxdeXBbqE0NBmXUWGiZ9abA03JrkUJR6fC&#10;A47gcgREutxzJCXdz3ZUbGgwTck07hRBdOEjKYH+iTfCD0bMTH3c3GLDJWtmVLE1YD1Z6YykCqlg&#10;k5nSuUntHMeYpip/R5VacA4xVcYkGZlTxbapI0zTPW1UsdHt+NJH4ACJrjKq2JlwdKlabkW8uv6I&#10;nSTHlr4AIIgWrLs7sfNnHVXvGFcmHF3nxE6tt2FNgxBGxQ1FWRDCUKU0uXlMbrWg/1RTVAQuUKaB&#10;UjRM6cIrko2uOlJetNBpXwhoQMCNUzXlVNQe0ovqfFyPDkONeXVrRbwSmBo9Cdq48J7xrJJxdSpg&#10;mvQ2SMbVnZaHJ1Y9CJTS+K59Ibxw/RJeXQPAS+3sgvXqVKSdZYWd2onk6NoXEpRkFhNenYp0mFJb&#10;Aa+uAQjsEoRIeHWqe261pnIt4NXNB8LcmPYJr04FvIB8TsKrawAAbfRwSXgZFbcDJXoDtGhbL8z6&#10;6LZ6p9ItoXzh+Rwa6BSznnq8YFxG9YBsRHNo2FHBGJL+adQQtdngr4ek8Iz8UqOi7lLgk/P9ZVQC&#10;/yS+Eb2iGi+KnCOMpFMRjFFVe7BepgEEmUv0vGFNWSyqBRNergHobJXIvAFUgd5i5Se8ugYQWIhV&#10;DtbLqHTPSMSra4BYR1l31VhHGVo01vNGFet5a62KS3qfoGfJ+nbpVcO0AKpLN4tGRctY7nUL1suo&#10;aAWr3grnMm840Qe836RTFBZG+0Lc+hu62ga8ut5Qf4QEp06O3njdAy5NeHW9QUltlKSiqrvz4ta/&#10;BIwAur9RcRu3rOXz/WVUlDGof3Qwh11vALOmoXTCq1PR4CACPtDVo4+LWEDS29GpyHlGbStBXjde&#10;8blsVNRiRS3XHw0ZCi8mP5lDtzdYr8QWNVzoPXjq5N7cR6NailwCmCD3TvU5BCoeyaFRIb30+Qvk&#10;0DChuh0z6XxL1/L2hdiv7MuEl2mApaIvWC/DkXKrNY0CE16uASgKSPwUQ5HCC4xmwqvrjXviNkma&#10;DxyczeErRbcJL9MANAEmdXyuowxBCjwguiiUKWtfqCLFyLYxqngvG4CU+khSdsm4TNtIR0UybxpA&#10;LakTe94ApLHuNSiogBnZepm9wZnCbJyfKQYFxY66SbofYFL3VdZZmcyhQUHZKVGmlPBp56UGJdG4&#10;ut6g4O818isNdoodRTO5ZA673sA+pLFJIIcGINWV0pGOcgApHZcVWjrfzE4mPzuaxK44gMU9RzeZ&#10;4eq2FQPgEjWL53DsVK9a50RNOZmu001UoqFBwSRiTEXT2HUHwcqo1Alx6CPL18zI4jXraoBGQPTf&#10;TTSV9UjFqU/qr4n+9YE9S/QTXkbGikXGr+FBad7EHZERr649SE7xjcGONkBoPolGFk9i1x7k3KQX&#10;gx1t6FPUQBR5MECoQAxRISiwsbbORB4yXqYFbhhW0lqKUvzOi0ZWyXY2QCjJRBIrkXB0lfMiQHMi&#10;G6YDuJY2ukAAmEMbl7rQR+PqKoB2cU9JfwNc685quZ7r3BAwPOgrQekoIfD/OTu7XGma3DhvRZgN&#10;6PRfVZcgeQVegH05kA3ZNyMBowtp93p4PgFmRAPuCM138x4OmMmsimZlMkimaJFLQ2Oi4BFKPuhF&#10;RkHkfEVrfspRcFTyQd9zY2jycRYtePAsOKr5oFShJW3FaUS6Xhd1GpQiJ89wu40JmyfZzHC2e665&#10;RSTZB0gWKd2/2CUGHkq04PZolJisa//+D9IEkwxjkinWujgI8DiSufbv/+DQHG3ctAHq4x4RpDTF&#10;XRZSWnpGARXRovg46lb1khxSOnmQWJ+8r+02aCQ+iS3f/YYkg879UdF+VLR4hNGNWpTErWcIPXJG&#10;ATDRwoVy0WewLkkGpRd7lGFMt5tlIa12on7NtK1ZWi8ykSJSRbRo9B91RYQd2nP9cV/z9/ODaBG8&#10;HQ/wHRuSDMpBbtKQgrn2boNPQ9QXGiJqr4tge5Iwolp3CNKkKoyWhGsuIjcUGibr2lr0IJjQfvAM&#10;xW8c5I9Gc20tzsx4xGSu7QEonooairH9WU+D2134xCZz7XMKuSlsRpNnuLXI06HWO5hL8kDPN3ck&#10;JDgULbbK3MCRzLU9AD1MMkJbkkfJDZx2nt+xIa1K3wQ5Ij8vWjeCNxGpommgkOARkShaHG4o5E3W&#10;tT0A3YK4eCDAhjY3nXNv4qMkC5R231wWn8y1vQ1b0YzosNRRNilRFFHUDl5y8lvWHNAJ+CT9VbgE&#10;Yf2Yn1S6JAkj1p70IpaV/JhFjc9eFMzWvFEYp7my9ftHRdTozBj9ljUBdGi6pAaC/Ib1DNkSRHts&#10;zf/kwjE6GQXrEjXinNERVtI/SUAKsSFqKTYk/ZNr+oZyS9a1tyk4m6RKgCDvevBzBWeUVKxqVAwm&#10;HU7oJi1znS82YMm6thpX2EUBZkkaJW2fLPDk9yVq07U88b2S/lm8L/Eb6fvaOwe2QwRukqw2yRrF&#10;iUbxQ0kanaz9ueLtu98QtSchomC/gXvZ2PiZjg3BXKqG30i+y4ckjfIlOikt+L4uVSNEn5yJOCDL&#10;um5HtPFVNTKek+8X72fNRZwdE5Nlba0wtHxI09K5aDDhwFTrj+5437c2FD2uZZ1zLUb0trZWuhWl&#10;R++ei63oPXqEW4tAe3Rc5iu85+JYmXh51YKGGX7p67b3kGalB9fdJKyDalEByekmmWsfOChmJNEi&#10;geHW4k5CNjfBXJL9Sde4uXjgq4eiiGs9eZrN/ZzJuiT7k+b1LzJog7n24YYivKjRGR/GZeE0DeWj&#10;F8y1tbgJ6ydpwc22ac8FhZh0OVOtB03akyYP3E+mc3FiTta1tWisPK1XvmNesj/Ju828vGiBeBot&#10;J3NtD0DQcTaVwfvaWty7GoUcDsn+5P6dKeEN5trehs6wU98dPMO93biTuZi9r63F958kiWSu7QGo&#10;BZ2su2BdW4tLNui/FMwl2Z9seykmD+YSrZMnmNQI0oN3YZ65fpKQg2pBLdESNlnX9gA0y4p22PQy&#10;WxamDawg1pYWDOdcw/L9fYkW7cCjHClekMx1/0nqzVSLDum3pPkSPfX2XNxrjRcN1rW15ibMn6CW&#10;+ZCcUW4djOqLVYvz0Nx59/23LNmfhL7Ja03Wtf0GcUA2D8lc2wNwdIhuCQPj68nDfZHznMy1PUBa&#10;Fgunsediqxz9viT7c3qdJpAXJTCY9VAhvrssJNkm2mKLEuwyvaSTZyjZn1yNlASIGHoZSNo93R4T&#10;bEj2J4HK6PMlSlzBdI8oDn66y0TCm9G2V5TIBuIWrOT3Jdmf/E6SRiPs+ZeBvC/KYaJnuHcOF10r&#10;IhxuJXBIbWaEje0BJrQcZAPwg5d1sU3hdoTvPkqyP8dDJS5KlGZdtOdM5hIPwDMMGHq6kum67vOz&#10;/L4uyf78baCSPETRuvDzke+V7E8SfDmQBn5etPh5UbabrEtcAFzFK/lWSs4onxSSRpO5ZL+BX4te&#10;mOSMMteZhHspgt2vmVz4JPVAtegCGjUo4gaKPdd0nk9AL1rxPkpTPzmnJGwKp4VlYbw/1IRRykju&#10;QZIet0joXBx9E2zsnQPbDVryJJjfWvEeW/I+bzjfJHGOEu61LmJz5AQF65K8T9pQERYJ1iVaXC09&#10;7TS++yhJFyX0TQljMtfepfD2aHCYzLX9xp0cmChGJMmiHKToSpLMtf0G9AH/JevaWuRvUSSczLX9&#10;Blmpc+HU97ODJItCpsC1JXNtv5Gm28CDLBz+xqOSPYBkixJYIlssWdf2GxNnS1Lo6YG4LDyoD4xi&#10;eqL1+0OJ1rU9AFubnyimJ9miExdN6qXJQ1nrmjzC7BlurTjeK4mfXLgy1a3fcShav3Hs5BlK4icZ&#10;7VFdwCFacXxeEj+Hg03uFT5EK+YdJPGTkD7BwOQZbr+BeUlJEdHdBY0bOzauL03m2mrDEkWvazuA&#10;SQkeEwNsbLVhv6K5tgPgJAWHluxtJF00zAbAov0MibNBciTr2mopWynZorCwREaT+KGokQN7Jlsb&#10;yfvkykSCDtG6tt8g94gN0fctgOR9zsWyk4jxHRuilny6JOdzLmQhMTWZZ+81ppNGsqS904Af5pgX&#10;TbXViL5Gq9o/faowyH2JpjK16GMieaJzdXlUyUnUf/1IqFhKOurxU19KZNpd5M0lb2ursVmLgq+S&#10;JzqNArOwl6j99lhJoLF/+jiM6x1FsKXTKCxFkk9JeHE/QyKdUXWlqpGwnNwSww1fOleW06Nq05o/&#10;CWxoxmeaq0SFwjKRzqTRl8syPskfSvK9DlFLn6FmfJJdGlUvExxf6yJPNCn7ohfAUqKahTvHE78h&#10;and8VPS+tgOAIPrJdmuSKErDtCQXkC7te11kv02vuu9fE1WbbIrgtywJn7O3nst3g7lkg5LOJX6D&#10;JOdsByV5or+762Rd4jdgDjjOJ+sStXRd4jfos3YlhV8UUu7XTMFz8q2UhE8qOEnPS74pojY3JSfY&#10;kIRPrkqG+0pwKGqpn5eET0hR8nqjubbfSHehmidK35O5JOI75kWN3JKkMQsXwu6XzFxT0RrMtdWm&#10;A1cSVNY8UR4gYeVkru1u4mcoDgCvMY3eg3VtNWIvEUFkeaLsbaKTl6hRAxPtoyThk70oHdujdW2/&#10;QbF+0iSQ9PqNDcLyVLQkz3Cr8bFIgkNEF2UusqmSgjZVm+184KNOzROFS4xOXqr2JiIafJeBwl7X&#10;wR47ubVT1S6OHNG6ZL9Bq4koWs5OfJvIni1hexl7a/HnLQltmBohtnvg6eELbTLy7b4j0dR+XlfC&#10;fXHLk0zGzbqkHn11HaZGSDTxidxNIpORUZUU+JjaZJgFLOwp2aK0MOEmloC6MbU7N+dE72y7ASYj&#10;JSjY4XBh5n4gbAUSF0xvj611UgSeNOIyNQpik/0vX9Y9GU2y+WgGAFG1CTsmDkQyRunn/4SZTiYT&#10;v8M5h7T7r3EiiohlZbMdCDy+qRHoT/J72DTIZHzLkh4Bpjbx9mhl4kG4zSY6s1CwtG0kFJtsTEnr&#10;3VocqqLCLFWD378y6IsH4cse9V1kh71svAP9JBR2StfQGwGjn+Q4pmq0yp48pACN4gqYjDTwBPpb&#10;jck4nwaTSQ4o+wgqoJNPjKqRKRABRFJHcagU/CUrEzXC069HcoYmir1fNbP9kLPz/YMmamSBkTEZ&#10;VECekgg6bdFnsxnMJq6Hqzu5+Sh5bduJkPbw25EnmG2rcW6cj1oy23YHzPa74Qxm22pkg9ItPjgv&#10;kUwg720ucQjOZqo2Hjwq72AjJrMRJUh2+6rGbNM4IHmS+0DC40hn22rMxgc7mk1dwsU9H9EvYKtx&#10;c/jPpCZ991uSF8raOEYm703UJmeY5hLJbHs3MjXAt6Qikgve1+ueyMnwJ8HaxJdQsxBVN7HV+a/N&#10;tp0ChVTQrtGT3Gp4rp/52Adr205hyrZmh/b9161ppdMGOvq6SYYosxEPTfykqOW/AGkreicXHs+c&#10;rG27IEhKsoGT35tkiTIbqdHRe9su6EZfsMnrDd7bdgrMBvEYrW2rQYr+Xo0YzLadwn2omyQSiA/e&#10;v4DnHUeZYFJSRZkNCiHZlojajQMbSabBk5Rk0ZltTl/ffwGixmw8yeT7Jumi8yR5dcls4ktoMhzd&#10;5Uym13oBOUpE7cbeemoDvqNEEk3zX4Co8QsgQTVCyd5gMFv465ZcU37dj5978g2QtNHcc4kanguf&#10;EM22nULulSXflG83syW+RBqU0r/6twVd8AsQX/IgQxgqIkDJdgrMRvpd9HvbavmTlPRRZiNClfhJ&#10;Ubtx+chQpt/XpmmnJNjPFvv7kxQ1SJ0pyE1m204BlLAvSb44knnKr5u0xAST0nGU2fB40ZPcLoiv&#10;1G+pVvAkdV9yJ1CQoESyT7kjhS9OtDbzJb8NH4P3ttUgoOnrGc22NxjsXomwRGvbajeOD3Q4SVAi&#10;voQGYlFLRVK616eD2UihjjC5ncJUXkyn0+BJbjUaS8AmRbNtp0DcFOIlmm2rTYvJLFIoKaXMRppe&#10;8nsTNWYjJJ+sTZJKOXcTL0l+b6LGNcUkeyZeWdJKZw9KBCV4b6LGNa8c36LZtlOYlPkzYQ/xbxuT&#10;9C0iVzH4BUhGKmv7Tfj8jklRK9a2nUIenZEWpsV7206BJ/nbeidY21aDpeDimsSXSF4qOYG/SXfB&#10;bOJLiOdPp7rv3wBJMZ0MxGnrGswmvoRrcghFJ7NtpzCzkeKfzLbVSHbGnyfnAEkzZTbSP5LZRG2Y&#10;EbjVYG2SowpKiDwlXxxRy1EinUnZl+O5otn2doYLEQi0J79u6U060OIgELw3UYPHZfMazSb7EpJ9&#10;WVwy21YDWfQPi2YTXzJduTOUbDV2JVxIGs22nQKNLlhb9CS3GgQOmVYRJrdT4OYh8vATPkAyVjk+&#10;0yM6Wtt2ClziyB2f0XvbajdasM8G47vnkqxV6MvpbJKgZPuSO1+3CWt+n00SUDlOsadP1qZq4HgC&#10;jcFsO4jKbJQLJBEMyVzFJZDukaBEklCn8jrqfUfV/9opEJyEVozWtjcY9wenjmgXpNmrHBfpFZk8&#10;ye0U7gS/idEHKLH81cl7jWbbTqFYm6gRMIHET9a2nULx3kSNhJKMNZJ01Ds31s4L+L5TUDVCT4+k&#10;9yMdhDe4+Jhy60wym6hxnuX+ueRJilOY1hlRfFIyWe9sKDmyB7NpUirBsakV/f4kVY3NMp3uktnE&#10;l0BJcmJMZhO1SbJJ+hdy9+l+b7gtdhjJbKLGxoQc6WRt4kuoT4FHSGZTNQo5om+35LSS1H7N/bDB&#10;exMXdOe9RecAyWqd+80pU0lmE18Clz9lbd+/ONLIdDqMc7FcMpv4EsIXUZdmkks3SuDWowxrU6OT&#10;Kd3xkrWpU6CMLspTkJRYfqN4yqD+7pTsVoIepKonnkvVmO2CSv763uht9195kqZGbwzusktm+3AK&#10;CUrgSbeRBLHZZSezqVOYY0fwe+O3vGdjg3Elp0UyjrYarfUeJFN8/XWbGp0/5q6i4L2JU4D9iW62&#10;J/lzG0mRAZmuyWziFJgNMi1Zm6gxW1TFy89kGwn/GTWyNzWqmsK1iS9hG8qd7snaRI0UJCiB5EmK&#10;L+FBvpOWXlSe70fCXuaHi08DlMi+5Of5jPYllO/IbHjlJGZOpcBW+yG3NuEDTI3rc6KWbwTkZTba&#10;ZiWJ3qZGJukkinx/kpruevHtztYmvoQAXtQ6j6/nWhsbBb5ciS8RNS4ieuPxkrWJU/iZlrHBt5se&#10;7MtIZuMigsSXSOrqdIt6JfnXb1XL39v2JSSGzjk/+HVLpux068R5JU9yO4XJG3gkPQHemvNK4vDJ&#10;YSXA5HYKNAb6YdebrG2rEULiBxdEemmcuV43ASsI0MRPihqzEZ1J9iWSv8psPMkEk6LGbDzKZG2a&#10;wAojeSVcBw2m1iPhgTBdghJNYH3TTC/p5vAWNWabPksBSiTvNU7UhxTca5vWAkkmKtHupUao/Yiu&#10;lFS1CbVzEEjWtjcYNzZqJNAHvwDpuDrUVpTPRX7BXtvJJyBh11WNUPu0NU7WJr7kZLqkLxHxwWUk&#10;sxFWS74B0gqV7El4o8SXiBpP8j4Ntr97LmmGSiRiblNK3tt2QZMaHXGLbJbWI2E2KqcSlIgaa6PV&#10;ULI2TWClniHqKw0Ftoyc1Hs4seBJagIrdYePhO+GAtPZ2HVFs22nQKc8Pt3Rk9xqkLuUWSS/AE1g&#10;hXrA5QUoETVmm3N+8iTFl4DjuZ39+/lN8l55b3xxgpgCjnG9AG5JpH44epJbjdn4dkezbadAnJEW&#10;s8n5TdNlX5xwEh6Hk5CsjTrW5GIQVWNt/ACSE5UmsJJQOk1LgvemvoQikiQ3lMCirG0K+pInKWp4&#10;ZWqGkt+bJrDiyqOMD17TMpLZeJLJ11TyXjmqcBKO1qa+ZA7e0dq2U+BVk2+QRGck73WSYIZs+v7F&#10;0QRWWunz9Q5QImoz27Q8CGYTX0LiDJdIJLNttSnjiS7UYAO5XjcMVei5RI1UKbxyhBLxJXjlLKYg&#10;ea9QCHxwkl+35L2SAkM9SITJ7YKYjdcWzbadAs3xL3LGk/e21ZiN/5IvjiawEgqK2moz9nrdzAaU&#10;k/emCayU6D0T/o3T+Z5t7uRKmBWiWkuNfhA0C0l+3aIGr4grS75vkvdKDzma1kWzbRdUzCZnHFxJ&#10;VEXylrxXztxQydF7206BIAuFo8n3TfquTgLrO9qZS+NViJXbtJP4/jUVtUmv4gwd+ElNYKWOMLp+&#10;mEZ8C1yztjM6CUsb1UlUI/c4WZv4EsIldB1L1radQtwFiMxTXRu/7sRzaQIr9WjRrUo0yNTZQkxq&#10;Aiu3Fk5Dte8oETXeGzx5tDbxJbO/SHqV0E9ur+1Fkm2SQ//WBNa0U5Sq4Uvm3BegRBNYwWTUU4k7&#10;WHRtQ1sks6kvmSNt8n2TvFfgz6872XNJW1XiCXwDEl8iajzJdG3bKZDozwY2mm2r5V9TyXulRyV3&#10;pkaziS+hB9krqbgm8XG9brJSsi6Vqjb7ybls9fvuVRNYidgyYfDrFrV896oJrJTHkHeZzCb7Eu4V&#10;uN2SaKjkvfIkyc1Nduai9sfakqiaJrBO+7hsNt2X4LiiE5U0W+UXQNOeaG3qS0ANRgYoUV/CTi1i&#10;xKS5a+5LpOEqJUpZjzZun18/nPlwE/lI1radAjuFK4srS95rsbbtFMiTek+rgu9fU2nxOn6SU06y&#10;NvEl3KT4iPaTmi77SlEiCazsgsg5S9YmapxN+Qkk700SWAnzcjKKZlNfkkZnJIH19ua9RZ5L1Eiq&#10;JvKUvDdJYJ0ePHM7z3eUiBppzrRET74BksAKk5l173mLGpwwN2ZEs4kvwf9kXlk6t1LFBgMdoUSc&#10;wlQ+RH5SWr7SmYjk6Gi27Uu4jJES0MQra95rnGGlea98b6KKNPzi9pO4rqERvn8DNIF17qZK+ing&#10;hGU22PV7MpsmsJIsG3UUAUoyGz+dpLaPFvGixi8g6ZJsauMVolO+5b0SoIyYFVWbosykqyWbVVnb&#10;lOMk5wBVIxZBQleAEs175VdDGlLguVRtvvnRr1vzXklgPaIzjqpRt8sBLlmb+BIgGVXKc2HcfgFE&#10;PbKduea93ql9iLIiTG2o/OSLowms1INMu8/vXxxT45CZVIDCNugjoUlohElRY2v+TLiOS/NefyhB&#10;T7KQTI3QN+WV31FyaQIrXxyqlL4/SVMjc2aSqr96ZYrk1pMke4zAcjTbVpua8ClCD2bbvoSdwmTU&#10;JWvbajC0EGJBvIRyN1kb0ejET6oau6DnJPoHa5N9yUTak6wISgeXkezwJsMhmW07hSl55yycPMmt&#10;BtvHKT9a296XsDPPYnhEY/baJoKRZI+xo1tqQCSL4aka54B0tu0UmI1oaOC5yPNeRuJKeN/JL0Dy&#10;Xm9UNkVsH+W9OlsWnbkk73Wa9uGWA5SIWv4kNe8VvTmIff0GQBzL2iafKMGkJLDSO3iwnMwmvmRs&#10;TOIl5HkvI6eWPIrOqBpPJONNL0lgpQn+tA1N1ia+ZDYzyX6SxiOyNm6MSBhoVYPvJmgb5JkT7JbZ&#10;iCkkZxxVi7l8vmcy24OOtMFJWNXIL6FKMsLkdgp8NihRi34BW21miy4/Ju90r40utlzdE6BE1PgG&#10;EKFPPJcksFLZGjUBuESLybKERnJ419KYizYYycq2FpmhfDmSb6mkr051fbQFEi1SbHmKyfZOkl6J&#10;OWY+UrTuPPpJcf6+J5Hk1enYGrkR0SIx+icqtmYPuN7Zm3sxku6MqhVHuC5JXSXAyD1SCUC27ylW&#10;tp0IF4yRopNMtrWoFyV2l/gQyXclApR9skULgPC/ZDLJW+XCRUrRkqWJWpyCTTn2QsjUoc0l1N83&#10;CKKGDwH8yc9a8lZvHNuGiw9mUyeCO0jCW9dj7ytw/SSWRLNttenkwl2ewQ9b8lZvN0LsSbkiVRjr&#10;BTAbZ9QgPYGs8KXGdoS9VvIRFTVmy1JC2Q/IbHiIyPmL2h8podGT3C6BjR2/0oDA5He5jGQ2vvWJ&#10;Q9Z0Vw7O06svwKS4kt9012hte1/BT/v31BDMttVY2ywuwKTkrXLYIC6ZoETUitnEl1BTGaWEciWP&#10;vjc+bomf1HRXko/e0XsTtRwlkrc63eCj4n+KPnRtISYlbzWmSwlv6GwcNpJfgPZrJUd2quW+Y1LU&#10;iicpvmQqJSI/aemuqVeWvFUSPbhsKvl1ixrfN45Eya9b013hPaMmKZA88t4g+ZIrOrhJYqlB38ML&#10;RGvbauwU+AYkKJG8VTqasktOdgqixmy/n47v22TJW6VUhWBagklRmw9+1HoYAmU/SZrZUQgS/AJE&#10;bUr6SCMLvLKmuxK5zoLXosZsk86ezLadAk+SuuIkcKHprhzAohbtGLWf5MEGI9pPihoo+Y3lBCgR&#10;X8ImCLecvLetxmzhoVTyVtng8UGNUKL7EoLXCYF5abor0cyfKJQganiu0JdI3irt4EkHip6k+pI0&#10;cCF5q6QW0pQoeZKixu6VX0DilSVvNf+aitrszAl7B783yVud3jZnFHAStWK2vcEYTzJ3dH//dkuW&#10;bL7Dk7zVubnkkTTKIli0nAKzZYWfnESXGntl4jnR2rZaMdt2CsyGkdFsWy3fBUmb1zxULmr8uokp&#10;JOcATXeF5cv2JaJWYHI7Bc5vBNSCRH1626/XPbNNxsb3b4DkrXKt/W/s9PsvQNSYjS9OcurQdNff&#10;02LiJ0UNlMz2NVmb7Et+T8LRbFvtF5NJmSnluesF8N7mRq/Al4jazBY1tyGfX2ZjX5IU7Koa7w0o&#10;RyjZToFYEL+baG1bLf+9Sd4qcS6Y/2g29SVpZF7yVtk6ER1LPJeosQsizBU9yX1YIT6JK4nWttXy&#10;c4DkrRIqoBFbAklxJU/SVqMtl6StTrw22k2KFkFl2r8k+wRJduUyNc5vwcpEi9g8Ly05BEjSKqXa&#10;s5X57iNFi8lYWeIjJWeVh8G5KJlse588x0NSVk8efkQEiBaTcVKM3tl2B9yXEd0IBXO4PB2fjJNG&#10;XoHzl4RV7gGOmtoQBZPJaIeXFA6Sv7bUuJoXZip5Z1uLFrREs6PHuH0BbArRhGSyrVU8xu0L8IzE&#10;t5LJthZHNrj05HcmyapAf/zO99+ZaE1by3n633c+kuKKI4j6a5BPtt70fRiA6AMqqaoELDLmRrRI&#10;umZl0WPcvoDbVEYreIxb604vxltSEU+7tPVAuKwquihDtUgkhG1Kvp6Sp/rCXUV5i6JFu6m5UjoB&#10;yPYFXPH2TlqRkkewngdJqnxkosm2L6BJDOndyTvbWkx2n0YqAfS3LyCv7BnteCy1FXcVMQ2S2kos&#10;eNoDBGgUD8JLi7oM334ktfX1c7slmT+mNpdFRqVS6G13wGUjuLrvizM1GgZnGdDo7aPJk7uqkmCk&#10;qfG9IKwbYBK97RIeVOwnXxpTo4kvO5jgx43ediUPkmnvQZcSU+MEe81T+fojQG9vLCjOipptmxrT&#10;sWfKVrcdA8G3KJuW6bbaXHYbnevR267hQZQ22dmZGhEqSq2C3RZ626WQBRqFJE0tvlACve0e+HZw&#10;1VL0u9tqc5n7O+kvcPuRbNXp+ZKkC5ga15dzt2IQt0BvexXuPI/YUlMjcPSmt2byQ9B8VU4pSXoC&#10;021nxBecr3E23fYqXIIaNUtnuq3WTLe9CgGW6FZ3pttqNOLHO2Sr216Fmx6IMibI1ARZeJ+oYwlm&#10;insglSXZ65kahXL0xIu+CJrrSsZscpEL021nRKiEYoJsuu1V7vnqttq0QojyPTBT3AOtEpNSLVOb&#10;JqPQrcnvTvNWaVvCQ/m6M2JXLlmyOVQ0c5XtfdIEjOm2M2KrQhFnkGKF3nYPnG6PVxDGNjXIVjiS&#10;6Guu2atEKOlbnzxM8So4TIIZ0bvb7mEut6YBQzLdVgOZ/BKiL4JksHKdxWy9k+m2M5qW5JyOo9Vt&#10;rzLXySd9NXl3ojbtdJIGH+iJe3hR1JFBRdRY2xE+THEPlH8mHYixUtTwDVxVGj3M7VXY00bnSKYT&#10;NZqIcY1SMp2kspJJySEhgYqqccU1p+toOnEPTJdkCEFyiNrscJJ6BPS2V+GD8OAkE/wQVI1G3FH7&#10;MaYT98A7yH53qjYdtZMEKKYT9wBUktRNV4PZfyYZUOiJe6BQL2kY4Wokj9OjP4KKuIe5tD06LEse&#10;LH1d4ncn7oGksIT8YHWiVky33QORuiTjitm2FheL0Oo6e5bbO7APS1qQMdvWolqbNvbRbJLSSofH&#10;bKMiWhRZ8gaib6uktJJSn7RVmFT/FXibIkvqGhJUSkorPTYzlIhWM9t2KNOOJPqOSyIsd8sToIpO&#10;5ZLSOnfEBxmOPEnxQg++IQm5P2TmegMcRLJNg2jN5/EMUbK9CU4haQgze95lI6lkD5qqRijZXuGY&#10;y+qSz44kwpIVwy8g+71tr3CwbYv2spIIS1YMlFe2tu0VuDI8KSjkSW4t4qzcaRitTVJaYQGTtni3&#10;H9GivR23kEUbZ0lpzWcTXzKHgnu2tr07iTEpibA8SdYWeS5JaX3R2j/6nIoWT5Ib2COUSEoroeds&#10;JyRa7NeIq2Rr276Exk3ZNk8SYbmOmyKiyE9KB9fxrtmTFF9CM4yTsGAQeJZMWI79STYBv4DtgUAJ&#10;JVLZbNuXsDVkWx9smCURluRlwvHZbNsr0GsoIXtY29YqvLKktMaziRZpyEOkJO9NUlqJ7GWeS7T4&#10;drMviZ6kpLTG7020yGjFK0R+UlNaudAt+gWIFvtJDizZ2vYOg9TUJA+W88LWambbvoSvYuYnNX+W&#10;fQIpJBFKxCvEs4kWLpmTbTTb9gqT1hH9uiURln3Jk24E0WziSwimR7sgSYT9/XVnO3NNaY1Ror6E&#10;68sSTnwS/9bOEIonyT0xrcmfjW55RG/vMOJfgGixL+cyk+i9WQfX8UDBN0C0+Jo+YNcTlGhKKxHO&#10;KEQjWvSzpWVFtrbtFbhbPtspaP4st9pGffF4b9uX4Muzb7dosXUmCSLo18ts2yuA5IzlFC1mI3AY&#10;eS5JaX3w5chQsj0QJvPestm2L5nutNlsW4tMZBqzRftJyYTNf93iS+aSx+yMo0mtv6f14PcmWsVe&#10;WbNaoQSjb4BoTQ0Fd0Ulv25Na43Xtk9GfHG45jSbbcdL5vqyyJdIDu2Na9upmonWtn1JPptokWtB&#10;LmE02/YlMSYlH5ZdEP41m237kviLIwmxzWzbK8S+RPJoJ9Q7zWmDE5V0cI39pGhxcQpJJNmT3F4h&#10;jqpJ31cyYskMiGaT9FYszL5vokWJ5m8bxOBJSn4rQezkmlMyvPZuBv/DQSDyypLgStwj6VPEbOJL&#10;itnEl/AkM2ZMGr8SC8IzZy9O3MIwYxERJwm15EqQxpM9y+1NSErgwolkkyfJsayOOuxsddudxJSA&#10;ZMdyWxdAyWbb7oRW41kym7R+ZWNILkP0GZBM1zO7XX7qlNYBAozQYS06ekuCLD+dLGQiWsxGYlPy&#10;JEmdW1amIUrVwp1MPCJwzMBwzTZ9R5NNnmpNzJA7tKLZtmOASYiCGDDty8YpVZhGcN9dJWza0ks3&#10;sKrFPRXsTLL3Jt4kDCuw+V828kG9MlafiJzoTbPA7xtY1yIcEf26ieys2YhhJLEnVbqRRDg/nOS1&#10;bVcyQaVsaaLFjW7TWj6ZTZxCuH/lwLYeyHxvpi49mW3vTIa3y56kaqXnfBJSlpXp/lW1OC9SzhW9&#10;N02KDc+LxBGWjQCUY0f0c5Pk1jTWi3+T2cjhic7CfKuXHs41YvNVi/h89uUmkLMmmwS06AcgWnjo&#10;6fyaQFISW2dpQbEab038D8nslMFHs21PQr+iKE+bH9h6IhQcnuzUgl+bZLWm/BuM257s4BcQfduk&#10;7+skNySHfGiiPdn94oMfrWx7BPjg7LMt6bNTdRZRDwRNt41skyOnJVqkidJULFmZZLNeR9Rglp/1&#10;9iKTK529M0mBneybpF/jbJLWA5mq0CgwQ3H3UuNXHvUOYratxndmEmcD8EsD10nbSKq9mW07H1wP&#10;bbii2cQfUM2SFP4x21aj62J05SJq2x9wP3lUjGdqB7v/iDIlN329N1I26MWdbLZEjYjTtGZL3tv2&#10;CHcOs0lXGNa21fB15I5Fs21HQrlsluJOxG49Eo4ac6NtsDbJYSVn45WUzs9Bec8G8RCdEiGOlxoZ&#10;Cu/ofK9qXNz3jGhFEk/3bGAyqitRNfYV0ZVUPJLtFO5EZpJ+VqZGVWlUPY/adgqUXZBKlPwCRG3q&#10;laPwHcXX60nSSoZLQqLZthq9oClyizC5fQkpOsNXBEcpSXp9/nGvSPIL2L6EXAM+3dFsWw2nDEyi&#10;tW2n8DjYR2WzbbXphM6BL1nbdgqPN7NlT1LUuJ4k6Q7Az3I7BRwX3UCTJ6lqF9R6tEuW5FVmY+MW&#10;zbZd0IPLGbL3Jsmrk7URlRGTnbx/OMdxZn5Sklfp3USj/Wht2wWxB+JW9QQlkrwKYccdIdFs6oKI&#10;zUe/AElepalkuOcSNTj8qY0KfgGSvDoxuIgLIOyz3huBqqwaDjAtNa7qfYS/gK1G74/0F7CdQtqT&#10;gJ/pViMr97iyJ7mdArfbkV8aoWSrkexBcU3y3iR5ld6v9EtLZhO1aZERkc/EFNd7o+yb64Gj2bYa&#10;m6B7FrqQ5FV+2lEX3QnoLiNvb6Ln0XuT5FUC8xxoo7VtX0JvziyhndjsMpITDpnY0WxbjSBcuHuV&#10;5FUitVk/AgLWy0h6NP9QtBr4Ekl5HWokC/GKGg8IhjaabTuFC18SZQ+T4LTWhnulUC9Z2vYJlMFz&#10;UUL02rba84RGjibbLuGig+89CsxIxitXZiU32LPj2ZsSgnB0rYjwL3q09okqCTn2rqcPTULdSVKX&#10;qXoTvYg+pZq5Si0p9+4mr030KBfO4kCauco2LaNLOZusZ0LDl2hPoomrD6LQ/GqCQ4DohXQiu+Jl&#10;YdzTdnbTS48QaPS7PvbWgsnu0d2OTLb1jgOiLvhda9Yq32xCatFj3F7knqVw8ZFYj4Pcx0lGiSbb&#10;eudxi5yIZLqyXyMGGu1aVQ/sRy9NMl3Z5l20a0mWpnpcEBj9rjVnlcdIE5toNvE+EztKMKI5q0+u&#10;EGMjH/zURO/gbBNNtp0BJ0ZeW4QRTXXlSBpNJruKYrKtZ4fRv/3z3/3T//rvf/3X//b3f/67P/8f&#10;/vG3869//Le//KeMf/3Nn//yT//wp58/zf/xL//817/5t3/40z/+81/+8tf/+6//+3/wNfr3//fn&#10;//z5E+oMidZ/DvP/U+b1buVbpczucSvfK2Xe2lZ+VMo8za38rJRxsVv5VSnjMrfyUSnjArfyWSnj&#10;0rbyu1Jmf7SVr0p5KOatzd8VxhxkHcqGzpXZO5wNqyvqHdKGcRX1DmtDoYp6h7bhREW9w9uwnKLe&#10;IW54S1HvMDdMpKh3qBtucavzd4O6YQtFvUPd0H+i3qFu+DxR71A3BJ2od6gbxk3UO9QN8ybqHeqG&#10;ExP1DnVDcol6h7phrUS9Q93QUFudvxvUDR0l6h3qhl8S9Q51QxiJeoe6oXJEvUPdUDqi3qFuyBZR&#10;71A3HUNEvUPdtAAR9Q5109ND1DvUDWGx1fm7Qd0QF6LeoW4oBVHvUDfUgqh3qBuuQNQ71E0UX9Q7&#10;1E1YXtQ71E14XtQ71E3gXNQ71E33B1HvUDeh7a3O3w3qJsQt6h3qJvgs6h3qJggt6h3qJqos6h3q&#10;Jt4r6h3qJoAr6h3qJiIr6h3qpq2AqHeom6ipqHeomzDoVufvBnUTDxX1DnUTqBT1DnUTeRT1DnUT&#10;SxT1DnUTHRT1DnUT7xP1DnUT+RP1DnUTyxP1DnUTZRP1DnUTNtvq/N2gbuJnot6hbgJbot6hbkJV&#10;ot6hbsqsRb1D3dRNi3qHuimEFvUOdVMPLeod6k5DHX9X791QRwVzoz7FxNt4/q7UDXVUC1fqhjqK&#10;hit1Qx31vJW6oY77aip1Qx0Vt5W6oY4S2krdUEdNbKVuqKPItVI31FG12qhP2elGHX9X6oY66kor&#10;dUMdhaKVuqGOws9K3VBHIWelbqijMLNSN9RRaVmpG+oonazUDXXUQlbqhjqKGxv13/LEDbsRdAMY&#10;8KYEsRvAoDdVhd0ABr4pFOwGMPhN7V83gAFwyvm6AQyCU6LXDWAgpDamHMBgOIV0nQUGRPKSugE+&#10;CIuasXAkUsFWLeGDtEDQDeBIhMfoBnAkwmR0AzgS4TK6ARyJsBndAI5E+IxuAEcijEY3gCMRTqMa&#10;wEmMqbPqBnAkwmt0A7hPhNnoBnAkwm10AzgSYTe6ARyJ8BvdAI5EGI5uAEciHEc3gCMRlqMbwJEI&#10;z1EN4MTGFNx0AzgS4Tq6ARyJsB3dAI5E+I5uAEcijEc3gCMRzqMbwJEI69EN4EiE9+gGcCTCfHQD&#10;OBLhPqoBnOyYKo9uAEci/Ec3gCMRBqQbwJEIB9IN4EiEBekGcCTCg3QDOBJhQroBHIlwId0AjkTY&#10;kG4ARyJ8SDWAEyBkjpUDOBLhRDoLHImwIt0AjkR4kW4ARyLMSDeAIxFupBvAkQg70g3gSIQf6QZw&#10;JMKQdAM4EuFIqgGcFJkk824ARyI8STeAIxGmpBvAkQhX0g3gSIQt6QZwJMKXdAM4EmFMugEciXAm&#10;3QCORFiTbgBHIrxJNYATJXTsKgdwJMKddBY4EmFPugEcifAn3QCORBiUbgBHIhxKN4AjERalG8CR&#10;CI/SDeBILJkT7jPUKPQIKgucPOEW4XIAR2LJn9BD15ZQMijcx+EDlEiENJFQPh0ky2fgSCx5FC7C&#10;cAtKJE47UQkLl1wK1376AKVPnKafakGJRCdUaA7SvYVpzSkWlJwK/fJ9gNInTv9MtaBE4nTE1AFK&#10;JE6PSx2g9InTtlIHKJE4nSh1gNInTnNJHaBE4vSL1AE6JNKYRgcYQeNUaQflA3RfZ66H9gE6JHKd&#10;tQ/QIZFm4z5Ah0RKn3yADon3aZW4X+MIurdgSKSXVTmAIfFeciyUzfsSSiQ6x8IV890SpimgPMSS&#10;Y6GNrA9QItFLQ2goWS7BkVhyLFyC4ksokegFIveSY6FflVtQItGLRO4lx8INaW5BiUTnWLiOoHuN&#10;H6UiJcdCZz5bQsmxcLOTD1Ai8aNgpORY7h8lIyXHQtcPX0LpEz/KRkqO5f5ROFJyLPeP0pGSY6H7&#10;qj2DkmO5e/nICKoPixeQ3EuO5e4lJCPoLHCfWHIsXNLrD7H0iV5Ici85Fq5JdwtKn+jFJNRNlw/R&#10;fWLJsdydYxlB9Rq9pIQeQuUA7hNLjoV7Ou0tlBwL7SR8gHKf6KUl95JjofekW1D6RC8vuZccy90L&#10;TEbQ4cCRWHIsd+dYRlBZ4GUm95JjoaeOvYWSY+FOHh+g9IlebMJNOOUzcJ9Ycix3LzgZQfcW3CeW&#10;HAsdz/whlkj0spN7ybHcnWMZQfUMvPTkXnIsdy8+GUFngSOx5FjuXoAygs4CR2LJsdAcznBQciz0&#10;ePUByq+zF6LQNrl8Bu4TS46Fpu22hJJjuXs5ygiq1+gFKfeSY+FOIl9C6RO9KOVecix3L0sZQfcM&#10;HIklx0J3Sn8GJRK9OOVecix351hGUD0D51juJcdynwvsJIpTciw0OPQBSp/oHMu9rFO5O8cygu4h&#10;uk8sORZaO/szKL/OzrHQzbRcgn+dy4qVu3MsI6geonMsNCkvB3AklhwLFxTaWygrV+7OsYygewZ+&#10;YimrV+gZ7UsofaJzLFxWUS7BfWJZw8JlLb6E8uvsHAvd8KolcMGuWjCC5jU+nGMZQTeAIZF7kMsB&#10;7Ov8KOtYaCjqz6DzibRX9AE6JD6cYxlB9xANiY+SY3nM/U/70zaCzgLbJz7KOhbuWTULSo7l4RzL&#10;CKolOMfCdcTlAI7EkmN5eAOuEXRLcCSWdSz0Sve3UCLRORauOyiX4EgsOZaHcywjqB6icyz0jywH&#10;sK/zo+RYHs6xjKBbgiOxrGPh2hrDQcmxcLm5D1D6ROdYHmUdC02A3YISic6xPEqO5eEcywiq1+gc&#10;y6PkWB7OsYygs8C/ziXHQodYewslx0KHWR+g9InOsdDVvnwG7hNLjoUG0b6EEonOsTxKjoWbY9yC&#10;EonOsXAdU/cQnWN5lBwLrcBtCSXHQltwH6A7sdDF3AcokegcC/cylA/RkVjWsTycYxlB5Q+cY+FW&#10;0nIAR2LJsXCfo72FkmN5OMcyguoZOMfCverlAI7Eso6Fe1j8GZRI9JZej5JjeTjHMoLuIbpPLDmW&#10;h3MsI+gscCSWHMvDOZYRVBY4x8KFVuUA7hNLjuXhLb5G0C3BkVhyLA9v8zWCzgL3iSXHQr92+zGV&#10;dSwP51hG0C3BkVhyLA/nWEZQWeAcy6PkWLiHwR5iybE8nGMZQbcER2LJsTycYxlBZ4EjseRYHs6x&#10;jKCzwM/OJcfycI5lBJUFzrFw0Uw5gJ+dS46FWxsMiWUdy8M5lhF0z8CRWHIsXKDlSyiR6BwLt/aU&#10;S3CfWHIsD69jGUH3EN0nlhzLwzmWEVQWeB0Ltx2WAzgSS47l4RzLCLolOBJLjoVrUQ2JZY+wh3Ms&#10;I+iW4EgsORauwPYllEh0juVRcixcJqwWjKB5Bk/nWEbQDWBIfJYcy9PrWEbQWWBI5DaZcgBDIpcx&#10;lQPY15lbSMsBDInPkmPhDjTHQYdELq71AbqvMxcW2wAlx/J0jmUEFQ6cY3mWHAu3pvkSSiQ6x8J9&#10;oeUSHIklx/J0jmUE3UN0JJYcy9PrWEbQWeBILDmWp3MsI6gs8DqWZ8mxPJ1jGUFngSOx5Fi429Cg&#10;XHIsT+dYRtAtwX1iybE8nWMZQWeB+8SSY+HqcH+IpU90joULRrslOMfChdPlAP51LjkW7pyzZ1By&#10;LNw16AOUPtE5lmfJsTy9jmUEFZCcY3mWvcK47tufQekTnWPhOtduCc6xcGtqOYCdnbljtBzAkVhy&#10;LE/nWEZQvUbnWJ5lr7Cncywj6Cxwn1hyLE/nWEbQWeBILDmW58dVKSXH8nSOZQTVEpxjeZYcC1fP&#10;2q+x5Fi48dwHKJHoHMuzrGN5Oscygu4hOhJLjuXpV6eMoLPAkVhyLE+vYxlBZYFzLM+SY3k6xzKC&#10;zgJHYsmxcP+sIbHkWLic1wcov87OsXCtfPkMHIklx/J0jmUE3VtwJJYcy9OvVBlBZYFzLM+SY3k6&#10;xzKCzgJHYsmxPJ1jGUFngSOx5FiezrGMoLPAkVhyLE/nWEbQWeBILDkWbr+2n3PJsTydYxlBtQSv&#10;Y3mWHMvTOZYRdBa4Tyw5lqfXsYygs8CjOGUdy9M5lhF0FngUp+RYns6xjKCzwJFYcixP51hGUFng&#10;HMuz5FieXscygs4CR2LJsTy9V9gIOgsciSXH8nSOZQSdBY7EkmN5Oscygs4CR2LJsbycYxlBY8HL&#10;OZYRdAPY1/lVciwv51hG0FlgX+dXybG8vI5lBJ0F9nV+lRzLC0pFylBG0FlgX+dXWcfyco5lBJUF&#10;zrG8So7l5RzLCDoLHIklx/JyjmUEnQWOxJJjeXmvsBF0FjgSS47l5XUsI+gscCSWHMvL61hGUFng&#10;HMur5FhezrGMoLPAkVhyLC/vFTaCzgJHYsmxvJxjGUFngSOx5FhezrGMoLPAkVhyLC/nWEZQWeAc&#10;y6vkWF7OsYygs8CRWHIsL+dYRtBZ4Egse4W9nGMZQWeBI7HkWF7OsYygs8CRWNaxvJxjGUFlgXMs&#10;r5JjeXkdywg6CxyJJcfyco5lBJ0FjsSSY3k5xzKCzgJHYsmxvJxjGUFngSOx5FhezrGMoLLAOZZX&#10;ybG8nGMZQWeBI7HkWF7OsYygs8CRWHIsL+dYRtBZ4EgsOZaXcywj6CxwJJYcy8s5lhFUFjjH8io5&#10;lpdzLCPoLHAklhzLyzmWEXQWOBLLOpaXcywj6CxwJJYcy8s5lhF0FjgSS47l5RzLCCoLnGN5lRzL&#10;yzmWEXQWOBJLjuXlHMsIOgsciSXH8nKOZQSdBY7EkmN5Occygs4CR2LJsbycYxlBZYFzLK+SY3k5&#10;xzKCzgJHYsmxvLyOZQSdBY7EkmN5eR3LCDoLHIklx/LyXmEj6CxwJJYcy8t7hY2gssA5llfJsbyc&#10;YxlBZ4EjseRYXl7HMoLOAkdiybG8vI5lBJ0FjsSSY3n5fSwj6CxwJJYcy8vrWEbQWHA4xzKCbgDL&#10;TzxKjuXw+1hG0FlgbN9RciyH9wobQWeBsX1HybEc3itsBJ0FxrEcJcdyeB3LCDoLjO07So7lcI5l&#10;BJUFzrEcJcdyeB3LCDoLHIklx3J4HcsIOgsciSXHcngdywg6CxyJJcdyeB3LCDoLHIklx3I4xzKC&#10;ygLnWI6SYzm8jmUEnQWOxJJjObyOZQSdBY7EkmM5vFfYCDoLHIklx3J4r7ARdBY4EkuO5XCOZQSV&#10;Bc6xHCXHckCpCHk/gs4CR2LJsRxexzKCzgJHYsmxHF7HMoLOAkdiybEcXscygs4CR2LJsRzOsYyg&#10;ssA5lqPkWA7vFTaCzgJHYsmxHF7HMoLOAkdiybEcfh/LCDoLHIklx3J4r7ARdBY4EkuO5XCOZQSV&#10;Bc6xHCXHcngdywg6CxyJJcdyeB3LCDoLHIklx3J4r7ARdBY4EkuO5fBeYSPoLHAklhzL4RzLCCoL&#10;nGM5So7lgFLRr3PJsRzOsYygW4JFcY6SYzmcYxlBZ4FFcY6SYzmcYxlBZ4FFcY6SYzmcYxlBZYFz&#10;LEfJsRzOsYygs8CRWHIsh3MsI+gscCSWHMvhHMsIOgsciSXHcjjHMoLOAkdiybEczrGMoLLAOZaj&#10;5FgO51hG0FngSCw5lsM5lhF0FjgSS47lcI5lBJ0FjsSSYzmcYxlBZ4EjseRYDudYRlBZ4BzLUXIs&#10;h3MsI+gscCSWHMvhHMsIOgsciSXHcjjHMoLOAkdiybEczrGMoLPAkVhyLIdzLCNoLDidYxlBN4Bx&#10;LGfJsZzOsYygs8BOLGfJsZzOsYygs8BOLGfJsZzOsYygs8BOLGfJsZzOsYygs8BOLGfJsZzOsYyg&#10;ssA5lrPkWE7nWEbQWeBILDmW0zmWEXQWOBJLjuV0jmUEnQWOxJJjOZ1jGUFngSOx5FhO51hGUFng&#10;HMtZciyncywj6CxwJJYcy+kcywg6CxyJJcdyOscygs4CR2LJsZzOsYygs8CRWHIsp3MsI6gscI7l&#10;LDmW0zmWEXQWOBJLjuV0jmUEnQWOxJJjOZ1jGUFngSOx5FhO51hG0FngSCw5ltM5lhFUFjjHcpYc&#10;y+kcywg6CxyJJcdyOscygs4CR2LJsZzOsYygs8CRWHIsp3MsI+gscCSWHMvpHMsIKgucYzlLjuV0&#10;jmUEnQWOxJJjOZ1jGUFngSOx5FhO51hG0FngSCw5ltM5lhF0FjgSS47ldI5lBJUFzrGcJcdyOscy&#10;gs4CR2LJsZzeK2wEnQWOxJJjOaFUhGcaQWeBI7HkWE4oFbOgRKJzLGfJsZzOsYygegbOsZwlx3JC&#10;qegzKDmW0zmWEXRLsHjiWXIsp3MsI+gscCSWHMvpHMsIOgsciSXHcjrHMoLKAudYzpJjOZ1jGUFn&#10;gSOx5FhO51hG0FngSCw5ltM5lhF0FjgSS47ldI5lBJ0FjsSSYzmdYxlBZYFzLGfJsZzOsYygs8CR&#10;WHIsp3MsI+gscCSWHMvpHMsIOgsciSXHcjrHMoLOAkdiybGczrGMoLHg7RzLCLoBjGN5lxzL2zmW&#10;EXQW2D7xXXIsb+dYRtBZYPvEd8mxvJ1jGUFnge0T3yXH8naOZQSdBXZieZccy9s5lhFUFjjH8i45&#10;lrdzLCPoLHAklhzL2zmWEXQWOBJLjuXtHMsIOgsciSXH8naOZQSdBY7EkmN5O8cygsoC51jeJcfy&#10;do5lBJ0FjsSSY3k7xzKCzgJHYsmxvJ1jGUFngSOx5FjezrGMoLPAkVhyLG/nWEZQWeAcy7vkWN7O&#10;sYygs8CRWHIsb+dYRtBZ4EgsOZa3cywj6CxwJJYcy9s5lhF0FjgSS47l7RzLCCoLnGN5lxzL2zmW&#10;EXQWOBJLjuXtHMsIOgsciSXH8naOZQSdBY7EkmN5O8cygs4CR2LJsbydYxlBZYFzLO+SY3k7xzKC&#10;zgJHYsmxvJ1jGUFngSOx5FjezrGMoLPAkVhyLG/nWEbQWeBILDmWt3MsI6gscI7lXXIsb+dYRtBZ&#10;4EgsOZa3cywj6CxwJJYcy9s5lhF0FjgSS47l7RzLCDoLHIklx/J2jmUElQXOsbxLjuXtHMsIOgsc&#10;iSXH8oZSEZZnBJ0FjsSSY3lDqZgFJRKdY3mXHMsbSsUsKJHoHMu75FjezrGMoHoLzrG8S47lDaWi&#10;z6DkWN7OsYygW4IjseRY3s6xjKCzwJFYcixv51hG0FngSCw5lrdzLCOoLHCO5V1yLG/nWEbQWeBI&#10;LDmWt3MsI+gscCSWHMvbOZYRdBY4EkuO5e0cywg6CxyJJcfydo5lBI0Fl3MsI+gGMI7lKjmWyzmW&#10;EXQW2Nf5KjmWyzmWEXQW2Nf5KjmWyzmWEXQW2D7xKjmWyzmWEXQW2D7xKjmWyzmWEVQWOMdylRzL&#10;5RzLCDoLHIklx3I5xzKCzgJHYsmxXM6xjKCzwJFYciyXcywj6CxwJJYcy+UcywgqC5xjuUqO5XKO&#10;ZQSdBY7EkmO5nGMZQWeBI7HkWC7nWEbQWeBILDmWyzmWEXQWOBJLjuVyjmUElQXOsVwlx3I5xzKC&#10;zgJHYsmxXM6xjKCzwJFYciyXcywj6CxwJJYcy+Ucywg6CxyJJcdyOccygsoC51iukmO5nGMZQWeB&#10;I7HkWC7nWEbQWeBILDmWyzmWEXQWOBJLjuVyjmUEnQWOxJJjuZxjGUFlgXMsV8mxXM6xjKCzwJFY&#10;ciyXcywj6CxwJJYcy+Ucywg6CxyJJcdyOccygs4CR2LJsVzOsYygssA5lqvkWC7nWEbQWeBILDmW&#10;yzmWEXQWOBJLjuVyjmUEnQWOxJJjuZxjGUFngSOx5Fgu51hGUFngHMtVciyXcywj6CxwJJYcy+Uc&#10;ywg6CxyJJcdyOccygs4CR2LJsVzOsYygs8CRWHIsl3MsI6gscI7lKjmWyzmWEXQWOBJLjuWCUhGW&#10;ZwSdBY7EkmO5oFTMghKJzrFcJcdyQamYBSUSnWO5So7lco5lBNVbcI7lKjmWC0pFn0HJsVzOsYyg&#10;W4IjseRYLudYRtBZ4EgsOZbLOZYRdBY4EkuO5XKOZQSNBbcfJ1l+JeUQRrMwRMf4oWBw/JWUVphr&#10;ZIgOkSgYJH8lpRXmHhmiQyUKBstfSWmFfawZokMmCgbNX0lphX2wGaJFpxMvt5+SeUHhA50l98IQ&#10;H+gs2ReG+EBnyb8wxAc6SwaGIT7QWXIwDPGBzpKFYYgPdJY8DEN8oLNkYhjiA50lF3P7cTLmV9L9&#10;RpyOYYjWdzohwxDdrhKFD3SWnAxDfKCzZGUY4gOdJS/DEB/oLJkZhvhAZ8nNMMQHOkt2hiE+0Fny&#10;M7cfJ2h+JR06naJhiBadTtIwRItOWBnZqzJE+2V3ooYhunMPCh/oLLkahvhAZ8nWMMQHOku+hiE+&#10;0FkyNgzxgc6Ss7n9OGnzK+nQ6bQNQ7TodOKGIVp0wtQYOkvuhjk/fGfJ3jDEBzpL/oYhPtBZMjgM&#10;8YHOksNhiA90liwOQ3ygs+Rxbj9O5PxKOnQ6lcMQLTqdzGGIFp2wN4bOks9hzg90lowOQ3ygs+R0&#10;GOIDnSWrwxAf6Cx5HYb4QGfJ7DDEBzpLbuf24+TOr6RDp9M7DNGi0wkehmjRCaNj6Cw5Hub8QGfJ&#10;8jDEBzpLnochPtBZMj0M8YHOkuthiA90lmwPQ3ygs+R7bj9O+PxKOnQ65cMQLTqd9GGIFp3evowh&#10;2n2nEz8M0e47vYUZQ7QRJSd/GKKLuaPwgc6S/2GID3SWDBBDfKCz5IBuP04C/Uo6dDoNxBAtOp0I&#10;YogWnV5uwxAtOp0MYogWnV5ywxAtOp0QYogWnU4JMUQb73RSiCE6VgiFD3SWvNDtx4mhX0mHTqeG&#10;GKJFp5NDDNGi0+khhmjRCR9km4OSIWLOjy97yRExxMeXvWSJGOLDd5Y8EUN8+M6SKWKID3S2XBHx&#10;e3sjI6nQSdj1Y4gSncTGPoYo0UkA42OIEp2cMj+G+A/Szm5HeuRIz7cymBvwsqq6ulvw+GCPfegb&#10;kAYC1oC8WmjH9mKv3s/LiDeYkWRVk7AgoKc+JpmZkfH/lxd5J6bA7hMXeSf62u4TF3knQnX3iYu8&#10;E863+8RF3gl67j5xMVa07GJF+pdr2LmLFS1XY0XLLlakf7m4ih12Xo0VLbtYkf7l4ip22Hk1VrTs&#10;YkX6l4ur2GHn1VjRsosV6V8urmKHnVdjRcsuVqR/ubaKXaxouRorWnaxIv3LxVXssPNqrGjZxYr0&#10;LxdXscPOq7GiZRcr0r9cXMUOO6/GipZdrEj/cnEVO+y8GitadrEi/cu1VexiRcvVWNGyixXpXy6u&#10;YoedV2NFyy5WpH+5uIoddl6NFS27WJH+5eIqdth5NVa07GJF+peLq9hh59VY0bKLFelfrq1iFyta&#10;rsaKll2sSP9ycRU77LwaK1p2sSL9y8VV7LDzaqxo2cWK9C8XV7HDzquxomUXK9K/XFzFDjuvxoqW&#10;XaxI/3JtFbtY0XI1VrTsYkX6l4ur2GHn1VjRsosV6V8urmKHnVdjRcsuVqR/ubiKHXZejRUtu1iR&#10;/uXiKnbYeTVWtOxiRfqXa6vYxYqWq7GiZRcr0r9cXMUOO6/GipZdrEj/cnEVO+y8GitadrEi/cvF&#10;Veyw82qsaNnFivQvF1exw86rsaJlFyvSv1xbxS5WtFyNFS27WJH+5eIqdth5NVa07GJF+pdhFf/l&#10;z3/6/T/+9b//+x//7b/++U//+Ovvf/zyt99+/duvv/zx269//PrLP3779R+//vKX3379i97585/+&#10;7c9//EuO1X/+8n9/+/X2fHAvGof2L/rv5faBP1VD/9ff/89f/8ff15f++OU/fvt1edwp4o4NMYiG&#10;sXZLbSP/9q/9jRt3RId38PYke6Lc7x7nv/+WM9y4iSdcgRr/qCRpj/v9b3//97+uG9nmzHc/Hrdb&#10;Bo5vH3diQj6rbeTv//sv//P3f/7rf7Y1frDGTHTkvcczevkAqVjSx/L8yCwaHtNmd/3s9pisyuTo&#10;N9Z739wQba7DmR+0g0tM590b/8szSmBwMXPmPvL4Q1GuOMJ8zBupY/CY+0LKPXdi5vbuwafJgwuO&#10;xqfZ04pwtWfhQTryeXxxz4A7bdvh3e3Tzw877I6g/fjCADUG3p8s3JRwYs/fHGS9e3DOHx+1qfv9&#10;GfpeLewldvWTfYOfz8fznh6O28eNo7WDe8NPY3mi3vNxdwNA3kD38xse5781/mPJpEiNvxXz97jX&#10;q6MJl24aUWAFpAKw9ntvi+sbjSlpuQTD8GvgYMNgWsAsGQi8sfi8xdMgpRnCkgE6nn4+NkXqx7P8&#10;Bt3T3c+r9M5ulEFl+UeR1f4pBL4tyu+Kif48LfeMpUcE+D6zSq/2Q4+N9KOBuh/8r5ErfPAzczmC&#10;psw8f55XqfGPzDPlXVjQivaemMjHU4UccXggdj8FohosrB6/ZBRGkkQmEludGcWc8D0LHY/zX49/&#10;kJw88gzvz+P6PuutpyvCmQUBsYr5bWcf92dB/AHEJ5hylhlF0xqHloQ/niUhEmb2esUBp09z82/6&#10;nW4fQs8J5NyKk2EvHsOJLGz6Lr333O2yUKRsFvS8bVdxeJz/evyNWbxGkKsErsf12fwWvDtDtbeP&#10;5yNddgVTzFDfOsZjYNp3htbpjHseI+V9jn2u/sszc3F3zfwJTKdPA7TiFp9L3ua6LQxxWCAH/Jt9&#10;9/NpLt/QmxkRV+WGYKhPA0drc7ePz4+PsHWGx+wz1ZTt8SmegKOcT/uMDj59ZzW1MKRb45AoW+ta&#10;g3RhL5vV8POebwJhfdrvbpv65nEtDALuh3FfAIO5wqcXttuzMS1P+L4gt4zB41se578ef4NxFGSB&#10;lI0JjzvEo7tII4KHHNcOUe53lhFGBo9hd6tcrI3fAXmdyBOucEybxzOjGKVzE+z3u9unH5+ujNRj&#10;FIrG4+8flag8PN7B9Hjmjw8nFQzvbjN/fG2y52BhcP2SEKJac+s+l6Hu04EH1VtnTlNi4Ahn/N0+&#10;m2fhup10knJc6Kmdx9/5pxLIXKgyiYA7VJHJWSjabHNF45MwZU8l+b6eWU69wRT6KESB+YTfdnh8&#10;f5YegaazJTX8TJts0vdfYSphYXTpcofJlu5OR6SISG8zo1SVaoSU2iKsJ2Zmx1nPx8x+d/v0iMEH&#10;j7FwCmL1+CS0bwhg8yP4cbhytplRxcqcOXhMnlRJ1ALJuZlvOtuaGcnRWd0NaIM2wWTR0ubH0jvq&#10;bZ/VyZlvsoP96ZUfjzYavBJd2o+NQgUS1AGpvbGwL7jNFVkrU9Qz75F3gQkUaXOnx6Q5wfyxGT2z&#10;ie7cngmRoHD6XZTRjtv8w3ed857cF0BShzHynM47+q/kJOSbPeukPmW3N/ZLlrKv+pJcmNUPCkB8&#10;FxkclrEXOAl65tdieJUmVgdJNfFnRvJRB1eJP6IBMuOWKXw8tq65g7a5qHdLsXU5NLDIKqfV4/w3&#10;xqNaboQvG8EeMw87Aim9j5wNh9ECNk6WFEqVcQwrIgIY3vU3o0v7Fh14wj5R/5VrxT4qeO0tKRhX&#10;mRIoEKH21rR4Z4stS7E7TzQ0Od74BH6dzpW/AEZpRGBpV/lpGu/+HFjIENd57PmCPZXngSqNbr7B&#10;9tSmI5gAUqGT00vDvIP1tWVPBA7Ez0N8IEAro3gz7Y0hiXgPDjZL+W5YVfK4gM2gq8f5b47H3rjZ&#10;dfL4vkuavx//iS7jFYkFWlnxd/vePAvWgxnHA9E0ET+eSYyAAOPhYzS3egzzqzSyn0Xqg9oF29eA&#10;UibOSN0PuSqTNzzoYj0ZVA8OwOwSaOpChYBO32X/VScBx0p1m3cf0WPblLA8MEwzmYqDWl2nbWGw&#10;osyu5/EqIg9nfuNTBdMzT+r2+LyhlufaX+LOB/0IrLrjpZEDM+b02fpv7lDuG0tI9Lx7tYLwuEO4&#10;fKBq2IuoWSKZo+CCQf6Z6eMsG3G0Wh3b4wceoDQvsBSGK7c7LryGy+d9gYMlsgk5bNa8hssn7gQb&#10;TpKBM857vwkXTAvfEX+DprZLMzzuNcV/wsetScltXAi3Le4IqOCtL/u4PbAwursZPJQ/ceVSD/SJ&#10;iIQYpFycJv9zPB0puk/Uf8VOYav3EgU405emu3HvjfwAyRx3rPP/gye/ZfY7QdHsvG+0J5YZi5IE&#10;8ln2/fVfsVs0I5US56uItv5hOKmBfOBg5DDLK4+83fJlOtq2Xznt6BLdObe/n2zBi9orAWhS5cGQ&#10;6neec9JV8MuccR/goOuh+5LiBpHGMrJVcfjSUGGh4dTc6UyHQAZPyqIUBUxKzeAe3k+Lkmhev4U+&#10;zk2Le8PBrgNdCpov51edXhEQBlFZbfIoHQsJE3+SDuAthNDBGA897Ag4aABEYExRiKOGgaLsgrqU&#10;kf4Ul30ZzLS/KSbWJ+q/cq04aksLKQ5R21+4BLQ0glnCcn13OQYvStBPyNz8Q07syM/1tHD+76xg&#10;Q0Ba+NTTT971onAVhD54ChU+QW2b0Q/08lAW68OwPOPYg5EdyPj0UMrjgAgZDbkIjbCPgCz93Wf7&#10;wGHUVaRPSMz4ic4lH/GgLbyUGn2iN2IHz2BmD+DuYVc2B96LHdwqsPjcrsJuzZr8gtWW2gYpwx2H&#10;NXN3rcIsIXYQ+hcsEC7elTmTr87AQOcFln7K0fdF3ZCU1h+w9sIsOoUY8BZfR3V7oLl00walxf3z&#10;bw8YcbdAVqTytDKyj3lEP6+gvk/EqC0Q/Dv5auGjEN1a5v7pq3PtE71GjA+AZbxTiKz8aO8R44nG&#10;Yal0h/zwZgxH/+S07d+4o6ssDTGejLbT8C5JaS10WnOjqAAV3qG7bXXFtruzSNRaFAYDDN3KgHzy&#10;2FycuMszlnwKMdByUKsS45BYUQVQHwbHimPsFzXCAm4C1ELnPrFbUNmM9y7vSvPNtiPYAxkd2NJA&#10;1heUeHpaHCaWBlI4Ohhhjx8GMpq8QDqc/Et0mnb7UntXuoe9q1iUn5U7t+GjBWhSDy9kvd8N6xY5&#10;kRv1MP/18I+nYyT3B/ucxfJu+LeVvruCqD49D3tNWTeqJxX8XrkYfrhbZaS/2gp5B7hWku/xhtw7&#10;cWg12wFN3Khwx07KeSDnThQ3+o982fOLtwC7dDwwNGQe55ySZ4Fkp8jihpYhP966w7uccO3TC56T&#10;8r9uwDPZ4F9VNDPfxkbZchzbLjvmxCkuaA7wqnwXCdBJA18DlcBJsBtX22bGW1brRoMGn88SBxjD&#10;rWzes+LQjSh5jILohREdCam3zYzHxwwMZFWA/PzMeDrsW9tIuj4N7kjYxWGgSE7BTG70Q3D68eqL&#10;PT0zPrLFrPPOLOFD2mbGp1rQpqdsl4wL1+SCozHzg3ZPgOf8zOjqXvWDM42T2maGnZYGsuP4YN+d&#10;XJCcGdwu6u041X8lhuG2wImd70IlXV0j0sqnE5xETtSPhE1tC4MyzCVxaHyF3/AUVS2gRSVrPLAH&#10;u366wHLL2/3Y6WQEcSl98cKQkeFGPTcz3piS20BWCum4Kbjx08EDOc66GFzYcCXRPDAFtmYTP9Pz&#10;J8KtDhLLpsucBR1o8x9i3nd1A7OHdfucr6maJI9Iyc1zJiMjKLIOUqkOdZClTm6PcS+WY1OicUWD&#10;k9CmBrcUZDa4NC2JGNGz/A1y+Uws7omSXHtWascFqkIT8l2TuOBQtfs5M6/ig6F+I1EnNHhil7OY&#10;fMxhXeCesMuyih9fKH+dbJ74/S3KDpy5MDWs75xZduoFaCs8bb6Ne3pyZVFswIWjuWeoOdvM1zkr&#10;h7PeVk+TC9DGaSFjYYUXOYBT6AKPrLK5/Fh5ao3o8OwWB0SHeOV8OORhsm5r1btYDdkC42MOsiMg&#10;gZwtxRU8L82qz2XdJPnmgyzdrDRSpt3W+Mbj/LfGf3xU3nJl5kFBHue/Ho+uk8UN8HYcMz4Jj/Pf&#10;Go+31uAd4edxfTd+C3eE4wLygk8kQMCvrPWDI5UH0jYoC7yELUqpsYZwhIgEom1aHaAxwQ5Xp+KZ&#10;vkYhGBT38hHsIylPDrbY1QHpQiFe9+aDPscJn6jkJVhIzZhI4ImCm+0KFDGQ32cUS09ugC/7+SIn&#10;JDxwryjMnsmSEFg5gaD1zKI/b2zZduFV7o8N6oPE55l+imI42Asw5mR1B2JJ6cr2CryWeMbxxGpC&#10;D08bhURT0SMEyNe0hlNqW6Osa/Nbf/eQdpCoOExz6bgUJkX0E99XiY+jnX24RvDGSXO4ucY+V//l&#10;/RFGg1JDMh1oEeCRjYYHXHlS3QnHPcyJNvfPDoO9d8+pLIqMEPMWFvEPMP3Cl+w14vQLa204g+Od&#10;cR9WxdR2zifEMVlKBvleZfxCrNbOsNPCmb/b2eHMDN4ipAeKLranc/JwQMOQG21+IUScJkGSI8Hr&#10;86cpNLHVsTlsikKwc4uxY2dnMHN7jEZZ0VGc5cFTTu4ZTCitDg4x6Uew4EqiwXuFidL3zFlZ4uCt&#10;Qms+v2fumq70nb3nbAG7q+iASL4OZuSEWAbS5Vb8v8NHwbOg736yEwZjsKFg51scUehkA0bO4x+I&#10;0eQ9CIyvcPsO4/tsSSdKKsva39sd26G7kjHoMRwTg++QfQCtTpPjJQ8q1wivvKL5kQeDipHvUhvT&#10;TXKcGJg1Bhr+jC7qkYki2Hwb58mr03zp0cJQKgJCsm2I+MoNRFzh6fPAD77FGHwO/huQRS7pZur1&#10;0BkOO8pD97C3LioU3dR6b7Cxcke8WhtOLeo7Ehy8gZE4zeZZY3Hz+H0YbBqv+yacPsz3t0u7Pc5/&#10;8/uUX+BHyd0frefN7unmsr2LzV2s++Xu6cgDsuRsyKaKsXlV/uvVoT/YkrrhzS34epz/1nh020RV&#10;Cgoe1RPE417v5k52nR2nYLRs2qD9V5vBiKOgMPcik9ppEp7Lf2NtdxbvLAI8ScuFpamUqJL7EAIZ&#10;U4NjvFqb3pCRvyL1upv3blqNLwGI/qykha7ZHPEkbECuG/UsygNr7JTHz6rNgfVOGY08xrXlt5Wx&#10;cJ7PKxjnBsv4MckVbSKEx7hTTZdYoxE0MDek2gy0SouSsUqM+5nP8xabNXJRy119nXzQ/mtkbPtD&#10;F/QsHvcCpngtCiowpKYQTCCHIpou388R1nTBt8C7XzdHAjBs+b+gsgGNaHotDIkw8fmXONp3+ZoA&#10;+fjdeU0cELbpTwQoh1keMvEZZcd2nDWc4zywfJALSRJEVnGp9uGvl3a/o+6mxMaDsjHhjf76LpPk&#10;8b1aVcWqzKxKAxRzUG7NIFHMhOhMWE+JYBvZYJp4A3O1faK+RfSCB/H2+CQrroZdHua/uT7OmPhQ&#10;DMdK3yF0n8sv8Y5hoXTghp8Ie/L28pPE9ztd3mGBdk8xNfl3h5s6mhYNFesrP0xmQ8DD0EKjkqMk&#10;dqJsk0YV+DbRIeLpjUsYtoavPzpW8eIqQ3f9sIpOe2wIe6VKq2BDuKy1n1pUe4rL48Ju5bkwgwJz&#10;er2uzLpN64Cv9mnRE52Lc8MhtBxjziGQwUjr7RiPqCptPwRuTW/YKaqqH3eLx8NRCuA0XAv3M5AR&#10;jaYTHLFKURo/zO4tmFUVNp2tSrZ8tiDjiwSujvh416V4xamitkXcbdDA5+HybNTwn3Q2jl1psvF1&#10;6sFLrvmr/pt86dUOPOzwpAQUL+kAKJyjn7L2Xsklx7DdQRdPisJrdJfcGqZZdzSBEk8bq4qYd+LH&#10;gi5Xv6rYKpzb99d/BYjI9C1F844FEpRkOiO+UEofphipJyP6yENiWNwp97+QG40grgADyTi6FGLA&#10;S1XQGYzqrNCxFjfk08oNAb3vwFpQrO+v/8rdolqY1W2v1m5hsHbC3IkShQpdTxFUpuDt6blpSZGw&#10;JXCwWyTUtp8dkNHNTcFXzxYHlzVVah+fPWlUsapsSU+0ht02xk7dPY6ZQEeFE8OxeWq3cl85ZRlr&#10;HDfbeLbwB999hGQBadrJ4/cnB8dUAEdan56bdq2Xy1fRz3qCIkHBjdHs6XY9lXwXagppc25aeRG9&#10;YiLoPcKMX5YcqfxwSQyjFOnWqL75FCBfEGOKdZfgXbAqGhjJ+1Z2espWdJcmT6jVq84lJHage+qA&#10;Tu0WsxcOlx/m9CK71vuRUubdqkZtadIGh8ynOdxms5ybFpFtTKaEd6rQGhelgu4uxuSSNJciXLLV&#10;sXQG0X+lQvYlKojdHkyr7Vhd20+Lz8hOpc2MOrXbB1lOjnbglJlMLKpKqkLvQG/CD+TKDywaYtOn&#10;z3bU9GiJ8z1R5pqBkye/x2QwyqwT9Wa49qqpKJa7KZ4fN1WmBJZCOoEugMjD/DeHv9qahx0dYYcW&#10;Cl2jk/eQbjRWlvCpI8RB+g430EvsSznAK5zH5vhXEXYksbICijxJlbESgQjNzj/1lFx6yzdayxEM&#10;Po05iNIvhwDQAuARI8dHcaiAJdI328vUtK8MwH6ary1Igk1k7QdPWuQzLHa2mZDGkEAkvWF7VW/s&#10;C8nm8TdldQWikguy11LfrQ7fl1dHnB8/eIL15eow5axECjn29ZsdMrknqRjJe5dvKve6zUvmIv77&#10;YGXwXrS6JhF4TEafH2NuXZBEvMtdb8EHyTFTbvx4+nhK0db8GDnbVVces24/BlOqGKHvsv/ynp/q&#10;6LCeC3yfT08z44tKe5rzI2G10T5Jj7ztPY940+fqvzwzKF+rhtP3pCD0KWypFA0gjJBnUG8V6sfM&#10;TnwCZtvNCY1bHs+Mm9thYSXpdcMYlQrD1J+G2LpijSf5gb6fM+OnCfm9Y2kT/uPwQ6XzW0LKxGGP&#10;89+Ezg0MszkrckGXDwXD4/y3xhPpTjmLpplpZYMgeAEJuInfwpnQI05Agq4Cfozwmo8IDmhdBS1M&#10;uXpnlSDl1+HSS3ggjqNkwRyNXF/wzgwJvOwOFfAO7mOMRxJcUK05W6jFn1ZOeXcLo2yTFLYuDIJY&#10;M90b3uE2rYVhsEXwcHf6x9AmuSUVTtRNPt14/MQE4GDNd8Vjyge8ZzRmIH8e2jIG/S5vhvdyg3Zj&#10;fCSbTTNTLpYhfzbP2Aszg15w7wAnarKq6EZwqqmJORs4oCKu9ph8W+8Z64p4y/GeX4bnhGXwqJwf&#10;GYscCahtsuPwrHA4OsOeOAAcoZ8VWQxO4FBwgkhCWze+QzcZwW+NJHmx7sarkpLRPZ2WscourN4G&#10;Eg4jNVsFjNV3oD1mNcVVsYcqUNR32X/lzDgCyEFL1IfxTXEJDEsEoCmDspVpYTR8KfGIiy14yTnK&#10;IPD6LDmCOwUKa5sCnmkIoGzw6Q5t8g5gGLmw7+X5wvScOKYSnQuQypL0GXncMYye1Gu+Zg/UlLl9&#10;EmJ4LfBoGyEOnlILDqAkZO3zJIzkZUpKwlidfAKobDh1DAR8Ed2C4zH4bK6HzVB00HfZfxkvCM+n&#10;70VGJ7HIfjrkjxdLRE+NeFUxF+ry3biJYcDZFNjn6r88M0DKlB9oAXhNMw+0QKzpuazgrJmZi20n&#10;7YM2V/aMYBeHlWEFgeNdmj490j82QbDEbeZXXKfv8p3OSwmDYa5AZdHxxreMp4YVnY3Sr7CQMbT1&#10;3vI4/93GF72qNi7k4KAxzOMBYNqnCp1uMR+Pe7ebT+raE/ueRErgUIH3r3eDtyn1H8WUyZbON2q2&#10;I94pCZl3sijPUrkGjfxI10nft8ol0vddp0aAzzoJPB/jfX17R51eQcIRT9cGd2KUwa9fw1HjU+eC&#10;VaBirTg9jO84UrOgEBkf96jO2aMQJwssItt2Bn/NmMxAwbudHc8MAWcMQ3r2Ti1BhJtEydNPhWib&#10;GduldB7sixAaJ2cGOKkzY3zw6U79d5QDIxW1twrmj4eNX9QxOYQGbxuD+i77L0Mb6jeuK3Np4nik&#10;jCFyVmhTUknfjb4wsp+qDIgcN+CXuNvn6r9yZtUBOg78T8SZJ0nIlqv5JfBA1rU9g9VVXIKcupJO&#10;zmAs6wpYE3rpMhh/hg5v9TThAplip/A7BKPj14SyX0B7oh3J0vJn0qYjlJmBFnbj6fKX7i4yANB1&#10;ErIe578JTWUs1p4QPhXV8Tj/9XgC4YnM+OLQxFbwDus5PDOCv5at6OVkTXXI4S7l0AJy6MKpghaF&#10;0A1Vem268HC6H2PLtFLuvf7CYZ1vSca+hwS5UNLIYjzppLs8svn78ng7CPkURv/0ffxs3gWOsZK1&#10;/u4x5FCS7B3eSiI30FARB+nFojEeYIADhVOBqI56+RjFpLCnz9V/xUnDEeRC8LsE7aZPjwmL+I97&#10;nguGIZ7BXJhqLmG9Ic/6XN675/zYiBdrWoUf8ZbH+a/Hg4z2f2MTZAX+gI278finMr0B1XLTtDzO&#10;f/19iNg+AyzqLT/Q4/pu/BZFCD4zIoup5/vMUNPQ/Q0aAmQ9dIXEI2U44Y5WpQStE5CjGRsIHKel&#10;6s5KzfBK/TfX+CV7IZRh/HD4Xs7IWLQaGEoIUcppSNlYcb52hogpcNFlgf83bKRkC49vrJE27eRe&#10;nNmZjJnU81CRlKb4HifQrskRyVnGMjxD4PDMVA2Q8j96HzRnGqhI2XSeGXqXGlmMdIZIIg/cc1Km&#10;dawXHc9M905Tyr6vAjTLwhIdlAjTI45gD27meoz2dmFmNMHKztw3XhCbrozKtcSzg0Q6Zy2M9s9l&#10;HfZd9l+JfdiysuxWtqWqku5TpXiIUKPBSfJwBGg3NMMBnJYadhr+yQt7xkCsnt5rKW/fFFn0ahWw&#10;Loz4JjpuO2cKofDJ+jHC+BQGU7VbTQFhOt+lNRsj/de0OZYbS+TPtDmPp8DOiX/oQ7ic31MIPQug&#10;zdwFYcvlB4qi30NpLvAz0n5/+D7+cgdSERubRut1H+IEXf2qGw6sXAmeI4nBrmQ4xMlUrkDhRJM3&#10;2IIvNEqvwJz661naDJXCcqG8lzdKpc/zB+3IK5zGH+0MBRg5PErhhnMsFhrO48AFrm5Xw8bJ0QZ5&#10;EiVvrzOkjmeGK+EKCvVgl5BALp3CsX6M9jDNTBeBymIDryrluc/VfwVkUQ2Z2avGqumnScCZmb0w&#10;ULBHTHmsThC5MDwUFyicOACf9rv4kDsJU7ZI3NhHWOkQxiNCpnRf9eNKGDxnjdHBSJ6fFdqoXjrU&#10;8SAXENwYrGzbCdrENKsEnFxO2lInbnX49l8JbS63qq4hyieM6OS2KeJ7ZphEMAi794XBbyyBtsjq&#10;uT0Tw1cXmtgzav4UhqB4qkqFqNGiHKLNjC+gOv3iQdaNykF/fZedahlHSD1OGDBDwYaUx/lvQqfZ&#10;uTCZc1TbjGdZx51qFRRM1VDFO58TTMlxc2+oCJJ4jX1n/ZfXO8ZuiFT1tBtCOyhWdnOi4HTpyGMs&#10;c0NH+TvHM88wIgsvzxG/K3bED3Yjxk/5qzjhzYvu7x7vDKu//BUHAeIx/MMnw7gsNF5jwEFfKNFy&#10;QBxiy/HMCAj7d4jRZu5IfZoMDt/kiuyCXDrpqvuCMQ7NGdXn/Mx0xgfnVgpBsSEI2OQayiY+2yAg&#10;/FPKamkUMvr90fWuNBtQBjAcPmfGBgsLeNuzrtaK9HFS4onATDMjL1K/I67Jyl/s+U1kCbcfkQbx&#10;Bnwj6Mw+r5c+TdpbuVBm+SBOEbB6ac+BsT+Mf+NxVXAjk+0pV1AwPc/09erw7xh7YSI/Wvw4ILCR&#10;cv8sNHjjsJtDTJXtlpIT/ZKKq2Z3032aLyURrMk082P0sxDpvE0zFMO8z9V/Jd8hXUCtbeK8hDwd&#10;U/FSylGXj6V4N0xVCND+Vxa2cYQ+l/lDzslbH+SB5EeHU/A4/327xp9hSvVI7cxrK0oA1ZQyk4vA&#10;eus7A3ddwajKo03r6zt7h2uU42C4rRPIlKpIwmtcw4uMFek3hEfvNFMo4QMxt40PYh7gMsMRVmsp&#10;QZld1nYN4/veDP3xLfAwvDobHMfHBAcmTZZiEyKXuUY8txe8UY3S1ZJtykhhM6jy+WliQZMaAu/H&#10;Pe7HhI2uUAX5P44XqyI7/DHbnjEIHBImM39WdEnM4I6rmFm5t+W96PDtvwxtPMaOhQIsqa2jPqlc&#10;JAsW/kvtavtjYpJGatJEy5fW55rxgjiJz4gJkgf8iBd0nrN8xFEia7EtRQqFl4KQ665EMhCIJPrx&#10;yPX7Svsvw0iJMPkuKokudGwzY+OYHaKoTu3IMPblLYrTQdhsJWh9rv7LM+MJd3AFhSJzeza8wNDw&#10;wauIed4zWR/OsaHoIvtnAec+V//lmYf8B0KAHFLfM9Z6WnUIbsLNHS+wthCbuWcYW0mlPlf/lTPj&#10;ZqjUCrynKDNtZiieEEV8GopDjZoegwZ+DJONhe32PGEkqZ4VXeOjstc54QEjp/F0hcHNmPtTaqP1&#10;X4873NmYU0IPC+nCDY/G48I/271w4ugVCydYge6Sa+xz9V8+Tawe5w6p/Vb3hYGiWx4NOWtyP7WF&#10;DVk4NCfb0pv7XP2XZ8bxYHmPAZl20YbBEKYZH2J6NoBIhCRcFHBu2l2fq//yzGTTGlGQCo8peshK&#10;8DTnp+VN7Zopdab0xc/HpzUNiN8XQUjfY28THh2vFGuKSE2oBujfM/hH9g4IJ5OfEknuScm3YRGh&#10;WOww/nhmItLOC8P3Ber3gyeZyEwTPY/GDf1xE4g6n9xtn6v/8unIKZbaEhrfLnVrEIhgpypWG0YO&#10;60a1u5TlS1ViCVMcV/jN+qcxjEukEXRGGW8zD/ISZRXfwIU9q1FB7vmpzgbTzMSUDRIA/zHrF6OY&#10;wXt9zuZGpvuqWhj1mlnBdt5wNkxUq6kqs4w1DuOPTxO3VEaEVZmAv6YDDboGd1YEJ7kw++htTACv&#10;jdOb0WFxg5yHKeqQC+7XMjCk5Xhc3PpRWVE4C6ceY7jMt1w7EkJUExvQ6bvsvxKDx1QvIlJTEQKf&#10;3vL01IQ9FNHas1pDWTa3PKE+V//lmYccP4yv6a5HBbDcb0tdLIkGdJAMGUSEX/NirHP8Ah+rqzfp&#10;bIHtPn8a90kiuFqTz3tWMr8fo8280BaP90yCi1VgCi4V62jnPJROHGSCUp+D5hUIiEdti4v3ufov&#10;Q5uIZGYj6EQRpH1mkNfa3zcCGgIfF0bf5MraVdP75QKPbKUOcsJNnx49WThkJ7nAbQtEkmLPiqLF&#10;ws6d8+DfIy7Du10hwENBmHX9NKGDfUb6lhIEz1oz6E5TFZV41dZPztxJ1yaAUoWGLCsb3hdV0Zui&#10;2ryTap295M7tGddJ1TKRmAGStINUkN7xQtgZk/fHMDXXjaGb5eVMJ2dGnUtNRfn7JP1MnybWEAfJ&#10;Y2aeHhNSSqrisTtInJyZhlGpnRFXwN/aqQrlbCuHovxwOgzswWr/dTXPCa1P12pJJEh0AO++Z4JK&#10;rl3n3m9839NjFhacBHQY+nR0CrY2npRMyIcEi5yTzmflbfQ4/63xCCvHHSqYAmQ9rs+Wb8kVnx5J&#10;AtY0fOg7w6Nfl2VtNauFwWO7nDdtZ45nxsNa2UVEMCaYYjFICV5BTopDOii2meHOjrIgQLbasD6X&#10;9+7dIutNFjgm6KSqgxpgNI8nOQbFJhaBHRI20LvxKKV50pTiqF7+/fcJmRQMINiICb75vi4BTjyE&#10;zLZOGF533713LcdZMsCDZDKc7NWfh6wFRGXDXswp3QERMAB6L2zU45nRd8xn9iW1IBwRQJMV+ZaT&#10;mBSDcDkXq7hyAyTbaO+qCG8UdP2xq5MLu1Qnml4QwSMbB3EufZf9l+kQ3mQcII8D7afPTJQ8LTko&#10;ZpcTKfvTkXFCkJlReXLmxqVUOdNnbgwQzjxxKdSUqqvmWEJ+n5wZZ2s6wtk9HG6CNlRnFKK3CdTa&#10;FwaMUmfhXDjndd0nZ1bua+I28pej6p9GQ3fZHn6f7A+9nTP+VzAj+Dq6aUQWTs5MVN20e5BWuxbv&#10;JW5T2TN7flrBIMwtLIFzMysq7CQFzBNM3bZnXaxoYUXKJyZ4f0zuWHr+0Xe4+Gh9fHJmsNPCnazT&#10;qcMmHKnK5GAZLg8oaFP8C1Wu0IYfUeiyntXJmQnqgpE6KYLLFK1Pm8LPZqcEscVk1DWz1PekZ7xs&#10;zHwBwwg46abfmPmgVAV3q81k0hXmCC0eFvIe4u2Wud95R/+VnOQBtB33wpcvY2XkYfgZyHHIT8tv&#10;28kdXFdp3LruLYB7DtqCoHPZUUynJlHdZoNgJ3omPdf5JjBPknkunDP9QpRnHKtG2kznDL5WMRSJ&#10;a1NHCsxY7Os8KzJokuuf3DMmtX0J1C8rq6lBGwQ08sqfEUxqwzCkpA+DkA5ant4+OfPoFSAKNBGs&#10;NB1jGN7OVNZrZlrGkC8ZEMMzpyKD0zNzyBUMOPBejwWNKt6ZGA2+PTA0ZqY/qVj8+ZkHfydCbi4T&#10;xg3kygG89bogth1GiyGRlg19np959Hriy5s0Xs69nIx0gYWX9pmhDNcNrpHPKzNDF3ZQ0iN+5xrl&#10;BEywytKdELDFCp/EzY7P2Zpg8hDcwkoxWukJatryiTzOf2v8EAXlXHYa7yGnAma2InB/Yip12mmP&#10;dX1J51TtsfJ5X8D0TV4F2UbOQyCTJb1bUN/raDKFXI/IexeX+SmjFP8m4zPJ4NR4rSj52LqiOY/y&#10;TWycC4gVO1vPDDrY/Hzbbg5PgWifC31QQRHsXUaO6QiKzk0cbExmkHL4gqZmfNGVToYjGcznajh0&#10;N3dmYYIv3K/bV9of48lvWfPSECsrY4t873jtvNIhZ4HeABxo8gyP819TwjieDJRd1Gwa3+BX8XhW&#10;5XEvzkwEk/Sp/IEeOmgfraSE4v39SHVZzyEf9ApyZ+CXqw7AEzldJ0i8wU0UEqRs4iYBpMr33nBz&#10;mu0DyyDbDdGVjMxpawMe57+Gu9JNC/vhQJYqHue/NR69MvUcHLqiupAFHue/NZ5QZmIsAM/41XBO&#10;u/FbBIbgzSbZPe7wXOX0rVURcl0mjjg8PqBFlOwv6yJvaPHFzNt68YFxXoJHoQwehAIvGvXs6R/F&#10;H0Vpryxf790wpXavuACqP57cH84ACs4zw+27tU31d1/sDNlrHiwO1WkFRBseI4SmjcMera2A9Zny&#10;u+MaxzMTpHCiFz01khdsMFX8LxcGilMG3EH+imb6XG+oDsPUvXPhldSWm4Y2quvfynMh19uWNe/h&#10;d+gxvB8f06UiedP29jmI4Vvb3oVJT6pjm5nar6WTR3tcAD0787BnspMm13dbGFpWb7eGC2BYd9Ht&#10;2ZnJLUnOtWF1Ycn4adWwTjl1XKKlq9lCU4N5XInVjvhBNjcx6IaARBnsk8d7DWXMaIAMSgtC6SqV&#10;Kddxqv8yhmEBmDIOlFaSfOxUImnAyV4bSITMuWeMDbwHyTf6XP1XzYwpn9hJ5gUByr5n3CD1GE42&#10;+eSBgqMBuOTRxU1Rfa7+yzNj8tvZcJCrQUUe/CUOckvZ3fZMdUAlI7HnK3kIKsJ1GshB6guxVdKK&#10;Y2YubKOgsIME74Q9GST6kpt0HtoccuXgEoTJW1JrU2O+KPlQYG+bGSvENdvE35TSc2Hm/i4W2fRp&#10;uH6iEL4DGTtN3OEGcILElsV0jp4RaUqPWymSSB2spH8ah0EdpHr8TVYN/kGjAUdBdOrCngfdc8th&#10;GqC9Je9q4ghND483/ZiWIBJNIY07NlvWGqtJzzP34rTTLgZSHue/r8Ybmzyuz1ZvsTYTB0Jt1ncH&#10;4thSpmtnjbSu8guCeE4/lMNhatFGsqPbJVLxg603sRNyu+yLo0w4G4mfwyPOR9erB2cnsj21pcNy&#10;LSZIBQnbamhGFLC6usCmuQbs8DSPoU3uqnUeKmnn+itYyNNOqyOJJOPTtolURZ9wn6v/8jnL6LU0&#10;K4t8O0g+ZpFDERj+xr7n8THQDpCchPYws/Y3JXuS27LNDHQmVwVVeA5VoJeit1+B9iBmkSg08Zg2&#10;tUlhznQuDBvlP+nVtNK6cM6D7kDyb+aRDtAe1EdU1SmJbNQemnbZT/a1fkoJMGHvFcFVq1+eg007&#10;NU8I7GC8U8sYrwqSd9aCRif5MHrLYfM336yL1Ok0o3BMqN9GzLOtq+8wVycVKFgUJRKc2XiKGMv2&#10;jONZm3s8kAebCjPFjNlt6xTWEppSqa1YBI6X7PHl84MvKcdeD9FnySlpC5K6F29Scr/djtR3Zljl&#10;DpVOGka8xGNFgDzKfz0aD0+4EKn2Jk31/WmxmiwXZfT+tOZvD6sn/W3GhL4LrwfFLtjSATjeAnI4&#10;H1J1L+i57dh1hVs7Ahz+qQigEsDM28MRB3Ezeod9ZxNUtMGwJz8J3aNFvKUP8sbzgixGbzq0v/ma&#10;PkiHkvtDiCX/bdWA/EAfuBbhmutb1GF3tYfMZCJx+VDXyDVYkHQLQ403yQBbH56jD2WQ5mehrJ7a&#10;oyJCJIQ+qwYmE/wJkKZXHd7xqhukYWUOQKgn2nJolT/BH1U6NVBGq1nC29MacHBcj1fQ8cLrAeKx&#10;+4MNShsJBgAaTD3nCQ0pCeUHiHvumI2IHVHxeAdVnmhc388bfIJzpjFI9nwmYHG+Gz5NM4GvmV5D&#10;hgD6yTTTPJqzDTUKnUhZ5NO6jrq7yRbxO+pVoXfMV9WbJVmncm3Dcbg9JAE5IUcglm3FbP18+q+E&#10;n7ru5JzYSRHlrs+iCqaWrdKwrn2QTuVzfsPLj+ZUoWzGCLn0SDeFDfukY4o7ZSKypp5nxI3dbEUG&#10;S3HgPkv/lVipdPTYJ3HqtGO9T9K33M6AzHEFZ8YF4R2FEQor1xu6LvABXElYtXqTKw4VkRk/S6Q6&#10;SZ2QNHHn/nANZq1vwuyCSZzjPcQf07unwMN0ZHgZ4GP6rPoooKC0SdE1bTXI+I53z80qg9IfRqXj&#10;dMetyqIICEohmMLkeH2rKTn0n4nPu2k7eUEAipfHTqTG+VQ87BAHFEfyOnTMffvcqGALmRQZpVO3&#10;Pazu5XVCApNCUZ7uVnk0LUat0xOYYOrhSezeYVQsOc56nBRpbCcbeZqi09Nzrq70WC1hg66FqRol&#10;SAGVh/rd5goAmA6Z8F52kDy1z+GzCJapxe2wFVpj0MKm7XMDAnZvxs93c/pog6DJmrEXGxdWlu/x&#10;jkf5r0dXQo4S2crJ4FGH56aLTAPFpHt0NQorD79QAliKftsPZJbISYZ7Ksi7/RzNyX2gGxLiFIs4&#10;XvEpbFP7eFAOUnvanuLJygWrKdMLO9RbTr5IQDmbDynero70gWMe5r85nIYH1K0E3ckF7Kp7D/Nf&#10;D0fcJ6qRzZ5pKi9PiTzpsmfhT4q6vF0Mkg7rUIshMEgS4A+jocM4lY0zDks5PA4Kb5N2adKkhiGs&#10;p+CNtZXSkXRQNfJsDzf2Xg/PoYCSCuIYSb7MzMaakzRU+0iwrgiptknR/FNUwcGoOjP8+t76L+PB&#10;8GqdVE07fhi7rWdjknOmVOxECszQK9PiqbHgQCzHirdpgbAZNoQ0iZVR6Kgp1nmWvLRXsS8bCxR/&#10;d2KWCs8nOdGe6s7qRLsO1v4rgTyIuiMRM1A3I3sGXeMM1wQQU5XcO5p2EKX73WKmp9ary7s3Qdv3&#10;N5G94p11qoNI97D+sjFwgPpeSyDXFuMtcGyvYcjh5wkvqi6kT6f5eqQTDcS4V6cGFe6ilgYqZ0rJ&#10;gfJHWmFGbODHckyOfAWhkLR2VRsdHDN7JRe3b4rTA/UYDTT1kKta91tlXq6rODTSOtQLYdynWjXk&#10;w9eeoiM8IoYsNUqYsjdaKIx7Y+7IxIo3CUJe4Z7E51UjpjnZ05zLBBBS65ZAn5JEX1ihfWdvrFgU&#10;yGzKiXmqoABARM68tGI1Pnh1G2/K9N+gSWJCMpW0L7LeFReIr3uU/x6O3te3vsyJw+5AwV3ngbZJ&#10;yf9hF7o0Pn0eciCjwLxbF6NRVfLrawL029HknKR/GEkn1+P70VBrNG4hNKBeFu9H01gs94kCW/LZ&#10;cOynHlAlge8jC4BhxVOlIgm2lBKvW1PzDEJGTG/xOdyPS3bxlTxyPEq+nQZLferlSAGK6wiZYUpJ&#10;hWxo6hQLgqajquOU3jPcOKgLO7u6jY+bLOb4rMrLmtqDL8b1g1gWanIUZ9Ch2X8FbFHw+W58FhWy&#10;J7GS+4kUXh/S1msqH1C4JYsLSMikVPpwTp9r0oduXAkuoZjlD/oqxVxOscBEVJ1Nx6zj/Sg/K5dM&#10;S8EOJtxLaf4qqN3Vi/UGxKB0AEiy8OF+Duckjp1KGrFGVSINKKiEi+R96mYV7kbjJyai28iTyJJX&#10;IJ3CleE66vUahbZPHEM2DQ+Ql2k4LHE0QLX1x+k76+dG3uAVGv+B27zm5SjsXBq7rk2Vv8U/N17e&#10;V5n8AadhxnF4i2qTEf7cpOretVTvYYz2h4va2QkW5J8o9eWIbiZYoN1n6TOmRjIczsyj/DfXpuKC&#10;3BHp99V3z6MO94MsNRRwenY+gKCggVosWT3bW9xb2ULpc6Wr0JXMIKUhpcYPg6ZtagMTFnKKTEKd&#10;8j8OCP6gRWk6cEizyUu5dzjs/SZU1IghfNZkl29RFo/y3xy93fTJ0s71PVlvek8w0eY2PAEb2a29&#10;BNdjx4Xa86tG/i2Bcoav8Y5TjDDfkeSJR96H/8Z+YOWWZ2vemSPHHnWEE5wlVy4E1VLl26PkJDGC&#10;ZvFQwmoVwbXZtfVNPNTtxsfGmufOFYrvx/lA+CDV+/0gfDLao/v+IkXvJUXgM7C+xmgy+H74Ns6q&#10;3Bo9+suj4/UewopAZlpKIK46wQzoqkg/8nFlf3vZrfSc5I1cy47id8QPDuccZIBKYBqJkB3sfvq6&#10;4QDrZVzQIANe49vhnOR7pDTFZahuXO2za3+qwPGZAGD8vvxkpagzOEELUTUPWD94gmZRSRKS4gqI&#10;5IDku3NDkMkhv85A0kc/N0QQTaryIa6xBmD0W7dlXfne8X6OYEi8B4suPitnXvM+K7nUAN4zYlpZ&#10;m++psMo77LP0X8nP1AwmIYm3t18yQD8mSldiQWvzgvFQyYi2+1Nlo0U7fRbDOGejHNLShB6OO+p8&#10;LY3JDJBHe10LkRGlNcUhvhfHam2LRI7X1kZV4xYU4lTrDJ0yVCplbcBaXV1Ern0+JRZyngJBT1ab&#10;r6J4T45BGLTqhddp0cNYQZtWBxhogGjSNZ6x0w7Y/ivAy7RULvrDWFnTh8FUO/DWors27RfOs9S+&#10;gcWVPEtcAwrdJ5Dlh+4fppA6FRvUSjG8cbevzrXv7w1iEKJ34Sb6PMsIaP2AFzBUdy6vtyylcK/C&#10;cAOMHE9vIsxNDiBxPOR0ItSwUzH66vN01IXUvmRMmH44mD7VgJJMhO6XWODoqlRcMYYFhUp0clYa&#10;z6cEYsshRradqkA3qKo2Mzw8hGzf25uTISgCW1oXDfGWEfPDyag9S5bX4XkLOq8loSHD+eOTqF9N&#10;gcaNrO5360MMmJpvWu9BqB8XsyrJ4k2cQo2fy9FKplk8NILVguhI4IIy2tKGNnruXNT0Jx2LRFnh&#10;3iNVqB94MnTOZeJLiBfX4XzhXDPGn9inutUnLhA+6Yoovmj8m4FjtLqe0JM2mG4TSHT+hYHdV5BY&#10;T6hOqWVC3T3+CdEzTxStobNJit/Rh+NFqPB4m12+UMqv3vErmZDQHnHNl9ofl2Q4+UoYUJ4Kf/No&#10;O3BYX6ADuk0+ChXxu/uWrntpeISziH+LteHevQBCdbPzZ6W+9c9yCZ4/W3LR6MmdXfRSiDlL+p1C&#10;TzVmT9V0LxnV5s0hGfgHOvGAu+gwtKyIOSHDC7oIsSq1VQ+xKNW8fRZb02GtnczEtYzSFW/CkpE2&#10;IQT6CfZfgZ6qineiMgwl6tANPpokOOOcejY1zhj2SSMJYinrnCKcF/h5NCcdIQlh55vCivZZNTgL&#10;KiRsPfU7oVGDy8CJsm9ZUn2W/iv2qWaoyegh36mBi2oM3EwHMg+zzEBQeo7bpMD+AvtO4RAJtHLB&#10;6jy5IVyq7QA+VRf4ziz4X8chyifQzeJNDMwLsCXuqKZ3mlNdJkMIeCvqn2U1mSPrbBWnQzlnAPIp&#10;WxsHp2/BhVdl0/+X/Ea1AbZa0L8qQvqO33Bsbj+iZtI9Cw10RX2PzZJ93vkNXlL7N+mQ96rPgecO&#10;LCG+q7L9FXokWoUD++V+iPI5uRg+eq6jFDWkzjaTC6xnVFBc65TDNTLU/Elkv0CggRP49oNqzuGh&#10;mhnGrujxkfdNGCcQMThW4rO6eK9pZZj71UkMnLzAV2CQlrTqOtyLFIhnu5407kcbCQMIKJVupRq4&#10;/YVcfun0mZCia12mraB5J/KR8kOOeZsTLEv1kqZVyZFOwRY9mnqDWK2QsR0ZjfSqhpQ99TI73KRl&#10;e33x5sodzs0Jmlg2lYHk80Q2uHGi7uTtDlgiJb5MC10x7aNTcxIAVaWpTgW2jxt9BJ9c6Ta7lMTd&#10;cEjtQ/NUyIrIIrNzc+qYAjXVt7rzMjQ/m990yKJwuC2IFfpNnBDl6e2Sof8KDiAZ6NUifnr/bNLT&#10;HJdGgk03yWEC+gpPdGmyOLSg3T47v6EiURUlK1Rla9jn7VH+m2uDKWe2Oura3vfaRxMHAiGDYdD6&#10;p7oIe9Qbw0Xuhaw0w2WPyzx28oPhwlBy1NbNkJwUuqexkpgUKlycJWKgaxI8VGBgfXONbR1C7ui0&#10;KJ1RBnu8ieOnIR7WCC2O8yHdgeeHiNVYEJ6PCxKWzyKtA64Y811LY0Hyf8WCUNobmVDGq3Yp8RDd&#10;eVWndhhyuE9gZk8pVyJMW1EE0gsC8ZqWxnJI4UvAw/yPsfJ4Tth0hrXVmLx1eoYelVS5buXo4SH+&#10;9Fne4B9Kp2Mcq4/2HP6hG3JDWCwJ7akxBNLfUD0CF1Sg0M+FhAinFRFSuVCrR+3RYzFaG7qF8wgy&#10;5+vtDw0LFq1kXS0s84X3sEMsuIDcoFZsCnO3OWmXkbKeZlhdHAEEjjTpzNRyDv+wxn1/L5K7M3jy&#10;1bkmLwEvN76Oqxb04iz7zt7gAkeKph+niva6nipr/oEXUQT0zIB4YVAtSVesZcuNPS5g7akvuVgy&#10;t1OGSnkORhhLFfinlqlpAspmtRNQ3c46jAAfA9Y5UQEvSCu8AuQq5YnCi/qc3EGJdddRrICgRu3J&#10;iwjTXqnn+if8U5n1SQv4fnkFHA+cjAVhu/VuHvAQ3gycL7/iOdiufpJ4E2Op0zakq8i5TgzbtytZ&#10;uHHZXDy75KxUh+8Uniwb4TUiNdpFJdFzmP2o1UrfKXyltZzaJc0V3ZwShQrtY5wTUV72v3wO7ag/&#10;1YwyTvqiXjeqqCBt962szoGA+oEuqSaWAdplvcYuufRE2QfuRmp35MRZtZ69/or3ORkYMQ9V5w3c&#10;hBI4RyDVWfKFjtVXEFyTkg85q9Y56QnYBcDoygC5Onujv54yRfQmWSos7vQ+KWhVwHN9kzhkxyFa&#10;mrhI6sDPAd1mLIIcQXSi83Pi/bHnYO/nWPlFLIiK0a6d0BpMBbvrauHoF+5+JllB7aDXNznPLnQw&#10;i3UBoh7uDV7aATmPFr3lVWcAa6xxkgoEltGPh8Ow8Sj/zdGEktK/dac8eFeRtxtN+D4WC58p/PKo&#10;I8ziEhFyCNZ3qBaZVD7UMXk6tXt6uEweUYxxs2AR9IVTVsOFYvu82TgFHFgaouZExd11VIKv5EPY&#10;2gXrGmVCvWHXz4KTXdbg/1O7x3jIZ/uCiD9jvK0PifEWVDs0+684PRR4RejXN7GOel0Lt8U6sAOl&#10;zT2BSAcyEAhAXtCv4IHYfTEnIrVziqHs95OwUndr4ApQ+oxWiwszryHecX7jUuxQ+QmpR38CmUrf&#10;9yj/rdGuG9zKpZnBo45gSFsbe+xxTQtiA0OFs7mc8KB4nuSZ5NOqdQ9I7PZzOCfhk+SZWA6zvkhq&#10;gQM/hKkmXQhoJMFQYPoq68P7TaigZfMVwZ1QUVLgAJVpNKohTGMdjTYSds0w+nA/iHvPAB52BzGa&#10;sWsnge7HpBCND4HKBZtveBPu0L3HFAk4ZR/tZwrD4Oz0Jd+6db7ydPrO+q+E5FCvSTbA0sgYB5Br&#10;E9COVBo1IhKpQWl8EX7IkMg5XNlqKb7x6AeENjW1ajfwGmSD3u1hVYOoVjEQ6dSc6vAZbIXEbcV5&#10;hp2gVqRefFCBgUMtrUjQ7FJRKl4xB7DxIU3+fmKRdlehtKNOjQsiK8H6JOw8y45ObROnnUNGasLZ&#10;QUsgOZkVgWM8c+2scarkaaKpUVB43jmp+FzQor6qkooBtsNWgN9U1KrmgPmm7vkO5NvtsxMzPrPk&#10;M4Sp7VfiHY/y30BvaAEyEuWDZ6zNu/KoI5IY6kih7Wy8YAwc6kjxGqpWctgsDkFYZsymaziOE6E8&#10;d6xQDsGMV6ofOlYqH3y5H5F5oDHQxDX4PtVR68kYIaOFU/3bR7vfCEXZlxzZuMGh7Pmg5FBVV7EV&#10;oqXZxHB3mkdzgjfPzK7XRdmhLhji4BQelxWquru42ys4ZUU7AjkIRLFI7rDP0iEuV23meMErf7qG&#10;eeW7AURGfwZ2D+fTZ0qmShCFUNsqcD5RDLrvCc6e0UXILDPda7PDQ8JrFTDrs/RfnnP7LPHd7q7H&#10;UVEL4j/wPAxYC2f3DeNvBPDhnO/l+qYR4K2faicxdtPYfqNoTOemK4uycRLZK8/3uK9Gb2kGnFec&#10;kGJ5blzRQQv7BiZYWfpW5OcIX26dm9LBgjDxP2Q38lO4r/y19NZKv+zK2qqZBvIpFDhppquhuGIZ&#10;99xk95hzc5Kzkck/xN7mewGwCTO9graIU4hVvo+UW5izKuMPjtKxo/8K/CSO7lt61fy+CzyycJwx&#10;o4rjybohTp2mMcGkDOSf2ye5jql3wl9Y8Hie7MxtdfHackFWe4jgcO0NYbNwzJyaE+g5HXtv/43Z&#10;7UpVb/keZI6pf7O4Bo4rIcVZ2OK2tDZBRVGG2Y2aeP1umZ3C0pT+M9D+GKCXOX4ssY7Ok1IDZ/6s&#10;Vn7bCj5ndwXTdXJde1baaTqPlQwemHAKttgmzo9SXWoHH+4WG6RH+R5UVAZ9rlRzfp9jGglmYucJ&#10;gNpJa7R1mP09uMgz9UxupIjSnNsnZmU6GED4yTuFB5barRVN2O/k11L6UcL2qrsMWW/VQpHWhiaQ&#10;CnI25tz774gqZ4sxZLFclmfxliR1py8S1FNsfEBNQA0Pjzn3fkr0i+QJV92fmA2pMeCbVihxnHOI&#10;lu/8sYpwZXLPFpw+dZ5yvDlBTBy00QoapbNw9n5nEmwgpRUIzB3pO6em/P4i4JEv4vVpM8JbSJaI&#10;4zxIxFQKdjyUy/78aaKRYpjGnKuEHCGL5kgbiuBuiiFMCyIenIJXoYkrc8ITzOIJqk2fBcESM2E0&#10;nV1gPeA1C5ZACCbE+SnQyngywu8jO9wy5MQ8YgH9qFXe4lSNq6EmSm/THwEPBw0HrKVpCrwwjoyG&#10;nb01F7YZVl/GbTGCrDV1nj5pWkhDd6DA7EeNCor2qDfBO0Zb5Fp+/RC4Q7lX5vKqwk+aMtVMqn7S&#10;I8K7/WxhHIrR6JlSnHKFfVf9V+rJqvV2Shz43QBJEpwryYQT/dk3i4kJOVdvrk/Rf+WENOx3QQYL&#10;bfyG5AGEY+6Qk+urUROKJe1jIrtXpiR0mwJEgJs+S6AUVWiFHCQzPUQLSUokZ+qK/QEGOkW23rQO&#10;ouCWBOB6kpJRDbIfBGc3cfciDfEYtJjnGeyjPUBXG3UnpvUpBDeAHElGqSDpYxH6rAs6R/1DXgEG&#10;QddjRd/SmLXPtRSqz4lLID2dqNihSZyc8+DNgi12Yn2WTJEOWzINnDRFTuQF/Y6tbJ8FhzreDp/d&#10;R9vH5ApnXpzc55CzgdTqqDlme6iOr8G2JR3orvXgWB1r+i+TJ6F4H9lun1gIVUgnnbzPSUJHmm4X&#10;YUsFilrjrWhiTKjzxDGHJI2HGJrTnGBYGs6FYOdgq7pPYx+spp8naQxF9iiVE2wHhgHrW988OSca&#10;QZrFexLEglCZ2MqHlPbZYYt8TtZflH1yTlxdGbUiIDQJfRyOhCLWOfeMkcwG/FDxUIrsIQ5ZBlqa&#10;kOA8Kr/5jkcdYhyOGhsGq8LcNo4sRLf9f5ydW88dx26m/4rgywF2rPPBiHOTIJmLwSBAgEHmUiPL&#10;sQHJEiTN9p5/P8/bxbeKrO5Pi2tnB/i03F3NKhaLZ7LqJCZpICGsJ82RPaywMsohHvosWWqzmCAW&#10;PmHi8/Y1ug/D9HoDK0RFqQcc0KgoPEiYefot//XbRI52KklvX+KQOWFGHhCODOeCQ3UIC7EAi67X&#10;K6CfES0Zu3wnF8bfq2ahx6k9cQoVGoa7/5xiRMzLecoP630bVihOV9tWQSMAfqOoXffBW4vi7ZlQ&#10;5G9e4vD5U7A4GI1SE0rvFqmRqk46wMP5tlxAVNzwhT28nmuYbEfwr7N6jP5gu/ecc8Y5U8+QY0LJ&#10;71+h1F8+o+tc4wbdPKOUG+BKOD57TtnDEzX7mYCEezgf5y0wdE7ZI2asO2y1lKuHk2dSlDrUs94Z&#10;Jz3TtbBEx59sTJzwSvCVaWLNM05TL7Lgx4RcgdiEuWTg2azjOnAKEY7Png1C8rXVYlhIkD5tHlF3&#10;sP6K/ST2iskwRnIO6zpxEDnSp9ywTRvCoAgnBz0OZzSoQvGZMTS0U4c10Mg9T7/lv36bJcfc5MKb&#10;YTS/5r/xOi/TT+JYiqLmQ/Am3nd+HXXLr5P3s4mb/fUncMkR+AZlVOBtr9d1e0q4Kmx0MacxaFIK&#10;2VBcQDVmoJTgWo9KVtrMbleuiYNZFdA+S3pIvYxPcg/ETRyob1hIMgT9sJkSyiosL4ocT8t92PSQ&#10;SGtRZMuHSUhwSBZgNhW4fILGQmPJKIPDyuidDrjqFKx4Pzb3BN3CSYwbH1Z/h6oBEcqFpcdT1nkH&#10;88FTRSPFGMpqtw/DmrwemZV1teQ2EikcY3H/Dx28t1plnXhn8LfU+LIq4+gJOz6MJbJ5RmDR7j3E&#10;9O7KJsDsXBc5UVazrQc/QXjyqaERT857SzcdtndMSnapT3clovorSErXTfvocmI2RZONtyeBiLy4&#10;fQGrfnOhaU7HZxPJr+XAHjM++Wnx+RLKiw+fnMOykJVtIZZLEDCqO3tg6c1uzxWX1m/REnUWcEch&#10;XXOMaZNXixBzjyI0DgLRetoES2DDNZMckVozSa4QaUVj96hf3LIbuTUd421QMp5tZTdcgd2Ykdxs&#10;axBUGYP8mv8OIkBskfE8GDK9dFYMzq9dUQ4CCn+6KynoMFt4KBwQr8KYNo2KqB7MuMxP8ewh8TtW&#10;ikY99pWTBGSwgb6/LIq7XMunOzKCNbFl312XkkKdQ6KasKp4swfI+aFu8lHlPdSVHbcaDMJGSQuu&#10;1SITZUbZuYzW/Aza3j6tgO34NIdnK1dj9KF/6FiQ2YV73nKy7l79FQSAY8kZnWQKsKgNMhQa+e+c&#10;GiTntmb1Mw2UwP4eSjU21g0T68rRGCrdwpZPu/Pd9xFgFiV+z3/n90muCoEsnXtYBt/7Pvq4V6GG&#10;Ufa++LuXmOO4ugJTCUfR38YyGY6JsRucjLzzkH/pMf5ZExOyZrCcHrUgk2lmH5QmQiwy4Sl0qDSP&#10;gxwOOt0fk5IVxIQheR9kqlTMnvGMKZs+MUpieUevg4D8dNMXSIQnBDQnRmnFNUe7xjbJYA57wbJU&#10;fFcgp8dH97Eir5SCrw0YJwQG/gAvfQDymvW6MGttZLrQTbHz6uYHMv6IIAPalCzarbDqr6BjPJhC&#10;4Zg1p6tqBmAb9dWfhndV9zGP0fY9mkSCO/xejIV4jS9B2dCZyEBRvZoyx2hORuwzPCPi3Cfa9uma&#10;qyWRJ+arFqljh9OpfQBHR2OOA0e67G1LMYExOpsdF8ORQ1nIBo8yWB2jlUl6TZH7TJXiFVYM6j65&#10;YqLFNNPz+/MSUHWGPdkxp/dVeu1ZcVXGzo/292HLE3Pqrn6DP9b9kTdvm/8DmF5nX7HQGnneSAYu&#10;sXGdQo0Q17XcfwByJnRf07dOYD4m2GJVRd5OIIR5D+RyuIG8nYPMdWA71VDZuA6QvY91lfWXTwPm&#10;Xnj5lMGnkH8hXJSsqRHIBNiwjfcLKgh+R/Ggd7jCqr8MOY8lna9GTtAS06elEeyQD4sseNad2NYB&#10;Nt+44Hf5MTlVw521yCCjBKVlGKsnrnO9Zl1+aXzhU6xBCzYybQbSc2cyebRygv/efVa+67bPCbLW&#10;Vy0TJnY0GQjud9y3MjhRXWX95X1OMpFGmluSE59eAhf3ry6oKASYTgb5l8revwPykokUe2Nobp/G&#10;7xRkQJWW8iwL5CT2iHjQQOoOyIkLcVvQlutdBBeu09cnibqEidLH7tPZwGFINxLstrgOOtvhCTo2&#10;kkDXFsFCmUSxCjlFpqHMkD62kyKqRrw1csanWdT8NAl2x6fnqaIFiXsmEZAmefKOfabnhspHjkWx&#10;zdEIdn1a6cOBkpcQ4FDK0mO0iDiTOEXkO2+vmXAMhBOQlVhXPEhHpVMko6gyTwpaprDjAmtDVmfW&#10;O7gnlUMz5UN1mBt7xIR0yCLdjb3WXB6Dv7vWrCzlseZX6nlcjw3HiLSGeEzK1iafiQS7RJpoMjGF&#10;e9ZM0MO6OTJyF8DZbkYLpyi4YpvnLus4/FD3QFav9dhnwo4734anq1jrIEDUtF1l4ZzRxj0eq1+j&#10;9abKL+uv4J7KRLXmePVpGj3BPQbki4lhskfEUKlYuCvuoO1b2MaYNRlcbEbyUty/z0dUZiyKmy33&#10;jVTuljeDCoqd9LGEbPHSpXb5mip+6y9jG75t+Yy9sdW0kGZ0xPyPicm9uGlD6uFpOwr3cFySdNIM&#10;Nq2a3CWZVOOj5CMNYfCwls/7JAP7ffiqvTD+7vXK8B3YiCNhQOGOwooU7g1vNjJYF1vVx/hvDJOV&#10;De/NaWXXkDGNfGoPpG2QkUnWMK9QTmmrJdLdu4nuYPc+ehoJPnVR2myvGcZfS3h4mOZNqsEdUU0I&#10;JaETubALOzp8Rlc9OuTilq/OMCgHkzp2WL3N7uAXSHwl5A1qQgrX7k9sHVkA3kgiVJtvkRgAix6j&#10;4XhMo88vYOtwwRhLAvq+KLrHOKyhfsK1TQMi45Vv1VbMQzkLbSlMg/ZXpm2WtKXI8GnWHCihrScZ&#10;5oUMaBDhehU2hfE+T5Wa66/gF+qcY1bEVdvRIGeKWZROt7SDxulqWE8VfTR8szeNV2i1cL1mn2vD&#10;RCJMRLLDs4jV713PlB6BgSOc8RiY21QoOXSfR2JTW6kuPBElNEIEHJSoqu2df/iza25VI741DsOK&#10;Iwo3dkclPviz6+7QSyw4j85jeAJPkL1240ineXg2GEVugvfU7/lvvK+7DmYuFOHGEw++xKnidCEt&#10;8E0921q/PaXUaIZzaIe4xYIU3ZCvTCcVBnG0ibui+H2mBOfiHki2gWi1NTe/579eWYGCynTse5Iu&#10;1yvLU0cOjiYBk67rwgl9V2Iq2IRv3hMn4NI0X3qKPgzk40wsyIiS8Dmr5otOtIVaCB243R445abJ&#10;g5hO1HK9ZkIaJkSy/smIr5+GMokxje1it8atQGti8A4H4PBjUsCk0SfI++6QWzuz99BOb0UQ8GfB&#10;v2ISJO1PW8Xf9d/YfeJDGCHxPgJ+NjPye/473wcHQ1Mlz4WjaY7k9y4xh19ItD9QAxsZ+u1EDaty&#10;JPa4yXzT1+DPspuO0SoGvofzE01V55AxloDu5hijMIaEnXhMHGVzJT4hCBxqO5oeqak+G3WVXnvg&#10;iGgq8iQ+Ssh6LCedqP198B6GL8sjwGqa9HsVmqHomMdO4PELeThxSlW6aiaOhR8NPSvXVN6qYdIj&#10;jIK1DjWq6iGin5AZfNk1EJ6p/3qOlIpHKzG9/4ZY2KB5v+e/fr/MioPaoi5sdzUbi6UqQF3OpRp+&#10;hvrMUTojqmBftZiXmLjeA4rzwq/Ap6kTqrwIR4PTHEWHpC7WiUmNi7MKr4+2eyeOcA0ZiomEJEIg&#10;VAuVtEJYGzZD8CKkDM17KmTU2oibI4Rg+Y4bVFj77pBdFD352U1V4gWm/J7/ejdRYi39eH9VI/m9&#10;Ci1GqZWRc1ilim2aMc0YrMqRAkETnrrZhGvcSZTHUJDnWGF5Bob5irSlkd7FKG/UwyeWhfn2eiVp&#10;kNm+YaJCM5QXKlIJOlWXz5qQgPfLNzLL34RaUvbsMW1MLAkQYlHu3qMWckynhkXCaWhnk1cQA5ka&#10;FpYmfeorZPJuzGnoyntPUxQlx6ACjzXDZbaKPR4zsVAbKWuOHLQ1MdKvIjOIqmcErnWZit+6mzBt&#10;YAZnxLgPd96Du8n75IlG6gmq5Krd9Xf91/soEp3fp8eraczv1dl5FPsdRoY6oQcW11IzouCzWyST&#10;olFMxsDjw5h4ALJqo2IsjAjcwIUNmeXzaS8H90J1y5L8I90+RqMxTZ5cYdVfY80IQkwKj+Wygaqr&#10;qZck34tPQ/sjnWJNTP21/VhecFfPVVj1lyFTTRBOA0riKYovnBlc40WZn8bA3lBChGOmQ6lW+tor&#10;5v02TIzn6I5E1yxMpO9LOwWB3S6T95Uh3eAi0CehhpAa8ibViLi8Ba7LGJlcxfkKIWDTe7PJH39A&#10;l9pWRndiOT8OCQtwJMo20/39lfp4VN4NrSudwMs9w6fvbBxGcd3INnVkpPeMs7A1IZD55JR3RhPq&#10;t+5QYdVfsXPkN7uq4CkdEuCA5YQo0d5KL7UfYG17rHZmAzt4ch/KMriEjOSmVYjHUoFd15wSW3E3&#10;kT+9T4yecIaM1/iehED6g7vGWG4ubKW6KJhCJNgIsrLPM9MgMmkXK4+Z5jG6JY24c55ZB1d4gT4/&#10;PPzz2NN2zw69y83QTUgTY+DE3Lfit/6KfUYbnW0P1k4tyDjazChfoK1VdQ7OyOg4Ozj0H/LSb2dB&#10;cYi5RypJ8nz9nv96jspyDW2WlBC1Dq468/XK8B9YyaXLT+RorpWh99oAI2Cg1lZlN3XbRfAUYoLq&#10;QjVgVlj1V8yXu+4U+Tx4g5ju8DdMyHTRUNx0PIbHbYdaGqVFwJFaah5YYW04wmiDC/mjsl82HO3v&#10;k/Gwdk6z2N6v0LwTsr09dSGtKGT44emadSKHuXCSoNU/JPAidtbHKcGgZ5PhTBpYn4bBWbG+olM8&#10;lHC/AXmScfNswoPxGcSsTX0LMmaMdYV1BNJjFTF5tDHWhJwP38WaoS2bWui+260YVKnJyvGaEQ73&#10;YBvHv+0wGmVyEZh2ai1KTVi9zxfCQUUNxja+5Xm+K03VX6awdXHbJXvH1TIPNS7vqhPSVpiJTchM&#10;/A6Jp1Y2E51XgiWLtDNKJDsMWfLwDn6BG99dVHGYmUYWtrGZJ23jzq1pwMwE+jSFSdReQ97OP+5/&#10;TIKgDlxz6HaVp+7v5/MnFfagiFv6C14qPNUBRWxxE9arQolqG3jQMfW5cATZ4lHULz2gmV3SESYr&#10;XoCADH43wYV3xC1FgYxc2yCDcluWx001Xm2FVX+Z+5O6MveDsrjRJHgtiq2ODnGCfHpM1DwyBZQK&#10;QTHaJY/cdofAkQNFjOJ/t7g/Wu+CAiX4nPi7lysjQ0W6xeCE/HtQ2lwZ7rVpQZCOAvcpTCNVEEp5&#10;Ihf+cmXXkIkb2ympUv0adqTR3WxJwaeRUZVd4W9UdCLm7Yn1eLD6Zk0F6GJRWOiT1V08RsmY3H8+&#10;7kFO15iwKBSQSqIwAqylsSjVwNTYIE4E4nKxZuaAidPHNpag86GArNtIy0amYlkeM41tYrAg+3rX&#10;4+aaVwXv5acRgt4MtDcstzoxyMBez/X4BNk0HueVKgnfuyWYtLAPTPk9//X7XFJpn5UaBOGNqZzz&#10;koIpbSSPKrZLymhF2lFVHoxS+eDD/TiPFpHx6ZteO3Ja2TXky7Hp01xgFYxyEcqNx13IhMS8KDrF&#10;DD0gfRonS2gRiyGkxwS1Qn9Zh7oJGeo3DVILjFJQCIX7aBEJO0NYkBHfUZWrcBlaVuxwxW/9FdRB&#10;1bvyB4PXyLjaIBNbtEA8s1AieatbAY0G7rHYn5Gr4sgCeYgxdi0Ki32KtPNjnJzuCMCaOfR3aItI&#10;T+encRw4lpW2ScOfjeyuHq+mFGn0aZ/3U0iMAn0g8Jzm6/f8N/ZF3Y4mo9YNy+aHfu9yN7NgIb6v&#10;htVZD0Zv8gVoyHJJx/oYLdpSi23lzqU+HcFC5X8Y6zurRrp9bpLZWbHKHYgQy7qOaPCousr6KzBF&#10;SG86PyXSN8FCfqvaTY+JXTzWFQyWtfPxrd1EZSJxxh9lr27wYHF3x+qOOdrX8v3dxEk9dfSJlXlC&#10;UkcBEpsh4+oRUJunCROmMDj4aWWXOE39ca7UTXqRqz5h4PQ1qlH1LGHaqvI4HiPLrd1VWPWX6X5d&#10;EsbpMt3PNSvZeS5KpkVdc+pa872zeQk5axFXxz6pCVePk6hHxMbEethOnWyYtceuNWPKLGyf2RW0&#10;NYXD5GY9yEh5J7WKi6K/F4ZA78Plx7t4jCEy+cV83ISMC3H6R85rJr1kffpMBoRLl7wke+4eCsu6&#10;yQWPlLdlOsNQRTY/2yG1TPpyg/okV5qqv4K2s45LpphiSYU7ZxYKtW3mCoLal1XgaQBld/BIcL2k&#10;vG40r5DJaXMmOREHfAFVbHDDiwuEiMTgmbnjPCNR1MDg4AWEqfdGCES9p6GEN1qFMxklZGmpd/oY&#10;jbb75I41E+Bzzi3uCIRTXTOOv5kKREMoVfYVyKlOX/cyDGumR9slKIYeuelUpL9Mtk4tuip7C2RO&#10;klkcTWxkm/C4BVndzN3+TlHtqPYzJyHJC4kS6JROWQMGyr0DZQPb5B3dVZ+htiXE+Y+dIlQdeY4L&#10;shKT/BgKGsb0epxTAnCT3aFHsrOqIA3IzL+ad6TuPJ48jHJ/eV0TtmlTTH5QjIb5RhVPD9tE6tQT&#10;9lgz/lxdLl0+TTt9r1lNvausItJDakmghGwBQmP9fSZtDpU4ID/jkrcKmbwuF6HjewByXTM5aMof&#10;GPMmp22QQW/NkJWrXFkBd9ses54bSfzU9Va0qrtIEyMHIiCDvfCvNSGTh2vHtRynI1K2ICtrJDaD&#10;rVCCYd4MWm5OPqSKlaGynCBbHxscW7lcEMXAFHEl9dccZ9Hv+e96nxQPvw8Un12/579+n7QMZ0cQ&#10;Wo+gDrPye1dyhDw24S6g4OHaCYujGCnxfBH/QGF82nz1uTl2Hzq5R9fG8ibTwmOxNAc/XnsAv3KG&#10;MRX7YbSsx0zcO8jMdAvDwGZdZf1lTOExNFdkGpttTs4hKImJ4QmVr7TsPlmDDvSQ5Sw52oastG0b&#10;otwCphuo8qeJ5k9rEfS8Humac81PYKmRMc9JJOJ9D2SSjbyRtBNSRmKBjFib7JrKsu2UPyam53wT&#10;vMNSatprxp/mvlf8g+yyesoPZh8EiCkQjdnmmpEjHP1BYeRQKDOyDxmJb8sK+1QdHvOaqUWbiTAU&#10;QaorX3oMx+GxIb8hQ6cPmSwZMhIsR3SjS8E2iTB8OihMsa1NOyMxUtnEx6mCOuOuuxN/uaJtol7K&#10;LIyxsJnN76TWcCsZijh9QQn8m9Exbwgi6hObkOW581jdDFb2GdImE8UTOyf/SC+3v4zQn/hrd5+J&#10;QdJKxehkIyuTGkGigIwCFSX+pjDKHYl2x7xXUkVvzdzqTCLSwLbs3KFrzE+jAwnDx0bKhN6wjbk0&#10;vXzykTyQV3S5z8VqmWMnZMIwkKAh+9PrcfbyzdG9NaNxrbSIGZlKnxZLNeRTXEt9quZjmSF3nCqV&#10;mXifl+djQVY1kjfy7OIg139F0efj5prhJCuWd3KPUHM2r+VQs8GNk3CoXNaDB8Sb0YNMTxm4gdF5&#10;iuUpkmdWQQ3vHuoD3My3XI+bkOFMM9A9Zz2xrU6bK8hol9B6rBQHn4w7PUbkEq9TdbZtlYNo0X+B&#10;bXVjs3Rfj3trhvuh7RnbpwPLf8Dt6ccn2oaV0OQsHk/H5Amy9bGhjSCE0H390RdcAb9nD+/vy9k6&#10;37dpDxS/57/+vtp22cuAM23aQ37Pf/0++VtWflcGT/r+JT9ClXHDP+L4CvIUYSq2O8lhJsVNaoGS&#10;6NEUmJs5YCfMXUOWKWqsn3MXSJmYNts5sY3I1HIdKYerz45IbdINAIO5wwCqZY5Ci1vGT/Uj4wOo&#10;FB37Kcy4L+0Q8FMVw1e9lZbD4hYn0jEqiocKJa3SKMR6hxsX5woiZcwYvXyrpScOKg18aCyIcrh0&#10;UqVek45jbUgicdi2rd3FpphMCKNr62QDW5WZM8DC0utq1XDOxxH+pDB4V6VQxbODrWqeXN3heJnY&#10;sgB7yiZ+jY7r8MSdHi4SE9hAf1gNIAoaUX+j4yYuAHav6Kt4Ln1LIOnD960WtmYZszKPfThVybyQ&#10;DIere8spmFOeG9TbW3bHR+ScuozXR66IIKldqUPeTpGqtKDhA2qBhUpcLc1xOPh9olWismQamxXh&#10;Dt/UWLnbrKfem1dMSYdskOAYO0/A/YOhMFnGIePKxCBwnyJSg5QL3yVn2ATaqReFl2v4HrzDqgr1&#10;1Ve4g0FJoSz8Q5DbHA1T6R8kbHSsCC/qzJ2pS1oxmOmInhPD0/rYJH/k4l2veZdgqOX2SZF5czO/&#10;S3czz4ygnCHp717KHTmGpiYrK64cVsQ6HzWLPwtERPKsSFgpuC0Cpp8DjDA8Xxdpl3c9tqTuQZaX&#10;DotyUPDMeZ7bhVdiqTIXjyHvmRE0046bkPW5iU6QXQQbZxKWNx8L3Zlz6rF8UzFvP25CluE29adj&#10;gflYHgr6fOxPT5QwU/lp/i7IasAytVHiHZXzkiiND2yu+fyYCPyMRgs9fW8R3SiIA85Znz6N+q02&#10;+A+RAVlF3Ojqx/dRGJE6d0i60iO5T5JM/f3TE9vHJR9/N+R5lwSQTxuJt27mX6EWBzoX5PKYWGdf&#10;kSRghvPacuGcM68OzIuTnCZG/qqqsGIz7sN2ia7rdNZThZxE7YtP83BoUHPNqkdYfBZCv+bOl9xT&#10;nSod0LiosUGDUj+msahpECzI5KjOid1Zb0IgBc+qPy23YGEVMhkd11ruoAWZDNbpZJAJfMc+I0Rn&#10;gduFmFXeqDUewhO7kCY/D60n5o1H4Q4tGgGX8lrI6qyOZaIFfNwkBDnWeAcBALRCHzrmNbyZPe5J&#10;W0Z1RRobeTJXmMoTJQqMxxgzW5KRkmgm95yuuxNky+mwYEkZmnmr6NBxAwuj/J7/+n3iidZRlBQy&#10;3HTp/UsKlrnhU7uMqUkoxa1ICut2tGjvhrPBC+dQ38Gd2QxaLXvs2aGpIlqraxLY9VDTNHJaY8uA&#10;POH0es0cxaWimhLWmkk2NkrEWnY6gjkt3dlU2IRMl5mZPHiytmkByKdNouezQx77rB1dToAeZPnN&#10;Zm4hCk6NX+C7T6lRF4916Zg3415+wU17trmvWNG6eSYV3c3NkAybuvNkoc01y2nuWWPtVkOUa5AQ&#10;lfOxBENhoUTk3eGZkj2x8r6lorKeqdRg5A2f+FwUxbu+FoxPnwRWEdLzcW/N6S6py0+zkHlg56fX&#10;xLLeMh83IROTsYV94Tuj+n9VHJ0Vk5LQOx/3IGtzbIIvK2Quir7oq7RiKuzrMVbo9MdPdb8HWa0c&#10;l24rz1shIU7zYnFnyAqOzuN+L2Q0j2W3nSFL0TZjlrJVaZs4abJD/Li5ZhkD89icaJvACE33gq2f&#10;64rF1eaZnKZyE7JEq9nj+TyT60N805B9YOc+E7VeOs/DtL1JVUbhbfZHie7Za+D3/DekMJcKzqDo&#10;0ghZn9+7lEg4hrRFQ4EQOdd6DbIuZhD34BfbY63GCxeZHY+bOM3bNcdOpNHha6F8kuh8fBjpE7K2&#10;9pJHeu32zUO5UyKgAZ46jezvo2VMgTwV+Fs4pU8YveeM0xN7J+WDcJgfW+1fK4M2Z0z0TjpVRH6q&#10;g1Nark+DU6fELDE+H8tbt04I5/QO3fxwbPjYT+/a+jSbOY/uWf2ggCA1I7Bnr0dHpPQBL9A5OxUs&#10;yISVJ5M961S0IsRv6NHWyJqQ0ccn9eP2rP4F3MkzF042Zq0iVDa5OcpxRVBfxqeL2XGl8uHCYele&#10;ORVjGjUqNT65W+Tq9T4gP6K/fGu5hOa4KmZgirrkPVhAPxHzEbW3qKvlmhQspBhLTHVaCJUn1V/j&#10;zOJHofrCQ0+hBPTJuZ6ZDuvNJ5OD0+exrLZvJKg1qveWVkHRK3p+WOms/vApVwOsYjUF2PuyQOhN&#10;rqZ0BzteCSQGS7EvERE/xbVb9pYK5Ml2lGI1nrb2Fut2JZdwhkZWwQSL42aGvaDz6v3mDgffUqHr&#10;QUDWJSe+2lusxukYVxVb9TqSRDhDokr1riSlPsVmzeQlKH2z686/HjpXC51Yp1sfXk+JlcTOK4fk&#10;Dp8NNzLR22rs3sV6CJn5eF3ggkid6eJeJGNC2OZE8mzJUlCUOuUMgpu5UnO1xD0sT8hdDLrokRTI&#10;sZG9mk3ND9NCfR4vfGQ14MkBooulJ4WHqc8caZFES1kPJf5R9GKWM+2yKyRzbucGoR7cQVJEFMyH&#10;6KgWbUnmapErlrvnXO9yCuRP64vdl0QtbdWTKaUeBInZv4QnW8u/eMqJnwcIu2eEQ1t7i0E/E7Xl&#10;ZK+7h8vKl0uq6aqyB/KkoPMJlhMx4oM9sHRltOVBAd+WZImAmSlbeFFU85rAqkWAfVSkO6jzTJdd&#10;KDnOB4iLD5QjlT9MIqlplYaXZM+Up1y2YY4tD8vYoNZq1ebVmskaapIi4uxexqmX5nqqtPJxCjB+&#10;1Tmlv1qUyDhAyo6qhiXOX/d2BiyO3hInIjlrNhuUV/mOkAnuaioCYsbEE9GNHkIyYn7EbudqlTgZ&#10;PEwGyx2UrGzPuXtI+erMplyBqwxjUkRaa4rKCyXAGixC4w63LhUuUx/SXY01Gkfl3AzGSVeuYQNC&#10;/UojPzj2nTnj0vjMzpk6lJGRTNrF9J/LKqkpN1zNNrNB6HkXdn2LknU3ljPK6JSq2tS0tywGWLEe&#10;GGV1YetaXws+AumI5ktKrnbbMzKAXTBPd0HNe5C/X/PfoWIijGcXXuVhTZbk1650F3F5S3Mii+xn&#10;XhRq50wCIwJPPkx5CqYtLbjGcJn2FVD9FXNFmlsXIx9iu51QVzkal4j6rSuirvS0XfoYy/2Oc0IE&#10;47UVXpxWW1o09wHPCBuY2DpelklxxgZdnSjHyI51Uv3jw0X+Hf7S728hhQYOuD6W3ri/folL3V0z&#10;wjZkqyO2Sgm2JEzEf4HPtMth0V2FERHHUYPkuabLK7C6YDHCu6Sbk09YwOqqxQhHUmZBrkLxuMDp&#10;VAqmwy9tEt95oKUCqrjkKjt3RK6D/FodPDYA68ctjbgRAsOiLp9GE8FykXi6ASTTt+K/wcyRJZyt&#10;61legkVgBnejigTklIOD+HdfKsoxYL8VLIQZuh9+EILCd4A9Sm4HXo/rOuqHkQshE0lLIb2+4gIy&#10;Co2GUAby5Jjyib4vV8sRDgGjFgO44jIaRXZREaCOXPyqTwlLDkEtt2gkMrbAQu3z6gi1Eq8GHenD&#10;zgMHrBIxM1iqe9Zq55RbYDHk7RFRqZ86BSQ5QOmg80GRTZS5VrBqdzpEMZsB571jb8Ux51BFHQtY&#10;3ENGMu6vrVUOaHLzlO+RlA9SHB2U6eiPBYWiO+5dXrbXESXR1QlthIjA96XVU0iRO2gOFgDbwdDX&#10;ctgAf9V/YzLcvUdLhON1kMqZ+u7r1NZIbRuvI5pat93AAtycjy2m9qRwNBY1L/ygcAdmkfEPibka&#10;VVctcA5jfvW81EVxrzrekTFL5vjy1qJIxIiGq6IiGmBsOKiwBuJ0lUhYG4RHj6vrErXq1uTo+S2f&#10;I76xsii4p881qQik+3QWhSIU7lddeIquts1ywwGvPxmZAbyOdD7IOtHB5aLyIFSJqkjD09cnCWxV&#10;RU3SMlwF+FGlmF0u6hrscdHgQVVYCPjTKrboxzwUaXr+gLntKQmQQZFqtzssgxbDwYwQozjAkokT&#10;Fw68/Sk2mChYZKogcfGbF3akiE4kCdIjDA7iY1bXV3/5w+T5hZAm7vy6KtIEFOZqwf9mQskXAnbG&#10;lFHS7pBhZfdwEu97y24bjcia6qyGRJ2icvfe4j+P+og0dCJZfdi9t5No1lM2KDB1L0lxcyACcZDU&#10;mZKxzdix8RTFrlrlSNLIiuGQ03vXB61uZv01tpa7Ja26kbBPRW+mY+JV4fHiIhr08PoQo8krBSd3&#10;yC/0mDDauNiC/rflsyhp1gdJOtwSDejmF3YXGYlguk/Cr1lbzBbptNVmcIBNSXiztiwV3MPg80A8&#10;RlAkz7ROq+5njQ1dI00p3FZpMrp4CD492zthHliJ2bLmwgLUTM2f5aQOMpkT4m3P9r77v1G4rC4i&#10;avGYZBrSBbdGH6/VCeWHnPY7GHAaScs6pYwnWZYmxLUsW/cNlL3IMxRHDEdtbz8XbjHhlZWSYPIf&#10;fD6p6t/ctPAJH21SSVRrPjSceiKrOKQrZ5j8ZCvz8QOrSRpub6PahA4lP+Jg/entCmmcfVFWbA04&#10;wQAs66FpaHxQ1fH1ApFE2eg/6o57ez06WEFfqEhx01maYV1PeVvZTAHBb12uZ51UGR+1GUc6byqw&#10;qyI57Q9mmOy1q/VcwlzUJE1wc6Wug4GZpf5+iWBQR4BznFR1anyAJq5gIhzMeak5wEdZPqv7WuKz&#10;MHR4TIKJy8uaB7uhqt2rdRrHg0q4ctlKEuKQbNgY47f81287jkglB+G9/e2r9ais3JQxZ2W2hAXz&#10;xOvhLFcpjzET4VCZzspQv1rPFUyUerN8WaXVNkM7sqNEF+NuMNND4oP3wGRrYsfV+GB4/uY62dRA&#10;AsddhT1p3+Cqdk60+UcaQ38Gdn7bt0usLDj0jcV2fGASWL00QCoP1/QJ0dxTfqULhqZQ4lqMYkyl&#10;neD+wa32Kj98xX7aEKwrq78GlXLypkyHU1R3QUIccT7M3bxORIYlM2YaRltgtUKpvwZMdV+LDV4j&#10;vfvff8iptep3H0wkgXkMPgFx+0RU+SEMfeuknUZyAfkdkjl/VnguZCINIJBA8sVWz5hGwg6jX0RL&#10;MsPorGQQWeL/8joTTJzaW7hYEX7LQM7IE8uZuoOVx0nHGd1rUac4x+aifst/Y9/X7q2DneRehRRj&#10;8NVOTsFyChPHBpwPJwOahJQecqHakA09HK6RuCT3q0YXms6iFU5h+gS7xEb6ZyKPRMoXppfOxBIl&#10;c53rNBGBCVO3t851gjnd6gCRzgTGk1UiaYfDYzFh4muKc4gbG29ue52Jpaiqsyof+OuiykMN1rZ2&#10;W/iHLX3JzeI7lzArxcF/LRW5u5TGfzHGb/nvoDWEDTg49BBKM2WCDhnqt67oU/ZB0CdtdlU9kHCY&#10;JPZjEgeqJz3JXXL3IjzZ2jdkjgWkmnGNkzq35mBRQ5mifdPmiE20AjN4QOu5Wmem7KdsTVlnYh1Y&#10;o3R+ykhIhxQ1KzwmrXXmkeQ8bfGCxT/x0u0xjPRw6lE9mGnkSVFFBbJ5d1aVMucVNzT1VGzWX8Hj&#10;Es/mqG3rXDBBbORCzc1es6WOk9qCoNgKpf46wzxZcBBjRNwIW2AXHp81TLxYdoVwZ2O0kuzhdq0T&#10;cbgV6afP4ihXalI6SPnhNNdbMPNI+S8K3eaH8raUdSbqUx+0maNdsVl/nWTWGmn0pbNy8XBJgfWw&#10;tU5kjTkyZsoWYUlM9/nJY5b4EH46daYcXK+urP4a60w2x9nzm0yZs+M3cVpSm+4JIirKEWrT2bGb&#10;zEEy2pVQlGgo+UngF8uOriurv8Y6V49SWUC6kSt9VvG5UIGIP6gELD1kZZZZKucjun+FW8uXAQ0H&#10;ZtyNhyaHkms557f8N95mryMAdvn21XrwNJqN4dAjyStPmfwu3ySJSU0CaDkUhM3dSgMfGY/7kl8e&#10;N0t3eEoo0j4W2MguveNUKqe4TErRixkQJSZvpNTl1V8DQTQNdz6OMl+2HBR8466WAawSJgvY5Gp+&#10;hQQcPuHWeST6b3tDSYDVE4hK7xAS/t89oXp5drmPF7/cJc1cLRV55Ri58gOrBya5mrksfc8dh+8Y&#10;vXNCp3VWyiMdM+64hQqI5tvm9Fv+O7YBSrbdjiq+0mL81tV6km+Ny7LivnoTTHLZoSgiB/PGJS+W&#10;iuLv4GmJhZA1svUUljkfyh6p66gdGWZieKgckVNywuHVOpPaSzWmki8SC0m8myS1zXOWbPAj76jP&#10;u5MpSA9bxe4TzPwQU3TT55YOuWJcrXUm0Yd8D6vB+5l0K5LkdFFemlCyh2kCsMKnFZv1Vxz/pa2Q&#10;6R53dhgmUU97CJFIKsbOMPHG2EvBzO84hzAVy6hzsAiby1/FTT60RM8H09L+H7GI/m7+BdYWlgv0&#10;svUh+osy74ZZo9KBCjLNlQrlZcFXXNZfZqy+mwETEMW0yokj+LG5dL3MpHbBOnTlCmhvUZC0xsAQ&#10;/hSoomzYoTUOmFDmcM9OmLzvkfdZyXJ82dY9GcKcVn/2bLEmDZJSFnUB664znRT0jT2tZSmJ8Kct&#10;/plcBZjXQdIt3CaDn3Yekl7pMGDygexhGmMd1CB/tkfVy+7YlRbMZdNTPL/dU7s0PZw3Iu80ncWl&#10;8TrfI5aXEojiI29r+igGFJxurBH2VF0wazZPFB0cwbvTGi3NxgnRLOPgqdUeFZ9j//2W/8bbRyxW&#10;4Gmfp9uA6stXRzCv5mgKklZDJgy5MMfnyCavQasVcCGbNq4hOK3lCiCCLZyWBMI21XCF/chtRL3L&#10;qF3C+g2UNJIxWwCX2sC188T680c5UqFP0pJnUwCw5SKQokqIO/zhKpMcfALPURjU5iFLhUJAQXd5&#10;MkvfI8+LXjuxexWJdcPxooS6psTCG9GkpJarNGl6F/zJCig49FLW8X3RdCtPOOnFMBjmXB9ObRz2&#10;rJy0QYwVSv1lqTDTgWi6/nTcU2gEHkk7Q8/EbKLPR4Eps9UPCcHeARMNLwwaCiJe1eQM0kCoHjkO&#10;gq4R2GCSNh2lI7gG4oLAFmFiCSrPRucL52jcxzjXSQQ6loLiuve8JaAbpgFNkXXfYhu3ZARGZRVn&#10;6JRRymfHOuk8v6V1EAVX9YpmS7hHYcQuTJyETmNF4MYt6F4n6iihqPFZeNZQkeZDNDocjAdMeO0I&#10;krVwi9RyuQ9cTW2WEl/TLRRxbKhUCl4yYeKS8DrJ+rrDOlViQdhkdNNj+wrMlbmMZx4LuDzUfwok&#10;4Asfp6y3TmgoNDOaTKL8lc+C2fBdq41k1Wagcl+GTvJbpHX0YK7cbzKa8JIUmLDb0EBxy2wlBnRU&#10;M78i6H7PTS0pSR1iQmMpMGXxDCmJ9hnZ/XM/lU8/cIuH6Z5C0EPMxGdxvddLR8mux0t9kKZMgk2b&#10;wSoInU6lc8OwbOGW9Fd4+vgsRDSiDV4KSc7OOFAbjSo9yPwicTtGwoyveZ95/eC0AHDurfpgU0kz&#10;zrTf8t94G9dHSER60MVNA6zKb13xcgXmg8dx3UbkFMz1YE0ZTZp9UaUo44JYxnooILgj9kYOHp6L&#10;GMlZLmeCZvSqLxdLUbpB1Qm5cIqeWfGQrJZrq8LrDawo+X/gXf7C6SfwW/473ya5IiAoELdh/BKH&#10;GHLBkQ7eVPgKuoZ96fTziZo6I1ih8ai0IOCPzyagVSj115inmtCH4kkSga6zT/yTnXTEipzGuChj&#10;woRKQ3ChY0R0rkX7mDfSmI+twX8/srbnZyGkYHTI2Cjimw+VYR1YxWsysVpXVn/FOlfNG8x7s5Jy&#10;pR20Um17KNfeRhznStHvykOO7uzK9ooanUKfVFRiLR5IgENvVx7IDxXOYIy0kN4n3FaKQ/zhUh4f&#10;ZFdv0Gep0aRY2qvyN69wSEBOIWPtG14fGltkWiFlQefoeMjWVN0Jr7iLOhhIfnsbh3ArsYTjs4i2&#10;qnrqWNvvgm1b5R7t9nxbqeqLW9l2qgEJvoB4po435mms+O+gKYVpbQW+Vnvf7e0rHEI/kMKxHvL5&#10;OLUZh9wShAESD1lbOYy4UDGHxkM8/eOknmjiEiZ+e9dhIZYrHdLGETM8PosCd9RE+LyhZb98EREL&#10;uMMDOtKGFaoRHRrHiY/s/J6skU/bW6js+g4OEcgKJogmwLqu1Uo862jgPR4S/am6GaUarmo5lIuY&#10;WcVZXQ1FfRD2AYs2KlPY+iX/HQTBfWKKFWliZEjM+2/9UoUzhqA0SCKOMbqDPa+Fh2R8Br/j7JV4&#10;Eb4F5OwgCHwwvdoStsMVMzIMd6nkmXpueAPDbIZPT0PVb12vR70/BsJYWM0pQugixcbDVyy2rBWR&#10;6lx9apt98iqM+itmSfz5FXQjrNMOtBwojjA8ceyIP2raBhjW6hiXQhIVRP0VAMGbRKwAUtNclBk5&#10;AGUfXz9DBlhNBzUN6qOjJirw2GM8M1ZTvAH+G/OCGc6OCyt3wi9dLgXXnRI1j+kG0id+KHxC6x94&#10;jemuZ6SvhOrljWyxIqVUKhYigKj3ldrV5t+cgxSccqxJomVg8ClosYW943bPcEXC525QOysiw/mY&#10;Gs6HE++/xt93p8wJi+QbtqMwc6xutNdBmC/R2C5p4RoinYSCYZ4oGrHPWThWgIZbvKCkNDNu7DTm&#10;vSmpgqi/JlWdBi4yWB9lN8txTvAe8GV/+PT1/RANn99+++3w6usf/+Prt/Dwf/32b+8/ffynf3z7&#10;09dPH37/5V9///Dh+PHut/cf3//zhy+P/vr2w88/vH337v0f357+oEdvP3z+7e34zyjLIy8Euvzq&#10;EceHy8c+/PHoz4MU2fh3bz///MOvH95+O771xycBHJLly9dv//L262/jy8f4sdaPv397/8XijY//&#10;+fnrT18///uXf/pH/ev/fPrl//37l0dfvn34509MFOS//ePdb5++/PzDu29fjh3XW39+/Txe5x+P&#10;/vbxwx/8p89ff/7ht2/fPv/044/H3N9+/YePv7/78unrp1+//cO7Tx9//PTrr7+/e//jn5++/PIj&#10;KsPj41+fv3x69/7r19//+K//+O3t5/esQt9/9z//yiR+/0V20A+P/nj78f3PP/zrl/fvf/305eNP&#10;j443H0ErQt/7v30D+1rPHDi/8R8siyd6MFb49qe//frl46Mvn75JDKPoHrrhrx9+//zf+Q8/PNK/&#10;/pf+pS8z30d/+/kHwkskqIZG8Rd8M7pPbqAS2I/e8QqWou7uefRO3FW5Hz7pgqZPvfu/iy7e/nXM&#10;9+1P//XLQTf6R6zx3ac//vjK/vwneP/144e3P//w3358JMcwWuSjPx+hodLuKkTQadD/zoOIgJOy&#10;/OLRbwxSODy41mnQf2rVCxJS6cnj25DyIDJtMRpe3YYEUyuQWMptSHmQICEvbkNC+CxIKtl82cBe&#10;HkR6m/oN3oaE1EyQHtMf9PXtNeVBxBHpdtHAHmd9QVJbtxeNfcqDFLFE9b+9Jgg5QYL23jSwlwe1&#10;1wTbT5DwiT5uQMqD2CfCyI01IYQXpC5F5EFtioBfLUi0QcUhcJsi8iBMC9xnT27vk7IUMyiuWW+Q&#10;RBkFLNx4HVj5xONDkT/39rJUvD9nKFh4DRrrymeeK0Ap6GyAyoOODoLQ0m3mlw89FdXkbDRA5UFK&#10;T6YMqwEqn3osFJTwBqg8CFAUkr5pgMrHHpMLV3dnWXkURxiu1GC1Entzi9HkCcx0YOVRbcb0JB99&#10;YMlN38BhHgUsrk943sBhPvz0xCDu39mvPKqPw3z8CTmpI2RjXXmU1kXB9O11KY6Y9oserI8bTKOM&#10;onIMrtsQjk/z8Scey923DaZRRhEQpKvQ68a68vlXSjmW8m0cKmIwsSFYiNUGrMwA8A+wYR1YeRSw&#10;0M86sDIHwDuPCH/aWFceRfiO/erAyhwAFDLDDm3kUcDSJacNHGYOgIJKqkOD5lUmnfaLaNrLzroy&#10;B9BtELQCbOAwj2JdumG1sa7MAXRvBR7zBqw8qg8rcwAajcDYOvuVR4k2KPO6vS45TibmEf7UCzRo&#10;voxScJ92Gw1YhW+oM8XzhlZNG5s1Q8HCbd2AlTmALsjG6357v5TiOLExznIHVuYAwMKU7MDKo9q0&#10;IX/enCFOV2ijQfNlVB9W5gC4/8h9adChfKpzhthNuu+nsV+ZAwALj1QHVh6FNSzTvwErcwD2C89s&#10;B4d5FLDgGw0epfT0iQ3OF8Z7B1Ye1YeVOQBGF4pDB4d5lDwKpNbdxiEhvbQuqu+xbW6frzIKWLgl&#10;Gjh8njmA1A0p5je9JmWU0kupY2ysK3MAMjxIT+/AyqOAhXzo4DBzAPQociE6sPKo9lkm+JH2i9ga&#10;6YUNHOZR8EOUm8ZZVshl0TyuOPIhGrDyKHUxoItQY78yB5CblTBUA1YeJVj0TW/AyhwApZfOHQ1Q&#10;eRD6EAH0DmlkBkDQj6ZbDVB5EGb5oefdtJXVdGbu1rjIoQEqD5JnA+3rNgLl85+gKEkhTn4bVBmE&#10;B4CoXYMGVeKzQDWdDWVQ29mgCMgERdSDw9VghWUUySUUezVUKGWcJViqC3vTQGEeBSw13mrsVj78&#10;1FhAUI2jpbaRc4aqviaNoQErH37EP8WBHRzmUapzo1SmASsfflQowv6Nc6xAQV4XgqHBMlSmM0ep&#10;VBAvQGO/8ijtF8ngjXXl408qFclyDfVaccw5Q9Eh/QwbsPL5R0o+phFAY1151FNyuPAB3IalqP+c&#10;IXFDshAasMooYCHwGnT4MrMNXKjY8o39KqPAIU6KBm0o0TCtS+H7zrryKNZFDm9nXZkDqI6J6tnb&#10;+6WMjjlDYJFU2jApSbdao6hnwlXe4BtlFC5RtKHGWVYKw5whaZRE6huCsowSj4IjNugwcwBqfUnU&#10;bqAwD5KaTMJQA1RmAOQ9Kb5zU+FVGtLERZsbKk15jurK5DKoLZOprVmgSMrHxd5YVR40NI0GXShh&#10;ca4K/YmM49ugyqBDf0K43tSflEG3QJHa+bIhucqgQyt82QGVz75u8OvYJiR7rPkdDjlE6+1V5aNP&#10;UQsdARoIzIMAhQuqs1eZX2Ckya6+Sewk6uZVPQVUZ1WZXZChL1ftbVB5EJyJRLTOqvLBx+pX1OU2&#10;qDyIcwWsDqh88Gn00HIlK+Fnkm1bx1DByBx13P3VIfY8SCJLNvVtCswHnyRpmhw0EJgHUaSkvPDb&#10;oJTotVbV5OxlUJuzv87c4kgebcj8MoiumColb6wqH3xdu9QR+aSaLVSwKvWWaIDKB59COhTW23ul&#10;NOCJdUChvXdA5YM/rtZqgMqDQKDKLBuryge/vVd5UH+v8sGXr6qTrfM6D3qK35lyucaq8sFXl4mO&#10;U5cSubRXqv/oOGdUvzh3mNRCZH5jr/IgYh94xRoKrqoNFiiotuOCL4NUu07+zW0EqixmgTpqAm6v&#10;qgwio1PRqgaozC26ZPEmD2qThcrk56oo/cQubqwqD6LCkYrchhqjJOIC6s3LBqg8CFAyshoIzAcf&#10;ZzMlHA1QeRBJ6vRraAgRFZWlVREg6CAwDwIUrtIOBZaDz20eSh+5qVyorH5OkMKiF8BrYLCcfGIK&#10;bzoWsfLcCyxKjBqwytGnyYjCObfXVUYdlWAdysgMg5iCov0NWHkU+FNNwu114ZdO6ND9aVQz3wZW&#10;h9HOhrr4BhbJDCrQcEl2/Kx1GOf/SFe5qabpksa11U9e4wjiYN7ctDoMaPhnWmvLbIBO3+pj2YGW&#10;h1HNRNOj1r5lTqA+aFiFHWh5GCKMsvrW2jIzoN04pR0taHkYGgdNghuihXykvG+qXO8o2HWYSk+V&#10;kNOgkswQ1C29l7tGHe0iLqCxtobpoMtt1jAsrzctd3Id1lZ+qfsq0EhnbuWUlWFA48KIDiZLoif3&#10;6eFd61BJGYYRhhHROQEl1RNCpp1d53SXYViX+L06J0CVTFNsqL89Zn3jvJVhw/PVwmRmCrRooiqn&#10;BS0Pwx9AoLKFycwUVMBMM8HO2vIw2E/P0UHkOmMS163c37e5chkGNJI3WmsrvOQ5cvF5Q6UjxS5N&#10;kkxsqKS1b5kpUEWhu646a8vDBE0G8W3OpRrvRZNyuL/s5C2XYWASt1YLk4WXUFVFHUFnbXlYn0pK&#10;/ufhkO0Y7kcz4YmS/gkoGaCcblxpDTfBkzKsf7pLDiic61Ur2nzcY7HW1uZcassxh8GVqQLt0GQZ&#10;1ufKumhuQVNdZieEyS00aVhf4qiUPkFT6UNrbXlYX5qWXFD1B6S1S+MElGF4/uhE1ogtqp1BXhvu&#10;ho7joA4DGh65Di9RA6CMSRpZtE5AHgYm6TjV0YJ0v2CCpqsWW/uWh6Fz4SzrrK3khKLhEbPq8Mky&#10;TNAojm1w5ZIVSqYrQYMOnyzDgEaGcgeTJS8UwqK3WAeTZRiaOTZOC1rhJVz5R/PLxgnQhaJzu7E6&#10;VPvewWRmCro7iQ6nHWh5mHpf0NOxAy0zBaxF3efZgZaH4anDEm6tLSsYuvCBxgUdaHkYtilU0pHd&#10;6r8xNwArny3oaEFlGFY+laattWWmQLMGNMMWleRheAdfc/FzZ98yU9AlAqQ4djCZh+EvobSns7aa&#10;J0qvlVZMUFdlrQ1ghsQUWtCyv4QUnVaODvcpZmA0fugdAHXYnURCgIp+Ow08llHUvdL/r+G7Qzcu&#10;wHQJXAdYHiVg8PIGiZQUU6pMiBl3DNM6DPrHGdeBVjgC0FqFC0dnv4l+7nemL0uHbem2oDWsD60M&#10;A1ordIxxmKHhBqTLbGffyjCgvWmZHGrqstZ2tHLpMMk6rI/JwhFU0NVyKJQsVcq5KKXrqAk1eVQX&#10;2r3oHLc6jCOAo7FBkzV/lBSmVi6IGu6lDVAXydYJqBmktJukj2aDSuowCuPQSzpry0yBjiStmomj&#10;Q2KirVfI385xK0mkuJzoddBZWVFJdLU7CXW3DXy1gJlzVIueTrIVxnIaRYExlxG20Fg4AnV/rTz8&#10;JzX7FNWOWGVnaYUjAA2UdBBZh2nXWtAqI9ElTi1odZgqITvalq46n9vGZqO6tqDVYXSD7pQa4q0o&#10;0Gj01QnvbcNoFYZh2ti3mlCKa7KVGkoj3TxJoPH/HWhZJeljsuSvcmXtK/TdDrTMSFSZ36OSmouK&#10;F5r7sjvQCk9on7eajdo+byWxFFlDU7TGcSujaNxAo+CO2qqWrfMAkPgqhNz28JZRAFOz8A4eM0sA&#10;GHprB1geJWB4eDvAMkegvxYZuh1geRTluTR463CtkpVK39FWqxe+nZD/FL2CyFRjZSXFlKpU+vg1&#10;VlZGAezNsycdWVOSTNGrlZxxm0DKKLURwd3RWVlmIqTS0OSyAyyPUo4klQQdYJmHENvDZusAy6NI&#10;lqJPYYdASqopDqpW9TwsIxOI2vp0konBQBr2HO8IxemNPcujsGqO1Orbmo8uAFsc5A1obO1ZHiXz&#10;UMVpDWCZFzxX/Xxrz/IoVGNQ0iKQzAsIG8vKa6Axj5JxSBits7LMC6jxaWU/PqFl7UJ+3xItaacQ&#10;I/9rrKyMAo1PpSzd3rOSeNreszKqv2cl9ZSMCSriOisrHKRNjSX5FG9uL2RfRinfjVBnB42ZF3Cm&#10;cY10VpZH4TtTe/8OsMwLuJCFXr0dYHkUwPAddNSCkoKqzuqtzIcyCmD4IFtozLyA5rZ4czsry6Pu&#10;2LPMCyhHwuXfAZZHkZiBv7OFxswLnrNnLzoKT01ffcrV160OSCUVFQJmjo2VlVGIM6pwO1y/JKNS&#10;MYVC0QFWDZmu8Cw5rLRaIIu1A6xyEBqld8oT8O8n/o0fnf7/HWB5FEYTd0N3CIQ+j0tYKETQ4iBl&#10;FKYWCk8LWOYFdAnE/OysLI9CuyKS3iKQrE3QzQQ9qQMsj6J7PbZnhzeWtFRy15hmB1jhIMRfH3fS&#10;xAmSpD0js5xIdgdYHvWU0DIk0uD6uoVjqXJtNOZRbTRSZpCAPVN5XQONdVSbQI4m9HNl4yaN22is&#10;o9qkf7RIXsCOq0I6wAoHoTV0q3YV13dGY9PMraPaZi7WTgJGAgfVxq1Ny8Mg6cckqdwmx6N39cSj&#10;oLX8BXWYoLUK+om8lbXBVtEnbqr72zC6ALRiQbqxbR01ovpdTOZhOCuPkvmbKjg9QzM0DOuWWlyH&#10;EWfHqd1gkETtCjRuUumkDdZhlEsgeDvQak4q/eXJsG7sWxlG5JuWQA31kWu9ytroet7RReqw/gmo&#10;OalkbdK4ubO2wkq4/YzcrsZ502Vw67xx1cSrZy1oZRg5HNyw3YGWmQKhOBqeNcxrHFd5kqT/teJc&#10;aIx5GGpuy9G5DdPhxp68fd5qTiotT9Rf4TYvqcPQ+tXLqQEtMwUyFrhbsAWtDNNN3J0kfMRgxiS3&#10;b1Bb11lbHsYJALUtKqm8hABNpwwF5p0myclW8/wGJksqKzk7FHl21laGcdog0oZjhNfSJGF2GNmd&#10;fSvDwAcnpwWtMAUkDv3xGvtWM2C5B42AdAeThSnQ3RlO2YGWh2FrHOb57RNQc1Jx/8KFOtAyL3mC&#10;ydZyQiLN8r5xvReL60DLw6CSXhgb32iBRnPdTvi1DkOXoZSwdQIKU9At4L19y8O4zU9XW3eoJDMF&#10;bCIuq+pInJoBqx4WnYgQMqZi8k3LhVaHYbFzx21nbVtOKpTcaUbJBXVpklCJkiIbmNxyUmna2DKn&#10;yjBdo6Jht89bzUllEAe1cQLKMM4b14e3oGWmQF1Ck5eUVNY+L6ltTqmo4hrIztoKL6ESFP21g8nM&#10;FLBxKHBvQcvDiGNzqVcLWuUlVPu3eMmzPAxohAta+5aZAqebG3Vaa8vDxp1yrfNWeckrvB4taHkY&#10;bIuyzkaeItI6HVNywHWTaodK8jBlBMC8GlSy5aRKCnfOWxmGtfgGl18HWtVL6NDSwmTJZeV0k6ne&#10;oZKalYpDmJqeBibLMKARfOmcgJLMCvUDrbNvZZgcriSvdTCZmYLCBq0YM+SUiIvbZXXvYwdaZgrK&#10;XIaYO5jMw9DM0ZVbNJmZAkKSmGoLWhn2mLSkTuEjDqOEEqj/WevKhX2YOii19i0zBeQNl4o3AqSU&#10;qJZJkt/Sw2RmCkBTXKSzb3UYLfI6gWbUzjJJbnnulFnuw2gLSWXObU2hpqVSA6FG+bct4W0Yikkn&#10;RopuUNZGaWCnBc42DDO41W2c6s8MjdvgZRo11laGoeDRoaKDycwUmCMMtuOfLFmwhAI4bi1omSko&#10;v1rmQ2NtZRgZt/QV6aytMgXODcy8Aa0Mo3oCJtSBVngJXYcVq2tAK8O4+K2nvZbeqJhG6oDZgVZ4&#10;yRGX7XDlktCK6CAZqoXJwku6RS9kV6QTALRnvQtjyjA5rFTFfpuXlMxUTCNdJdvAZBmGEH5GMWgH&#10;WuYlQONKoUb+OESYUCKR37OoSmaqrmrueQzLMJIglEHbWVvmJShPFAd2TkBNaH1GEkrL81RSU1FD&#10;aRzd2rfCS9TuppPWx7lMG4Cx8qZVsFqHod7jkO5oCqVfqhppELbr0GThJdzhSEJgZ98yU3iCS0ei&#10;4zbnqp1WuVJVd0g1zltmCniVKUdvQcvDEDi9dit0tM/7RgUpYdrG2sowoNHvo2PjlARVlEKCi50T&#10;UIZhrlNC2oKWmcJh9nWSJAlRJJT8f87OLleWJafCU0E9Aaoya9cPAkbAAOCx1SDgpUHqfoDZ87lu&#10;S3j5SORn6Jd7Nlrpikinw2Ev25UkrD5F1+/t1R0MKIK0ADLvLWC4JbRuUmtLW0LxuzpNk9r67WVn&#10;voCgtsLEx8NXa0tb8sIqqLWlLXk/i8t5/b0FJbbyIy7XEd1UCewTjza2JGBcaakZNj5XdGHlxMGa&#10;G08hYJw4DLdVOtmNQp2m7kaV/FZawlBEJ76AYKoSsuW+aN5bwDi7mWVn/JKgqnqfK2AYoO+Ek+uv&#10;OxiuXNef7o4TMKLMtLMymcwgq+K94k8aOxkwjhsmOJivm9nILQN9w5KoWFDCLL+btFlIY/oQx+L1&#10;150wBhARizA62W0JtJFqgmikBQxzB85ICwcDs8XxbaQFrGaymtYWdIvrOwnFWE3DmDBaJJgemUdS&#10;VnEoy7yK99ZNEGEWin+Nhzc4q5+3GubEtKK+JXBZuAqL9xZU14rhESETawsYnylGwXxvwXX1EcOA&#10;1ZXWRWeC7Ip55f6s1hbuTDX7ULYkeauYEoJPZie7CYI5UMkt897ClhBXrp4w1zoZ/V45qKggMFG1&#10;7MJaJWAqOhMwDmHWpr6AMAqU2nODMGvrsOJt8AbMToYtgZKr2naQbGjfW137SK4YaWEU6PWBMTFr&#10;67C6PqjWhERH2o8kQcVQbqElCau+YORWrtd2RgvXGvJWSflLnUwYPNQPI3aMtLisMDpUFaWf2fn1&#10;B+bAIfxJQgh9J720DuMCbaV1o0B4nhmxIvZ6Bl2WktzzMDFzfLNY27uA5r11GNIeKhpKNCyl4U4q&#10;LekwpL2rl8Ol98p3EtLgPJkIRsKqyya+gpHWjQLRSuI64utm6GX7kUiru7CR1o1CSfsxc9Ww+SlN&#10;akkQWPFCqe43awsYayOqZt5b8l4xCqq/0RkwtOSl7gG0wWhbguWC9me+t4BVHu1meAq0vEppNEYS&#10;Nc4JK2n14Vx/AUlgJUCPkye+7oB9pZnmHUQecm3lmBhpHYY0ZoWYLyAJrAzjoMbfSAtbgjdZR77Y&#10;ybQlBHUMExUWddsScrvwe9TaulGg4Q12Uq2tw+gveCqOIbX57UdWex3Gi5md7DC+N8YniQgGsYeQ&#10;BgtJvbeAeVsSBFaSr/AnzdoC5s/uILDykVYcW+xkwMpNUC0uCCPHTsLhNjHzhPETOZXNF5C8V2Jx&#10;OEJmbd2doQsFwQhjuQbvlXSMqTClfrVtCeWlFGWb723wXrFAqPK19xowCiOJT6ovoBsFDg6+N7WT&#10;HYZnTomMuC1SN9W2pI6pIoyLtXUYWkJYx9wDkvdKxUR1NBTSwpY8cTFMpJf0aqyNQIjSkoD5W0cQ&#10;WHG4WJuxJQHzHl4QWLHKHIxGSwKGVaY3j9GSILDWgGkGU4v3FjBOHAqrzPeWvFf8BCLLRlrYEvpg&#10;qXoctiC0hMupaeOdMHbyg0cvPIUgsPLensTNzdrCL4G7R6zLSOtGgfPtxjBXI63D4ERAaVRa0o0C&#10;5xubonSyw7BcX0rptc+VvNef+6mYqMT62uvmxKkBg2Ing8CKneS9mbUFrJq6EXw10oL3SvcKih/E&#10;e0vea80zVHfTILASC+IMMFoSMM38JiXYXoDmYieMFopcjY1fEgTW4pypXAfFy+1HcuXjFFbvLWwJ&#10;NfI4a+a9dZiuRiAH2X4k5sdVbSWsIr200jI62Y0CqWQ6Biud7DCsFuFJ9d66USAliUClkwFjdH2V&#10;TFzbktGOlZ00dVTEtfoLuPFxq51M3mtNrjHVCIwT6dLwuDhQxdqSwIrvRDRO6GTC4K/SIcVIi3gJ&#10;4y1U+3XckFibZEefyXtFTdRYmAGzffy4wvYfSeIUlpvZyYBhTFzMPDuywrdx0dCEVYdI5XPNjqzk&#10;5JWWhAmyDUFJSvWdJAEKPdTsZMBsj2ba5oY0uMDqjpOwg2yfYezDeglpkDVNS7MBg3BVW3JtuZLA&#10;ioqozl8Y0/4jkVZttYS08EvoSUnfB/HekveK10vWwkhLo/ADypw4yXuFhlSD2cXawi/halrjZ6/v&#10;psl7JZn/o2IKSWCF3oBHY6QNW0KwXa2tOxhUe2MW1NoChtPFHBSzk2kUuAkrfzLoslWUTzWtkZZG&#10;gYyMqROmgUv/Au5cVVSkNwms/MTD1HXQTyukVZJErS1sCXQi1fD6HN1ca+y6+bqTwEo+tBqOX38B&#10;CbsRw8YoXH9vSWCt4agqFpQwCACKHU0zlv4CePtqWFfCuKq/1HgRkktdWt0e1PcWMKKTSFM7GUaB&#10;SBAkN/PeOkzXLcKFjrXBwlNfQMC4B9PBx3ivSWAlqINSmrV1E4ThojWasVxJYOW8f5s+GFSKti3h&#10;JswUUfW9hVHA4SLUa9bWYVjkmvxnvrewJbSA/KgYXvBeiWBweJv3lgRW+i5xCoi1BYzIE+OUzBeQ&#10;BFadEQsYEWwcc7OTSWD9oZpcnTgBIzjGOaWkhS3RmczgvZJbJNun3ls3CuS7+XRMBjp4r/hAzCM2&#10;UbUksJIMcDnhgCGNFJX5urNPq2YhBYwM9POtTtN3Nwoc+FTFmttiwAjE0R1dra0bBXhBDNoUNWKk&#10;crvlqvfmvu60JSVNra3DvlqipCWB9buT5nwL2G87KXjmZxBYcWVon2EsV8BwJ9l/870FgRVpvG/j&#10;mQeMtVH8Y2xJ8l7pdF5TJa89vIBVzxNGqIgTJ3mvmhcUMLSEKYPmCwgCK1+A5AUFjPT/i2/HrK07&#10;GAtpHVbsdEpkjLSwJV5LOmyxk90oFHvMcdWS9/rVSbW2bhTqe1N1ixxn3XKdVfwjao1wJxqMmA75&#10;TxF5StidSKDq5AllPqTBcDNNcxN25zqnqu24ZqQ0+CXCciUMy8VpKr5ufNyUxp1KWK6E3aFwP3Ge&#10;Lm+LnIMpDddEWK6EIY0MqLAldLpKafgl4sRJGDtJplxYZRoppzQmdIp7QML0GcB3mdJcvjtheEE3&#10;FQuiRXdIow2JOXESVtJuJJuElnSjwO7DRFU62WGV11JjW+hXMtamYuYJQ0sYByd8ZdrCpjRpuQLm&#10;LVcQWCt+xBl37Sng87QfSUr+XdPnrt9b8l4JtN8Nf5IXldIoNlI7GbaEGWYqhkcz95D2/KiBTI/k&#10;vfq1dROElrxgi5qdDFvyZPiu8V4fQZe9MxWI8fJGWtgS6AbU2Bst6TDKb2kuKzwFBie2F0BHWrTL&#10;nG8BqwFQ9GU2a+tGAWmYILW2DiO1SGrTvLcgsJKhgj5pLFfAGJhHBENJC1tiPTyysu0FVIe6h+lU&#10;TbeABquYguoqlTB4QSTzxY0KfnJIIxpn+MoJY20c3monu1HARhJ9NVoSdFmMHdLU2rpRqCSCqrSg&#10;IKBtCXEuqKFKWtoSGhebijQCJCmNji7GCzq6Uah+TVJah7E2pJmvO3mv9CHhHBaWK2DeliTvle5Q&#10;Raq+vHejS30n6R5DgauwXEFgxXJRo2RsScDKkr+UTgaBFWlEPoyvHDB8LuIlam1hS/SJk7xXGNV4&#10;XWYnw5bQlqLC0dfvLXmvsB0oIzLSwpboszvosvQ8IXGndrIbBe/hBV3We3jBe+VH8u2YjeympJpD&#10;mSjX4wyTAN/NFBolCllV6njtuZ7dJ2Fd7hIcKGQpNi+9mbo5oGJUOSSBInBXzZ+v1zWIq7QUNB91&#10;oGAeYVeNrHArqubKmOIgu9KjSU2Hhyff95DSVFOInKjyKNy6uvX4Th4VqRQ89vYL39yoTDyStr8N&#10;VbJMk41EIcvp4aNbDhJZ8n11VO2h4cnQRauvi+5wTg876kXdh/IJorMrfYjc9xWoF6x3pxthNyge&#10;MMkhzuS2G8iqtvHiW067QQJL6WFHIcvdmpKkSqGUCq8GqpoDGGYr2aq2G7R1qK4O14dzoBClmAHE&#10;P7qsJ7KMIxAorLyaWEHVaZf1epQFEOvqqFqV0o3gtNIP7mHoFQS/2y9EFvdcoYdBTaUgzn3LgfJ7&#10;2C0AVAc1NhTuXluX143ub0A1gaVl3ldH0XzgBWnn+ltOUiqRE5MuJIfW11Xul/EBksmKCTBEVsr4&#10;QxZ+lVlXElJpVaquLIHiolNladd7mHTUauRmLmOBoj6gxv8IWWE3iCqo7ysorNq3CSoqRZkQioQe&#10;BqriF+pcDv4qnz/RGiOr243qy294wJC+mkYxZ7vYHtf2MFBUdNRkafG+ugW4cwt2uhGoSpiqsHdw&#10;UO9kPg0vnStG3w4s29twpGjxEzD61iitT1TdwdQ2diNQoRzlZgdv9Q6HqFogXb+zIKDitqmId4CY&#10;h4wqmu856KfshnJvAlTDzdS4cuiH7Y0xt1a5HAG60xhWzfXgyOqy8JfN5xwgWubRvUG9r24Fiihj&#10;FDG6tN6pNHExzKCdQoFToYAAUdNFitoofXBVKcV4mSaOZD/azqP0kE7NpTk5p5A7TIdWbrshjKGd&#10;JLbFFxZWoHobmxtENGhluAOpKNFSjmrX/huxpcrFSRSt9Ks96PXKknBKTyAV4EsUpK3KMwthcWHB&#10;gyDJdn2QBUsVnguVCkZWNx7cO2h+YWR1VKUXlOIn15Qu+spSBYphL3QvNevqxoOvhdJQs65A4aI7&#10;7y2JpmTXVMIxUdyAFV2OgEjXe44k0/1soPig4TSZbRyGQA18JCXQf+Kt+INKWJiP2x0fzryzQGlv&#10;IHqy0hmpKqTERxZG52b9nOSYWpM/UNaDS4ppZUzMyhKlfdNkmNpvOlDa6U5+6Q90AGOrAqUvE8ku&#10;rZZbSla3H/qSlNzSNwQC9cL6dUdf/qKj6sG6nHJ0m6MvtZ9uBg4bhAgUE4pcECJYpTS5+TFTLeg/&#10;1QwVgQuMqTCKwSn9ylK60U2HlUULnfYLIQ0UcePSTCWK2kN6UV2v6ydpqFpW91ZKlqGp0ZOgrYvb&#10;Mzcrs66OgqZJbwOzrn5peTx56yJQSuO79guRxdXPyOoWAFnVzk68r44i7Vxe2KWfSI6u/UKCkuyi&#10;kdVRpMMqtSVkdQtAYJcghJHVUSdTralcE7K63SDMjWtvZHUU9ALyOUZWtwAQ2ujhYmQFiulAxm7A&#10;Fm3vC7deTatPFJd9mruKdQXpFLeeejyxrkA90A21h8EdLRqD6Z9GDVHbDf71MIVn5JcairrLIp9c&#10;f1+BKvKPuRvRK6rJoshZcSQTRTCmqtqvdT5Yo/AcYbGZdXW7wcuiWtDISgtAZyuj80FQhXqLl29k&#10;dQtQZCHesnhfgao5I0pWtwDaRkV3VW2jgi2q7XygtJ2P1qpcSU/DniXr27W3GqYJqi7dLBqKlrHM&#10;dRPvK1C0gq3eCtc6HzzRB7df0ykKD6P9Qq71N7raClndblR/BMNTJ0cfsk7IpUZWtxuU1KokFVXd&#10;XRZT/wwZAXZ/QzGNu7zl6+8rUJQxVP9osYfdbkCzpqG0kdVRNDhQxAe6evR1EQswvR0TRc5Tta2E&#10;ed1k6XM5UNRiqZbrP8EMRRabb/Yw/Q3el/FFgxd6wqc2c3N/AvUtchE0QeZO9T2EKq70MFBoL33+&#10;hB4GJ7SmY5rOt3Qtb78Q/5Xv0sgKC/Ct6BPvK3ikTLWmUaCRlRaAogBzTwkWKbLgaBpZ3W6cxG1M&#10;mg8eXOzhh6JbIyssAE2ASR1f26hgkEIPUINC2bL2C6tIUfk2gdLfchBIqY8kZWfWFdambJTS+bAA&#10;1ZLa+PNBINW2N6igRcxw7yv8Dc4UduP6TAkqKH7UzRDccKn7W66z0uxhUEH5UlSmlPBpl1UNStS6&#10;ut2g4O+j7pVBO8WPopmc2cNuN/APaWwi9DAIpDVSWtmoJJDScblCS9cfc8Lqnq02sRsOaHEvNcmM&#10;q257YxBcVLN4DseO+tR7NmYqYTVO15jEYIPCScSZUtvYbQfBSlXqhDr0lfl3FjD9zroZoBEQ/XeN&#10;pYoeqVzqTf010b++sFepvpEVMN6Ycn6DD0rzJmZEKlndepCc4jeKLzoIoX4TA6Y3sVsPcm5lF8UX&#10;HexTzICKPAQhtEgMqhAU2lh7z0QenKywAjeWZVpLUYrfZdHIynzOQQglmUhiRSlHNznvIjQb3Qgb&#10;wFhaNUAAmkNbV3WhV+vqJoB2cU/T34CrdRf1Hc917QgEH/RDUFolBAIFl4bGRGILgw/6gVGgjG+g&#10;6lNWwdHgg75rYqg5nANFHtwFR5MPShWaaStOI9L2uqjToBTZ7GE3GxU2N2xmcrZdVk0RMX5AsEjp&#10;/oWXKCxUoMjt0SjRrKt//09ogoZhDJmirYuLANthZPXv/8mlWTlu2QD1PFSClKa47RdSWvpSAZVA&#10;UXysulX9BIeUTh4Q68376maDRuJFbLm2G0EGrflRyh8NFFuoJmpREtf2kPTISwXAAoUJZdCnWFeQ&#10;QenFrhjGdLtpv5BWO6pfM21rGuoHJpJKqgSKRv+qKyLZoS7rt3nN1/eHQBG8LQtwrRtBBuUiVzQk&#10;Iat7GxwNqi80iai+LoLthjCSqIMEqakKoyVhk0XkhkJDs66OogdBhfbFHobdeMIfVbI6ijszFtHI&#10;6haA4inVUAz3p+0G0104Yo2sfk+Bm4Izavawo+DpUOstZAUP9PVmRoLRw0DhKjOBw8jqFoAeJi6h&#10;HeRRuIHVzvNaN6JV6Zsgh7LzgboTvFFJlaSBkgRXicRAcbmhkNesq1sAugUxeEDoRjY3rXuvsVHB&#10;AqXdN8PijaxubXBFXaJjUEdxUlQUMWBPXrL5lpMDWgEf01+FIQjtY35Q6WIII6M96YdYlvmYA8ax&#10;p4LZyRsl41QjW68PlYDRmVF9y0kArTSdqYGA39D2EJdA+djJ/2TgGJ2MxLoCRpxTXWGD/gkBSepG&#10;wKxuBP2TMX2VcjPr6m4KxsZUCRDkbRtfIzgVqThhVAyaDid0kw5Zrx8cMLOuDmOEnQowB2kU2j4s&#10;cPN9Bay6lhvbG/TPxfsKu2HfV/cccIcI3BhWW7BGMaIqfhik0WLt14i3a7sRsAchIuFvYF66btyq&#10;Y4OQlTDshjmXn0Ea5SR6UVpwva6EEaI3dyIuyLGu+1M5vgmD8WzOL95Pk0WcnZ9oltVRMrT8jKal&#10;NWjQ5MAS9Vt3vGvXhqLHtqxXjcVQb6ujrCtKj94uC1f0UFvYUQTa1XWZU7jL4lpprHyiSMNUfunS&#10;7X1Gs9In425M1iFRVEByuzGy+oWDYkaIFkYNO4qZhDg3QlawP+kaV4MHLi0URVxt52k2d3uZdQX7&#10;k+b1PzBohax+uaEITzU642Bsv7CahnLoCVkdxSSsm2nBjdvUZZFCNF3OEnXSpN00eWA+WcrixmzW&#10;1VE0Vq7WK9c6H+xPeLfOygcKjafRspHVLQBBx3IqxfvqKOauqpDDM9ifzN+pEl4hq1sbOsNWfbfY&#10;w+5uHDAX3fvqKM5/SBJGVrcA1IIW606sq6MYskH/JSEr2J+4vRSTC1mBerGDpkaQHrxN55F1MyGH&#10;RJFaoiWsWVe3ADTLUh42vczaL7QNrEisNRQZzhrDcv2+AkU7cMWR4gWFrONm6s0SRYf0u2m+RE+9&#10;Lus8OcLMujqqJmHeRC3zMzijTB1U9cWJ4j5UM++uv+VgfxL6htdq1tXtBnFAnAcjq1sArg5qShg6&#10;3nae3BecZyOrWwBbFktOo8vCVVbfV7A/q9epUfkAoYOuhwrx3fYLIdsoFztAZJfpJW32MNifjEYy&#10;ASIe3X4gtHu6PRrdCPYngUp1fAWIEUwMYTf2MNifhDeV2xsg2EBMwTLfV7A/+U5MoxF8/r6HDApU&#10;w+Oewf780LVC6WF3N9BDajOVbnQLUKFlwQbgg4914aYwHeHaRgX7syyUMVEBqnXRntPICgvAHooM&#10;PV3Jcl1HfZbX6wr257eBitnEQH2w88r2BvsTgi8XUmHnA8XnRdmuWVeYAHIVP+asDM4oRwqkUSMr&#10;/A3smnphwRlF1suEeymC7a8ZLryhHiSKLqCqQRETKLqs6jxvlD5Q2o9K6if3FJNN4bbQfqH2D5Mw&#10;ShnJIUh6TJFIWVx9jW50zwF3g5Y8Ruc7SvvYwfu8Y3wNcY4S7rYuYnNwgsS6gvdJGyrCImJdgWK0&#10;dLXTuLZRQRcl9E0Jo5HVvRTeHg0OjaxuNw44MCpGFGRRLlJ0JTGyut0gfcD/zLo6Cv4WRcJGVrcb&#10;sFJr4NT1nSjIoiRTyLUZWd1uWLoNeZCmh994lPEBgi1KYAm2mFlXtxsVZzMUenogtl+Ip6Matybq&#10;+6GodXULgGtzUzG9YItWXNTUS8NDaesqHqHbw47S8d4gfjJwpapbr/UwUN84ttnDIH7CaFd1Ac9A&#10;6fh8ED8rB2vmCj8DpfMOQfwkpE8w0Oxhtxv8PFNSRHS3qcYdj43xpUZWh1WWSL2ubgCKElw/UehG&#10;h1X2S8nqBoCbFDk049sEXVSyAfhFfQ+Js5HkMOvqMJutDLYoWVgioyZ+GDA4sC/j2gTvk5GJBB3U&#10;urrdgHuEQ3TtAgTvswbLFhHjWjcCZo6u4HzWQBaIqUZO9zWqk4ZZUvc0yA9zzVOiOozoq1pV//Sp&#10;woD7okQNmDpMgidao8tVJSdR//aRULFkOurxqTcQTLsPvDnztjoMZ00FX4MnWo0CXdgrYN8eK0Y1&#10;+qePwfi8VQQ7Oo2SpTB8SsKLfQ+JdKrqyoRBWDZTYpjwlbIcpydh1ZrfBDaS8Wm5SlQotJ9IZ1J1&#10;cg3GJ/whw/d6BszuYTI+YZeq6mWC421d8ERN2Re9ABqIahZmjhu7ETB61RkOMS5uyOJMVjevgNEw&#10;zXAB6dLeZcF+q15116dJwopNIb7lIHyWb13Dd4WscFCsrLAbkJydBxU80a93bdYVdoPMAdd5s66A&#10;2XWF3aDP2scUflFI2V8zBc/mrAzCJxWc0PPMmRKwmpRsdCMIn4xKJvdl9DBg1s4H4ZOkKLxeJavb&#10;DeuFJk+Uvic1JOJa5wMGt8Q0ZmEgbH/JyKqKViGrw6oDlwkqJ0+UDSSsbGR1c6P3MAwAVqMavYt1&#10;dRixF5UgGjxRfBt18woYNTDKjwrCJ74oHdvVurrdoFjfNAmEXt91g7A8FS1mDzuMw8IEh4guhizY&#10;VKagLWHlzgsb9UqeKDQAdfNK2JuIqPCjUIW+ric+tpnambAPVw61rvA3aDWhouV44v0n4rOZbC/P&#10;7ij+eTehjQEjxHYIS0++cAiDb3etiQN2+/mY3BdTnkIYk3WhHl2ajgEjJGpsIrNJQhiMKlPgM2DF&#10;MBNZ2FewRWlhwiQWkboZsIPJOeqddTOAMChBwsNhYGbfEFwBY4Lp7dFRL4rATSOuAaMg1vi/nKxd&#10;GE2yOTSFgiSswo7GgARjlH7+DzLTRljYHe450O4v40QUEcfKyh0QFn/ACNkbfg9OQwjjLDM9Agas&#10;4u1qZWFBmGaj7iwULPXfSCjWOKbQejuKS5UqzEoY+f2PU/2wIJzsqu8iHnb7jQeqb0Jhr+gaeidg&#10;dDPXsYTRKrt4SEIbwxQgDBq4Uf0OQxj3UyEsOKD4EVRAmyMmYTAFlIIEdRSDSsGfWVnACE//nOYO&#10;TRS7v2qk3eDsXB9oAYMFBmNSVEC+gghabdHL2RTSwvQwupPJR+a1dSMC7eHbkUdI6zDujXWoGWnd&#10;HCDt63AKaR0GG5Ru8eK+BJkg3lsNcRB3s4SVBVflHThiIY0ogfH2E4a0ahxgdrJfSNgOK63DkMaB&#10;raSlSfgw50N9AR3G5PBbUZOu7VbwQlkb10jz3gJWnGGaSxhp3RupGuC7qYhkwHt73RU5qfyJWFvY&#10;EmoWVHUTrs7/T1o3ChRSkXZVO9lhWK5bHfZibd0oVNlWeWjXX3fSSqsNtDrdgiGKNOKhxk4GzH8B&#10;QSw94MJjmc3augkiSQkb2HxvwRJFGtRo9d66CbrTF6x4veK9daOANBKPam0dRlL0OxpRSOtG4ajU&#10;jYkEYoP7F/A4MJRGJ4MqijRSCMYtCdidCxskU7GTQRYtaXX7uv4CAoY0dtKcb0EXrZ3k1RlpYUto&#10;MqxmOcP0ai/Aa0nA7vjWVRtwrSVBNPVfQMD4AiCoKi3pDgbS5NcdXFO+7vN2mDMgaKPecgUMy4VN&#10;UNK6UfBWOfimnN1IM7YkGpTSv/rbgk58AWFLThjCpCKElnSjgDTod+p76zC/k0EfRRoRKmMnA3Zn&#10;+EilTK/XlrRTCPblYl/vZMBI6lRBrpHWjQJagl9iTpxgnvJ1Q0s0OhkdR5GGxVM72U0Qp9S3VEvs&#10;ZPolB4ECoyXBPmVGCieOWtuwJd+Gj+K9dRgVivT1VNK6g4H3SoRFra3D7lwf6HBitCRsCQ3EVEtF&#10;KN3t6EAaFGqlk90oVOVFdToVO9lhNJYgm6SkdaNA3JTEi5LWYdVi0kUKg1KKNGh65nsLGNIIyZu1&#10;BamUezfxEvO9BYwxxZA9jVUOWmn5oERQxHsLGGNeub4pad0oFGX+ZbKH2Leuk/QtgqsovoBgpLK2&#10;L+HzWicDtlhbNwo+OhMtTBfvrRsFdvLbekesrcPIUjC4xtiS4KXCCfyS7oS0sCXE86tT3fUZEBTT&#10;YiBWW1chLWwJY3IIRRtp3SiUNCj+RlqHQXbGnpt7QNBMkQb9w0gLWGVGyK2KtQVHFS0h8mROnIB5&#10;LYnOpPjlWC4lrbszDEQg0G6+7uhNWqrFRUC8t4CRx8V5VdLCL4Hsy+KMtA5Ds+gfpqSFLamu3E5L&#10;OgyvhIGkSlo3CjS6YG1qJzuMBA5MK6WT3SgweQgevskHBGOV6zM9otXaulFgiCMzPtV767A7LdjL&#10;wbi2XMFaJX1ZnU2MlnRbcnC6VVjzWloQULlO4dObtSUMPa5Ao5DWg6hIo1zARDCCuYpJgO5htCRI&#10;qFV5rXrfUfXfPAWCk6QV1dq6g3Gc3DqUF5TsVa6L9Io0O9mNwkHwmxi90JLBX2WMjil9Z+f6lvi1&#10;BYyACUl8s7ZuFBbvLWAQSlzWKOioBxNr6wVcewoJI/R0mt6PdBCOncTkqUxmwrjPMn/O7GQYhWqd&#10;oeKTwWQ9cCi5sgtpSUolOFa1otc7mTCcZTrdGWlhS0hJcmM00gJWJBvTv5DZp/29YbbwMIy0gOGY&#10;wJE2awtbQn0KeQQjLWEUcqizOzitkNo/NR9WvLcwQQfvTd0DgtVa880pUzHSwpaQy6+ytusTJxqZ&#10;VodxBssZaWFLCF+oLs2QS7uWkFtXDOsBo5Mp3fHM2sKWVBmd4ikEJZZvFEsp6u9ewW4l6AFV3fgl&#10;CUPah1Ty5Xujt93/ZycHjN4YzLIz0n4xCkZLyJP2H0kQGy/bSEujUNcO8b3xLXdpHMIfc1uEcdRh&#10;tNY7IVNcft0DRuePmlUk3lsYBbI/arI95M/+IykygOlqpIVRQBrJNLO2gCFNVfHymfQfSf5TNbIf&#10;MKqa5NrCluCGMtPdrC1gUJBICZidDFvCRr5NSy8qz/uW4MvcGHwqtCT8ktvjofwSyndCGlbZxMyp&#10;FOiwG9xakw8YMMbnqJZvBORDGm2zDNF7wGCSFlHkeieT7vrh7HZrC1tCAE+1zuP0bGvDUeDkMrYk&#10;YAwiemPxzNrCKNyqZaw4u+nB3n4k0hhEYGxJUFerW9SP4V+/E+bfW7clEEPrni++7mDKVrdOjJfZ&#10;yW4Uijdwmp4A7+S8Qhx+cVkROtmNAo2Bbni9Zm0dRgiJD05Eemmc2V43ASsSoMZOBgxpRGeMXxL8&#10;VaSxk0YnA4Y0ttKsLQmsZCQ/JtdBg6m2JWwI4oyWJIH1TTM9083hHTCkVZ8loSXBe9VEfZKCfW3V&#10;WsAwUYl2Nxih9qcaKZmwCrVzETBr6w7GHUcNAr34AqLjaqW2FJ8LfkFf24sjwGTXE0aovdoam7WF&#10;LXkhjoPq2p8cdFm8V3W+RStU2JPkjYwtCRg7eVSD7WvLFc1QiUTUNCWztm6Cihqtcos4S/HeCOKp&#10;9xYw1karIbO2JLBSz6D6SpMCaz+yqPfkxMROJoGVusPT5LtJgaU0vC4lrRsFOuVxdBudjGaqJHcp&#10;szBfQBJYST1g8oSWBAxpdc83Oxm2BD2u6ezX31vwXnlvnDgipoBhbC+AKYnUD6ud7DCkcXYraWlL&#10;SP6oW0fSZX+44Zg8DjehWBt1rGYwSMJYGx+AuVElgRVCaTUtEe8tbQlFJIYbSmAx1lYFfeYmHDDO&#10;AGqGzPeWBFZMuWJ88Jraj0QaO2lO0+C9clXhJqzWlrakLt5qbWFLYOZWk4/r9xa81yLBVLLp+sRJ&#10;Aiut9Dm9jbTuzpS0ankgpIUtgTjDEAkjrcOqjEcN1MCBbK+bDJW0XAGDKoVVVloStgSr7GIKwXsl&#10;hcCBY77u4L1CgaEeROlkN0FI47Upad0o0Bz/A2fcvLcOQxr/MydOElgJBam22jy7vW6kocrmvSWB&#10;lRK9h8m/cTvv0moml8msENVqMPpB0CzEfN0BI6+IKTPnW/Be6SFH0zolrZughbRuFOBXQadQ0jqM&#10;OzepZPXeulEgyELhqDnfou9qEVjfyjOPxqskVu7VTuLaKges6FXcoYWdTAIrdYRq/DCN+Jpy1dpe&#10;6iYcbVSLqAb32KwtbAnhErqOmbV1o6C7AME8zbXxdRvLlQRW6tHUVCUaZKY0qZNJYGVqYTVUu9aS&#10;gPHeyJOrtYUtKf/C9Cqhn1xf2w8kW8OhfyeB1XaKShi2pO59QkuSwIpOqp5KzGDJtVXawkhLW1JX&#10;WnO+Be8V9efrNj5XtFUlnsAZYGxJwNhJu7ZuFCD648AqaR3mT9PgvdKjkpmpSlrYEnqQ/ZiKa4iP&#10;7XXDSnFdKhNW/mQNW732XpPASsQWgeLrDpj3XpPASnkMvEsjLfwS5grc7yYaGrxXdhJurvHMA/bb&#10;2kxmJQms1T7OSUu/BMOlblTRbJUvgKY9am1pS9AafqTQkrQleGoqIxbNXb0tiYarlCi5Hm1Mn28f&#10;Th3cRD7M2rpRwFP4uLhy8F4Xa+tGAZ7Uu1oVXJ+m0eK17CS3HLO2sCVMUjyVP5l02R+rJUFgxQuC&#10;c2bWFjDupnwC5r0FgZUwLzcjJS1tiY3OBIH1/ua9KcsVMEjVRJ7MewsCa/Xgqek811oSMGjOtEQ3&#10;Z0AQWMlkuu4974CRE2ZihpIWtgT746zyoMsyyMawbKkj6EahKh+UnUwY7ElVbUegL6QRw1N2MmGa&#10;YTUIrHwB6utOGKar0gjXZ0ASWGs2lboJDxjZ9cNISwIrZFnVUQRV6i8AJqQaUUeL+IDxBZguyQNW&#10;VkHd8gfvlQClyqwkrIoyTVdLnNVYW5XjmHtAwohFQOgSWpK8V74aaEjCciWsznz1dSfvFQLrU91x&#10;EkbdLhc4s7awJaikqpRnYFx/AUQ9nGeevNeD2gfFihiwSuWbEycJrNSDVLvP6xNnwLhkmgpQsg25&#10;JTQJVToZMFzzh8l1fJL3eqME3bCQBozQN+G/ay35JIGVE4cqpeudHDCYM0WqvrTKFMm1nYQ9RmBZ&#10;SeuwqgmvInQhrdsSPIVi1Jm1dRgZWs5JES+h3C3WRjTa2MmE4QU9iugv1hZ+SUXaDSuC0sH2I/Hw&#10;iuFgpHWjUCXv3IXNTnYY2T5u+Wpt3S/BM3cxPKIxfW0VwTDsMTy6BkNFXAwvYdwDrLRuFJBGNFRY&#10;Lnje7UdiSnjf5gsI3uudyiaV7aO8N6W56MwneK/VtA+zLLQkYH4nk/cKri5il2cAieNYW/GJjE4G&#10;gZXewaXLRlrYkvqNJl4Cz7v9yKolV9GZhLEjLm/6CQIrTfCrbahZW9iScmaMP0njkVgbEyNMBjph&#10;5LsJ2gqeOcHukEZMwdxxEqZz+ZxnIe2kI624CScMfglVkkonu1Hg2KBETX0BHVbS1PBjeKd9bXSx&#10;ZXSP0JKAcQYQoTeWKwisVLaqJgCfQCHMERrh8LalIYs2GGZlHQUzlJPDnKVBX63qeuUCBQqKLbto&#10;3LsgvRJzdDYyUAdbXxTna58kyKvVsVWZkUBBjL6pYmt8wPbO3szFMN0ZE6UjXJ+grhJgZI6UUZBu&#10;exYr60aEAWNQdIywjqJelNidsSHBdyUC5I7sQKEg/J8RFrxVBi5SimaWFjBNwaYcu2lI1aHVEOpr&#10;ByFg2BCU33zWwVu9c22rXLyQlkYEc2DCW5/grWL6IZYoaemOFI9RrS3dEULsplyRKoz2AqApc0cV&#10;9ARY4Q2GO4KvZQ7RgCHNUULxB0IaFkIZ/4D9RglVO9lNAo4dX6lIYPJdth+JNM56Y5CT7srFuXr1&#10;CZ0MU/Klu6q1db+CT/t7axDSOoy11eLEYRO8VS4bxCWNlgRsIS1sCTWVihLKSJ58bxxuxk4m3RXy&#10;0Vu9t4B5LQneanWDV8X/FH3k2qROJt3VpksJb6Q0LhvmC8h+rXBkq1ruWicDttjJsCVVKaHs5KC7&#10;WqscvFWIHgybMl93wDjfuBKZrzvpruQ9VZMUkjzx3kjymREdTJJoMNL35AXU2joMT4EzwGhJ8Fbp&#10;aIqXbDyFgCHte3Rcu8nBW6VUhWCa0cmA1YGvWg+TQOk7STM7CkHEFxCwKumDRiasctJdiVy74HXA&#10;kFZ0diOtGwV2krpiE7iINq91AVMt2vlRfSefOBjKnwwYWvKN5QgtCVuCE4RZNu+tw5AmL6XBW73D&#10;gVflwXStaFuCLWEnjS1JuivRzJsKJQQMadKWBG+VdvDQgdROpi2xgYvgrUItpCmR+d4ChvfKF2B2&#10;MnirmnxEKiTeWzmGSlrYErhALxVwGnRXLa07GGVJakb39dkdLFnv4QVvtSaXnKZRFsGi2ElZ+MlN&#10;tMHwlYnnqLV1GGtzZaa0OUxpwJS0DvNeULR59aHygPF1E1Mw94Cku5Llc35JwOpuKr+AbhS4vxFQ&#10;E0R9etu3F1DSirFxfQYEb5Wx9t/Y6fUXEDCkceKYW0fSXb+3RWMnA4aWlPtq1ha25HsTVtI67KuT&#10;psyU8tz2AnhvNdFL2JKAlTTV3AY+f0jDLzEFuwnjvaHKSku6USAWxHej1tZh/nsL3ipxLjL/Slra&#10;EhuZD94qrhPRMWO5AoYXRJhL7WS/rBCfxJSotXWYvwcEb5VQAY3YjEqGKXlAW1UuV9BWK16rvMlA&#10;EVSm/YvxE4LsyjA17m9iZYEiNs9LM5eAIK1Sql2G/NpGBgphrMzYyOCsshnci4ywbn08xyMoqy82&#10;XyUCAoUwborqnXVzwLwMNRGKzGGzdBwZLxp5CeMfhFXmAKumNkTBQhjt8EzhIPy1BmM0L5kp8846&#10;iha0RLPVNnZbQDaFaIIR1lGLbey2AMtIfMsI6yiubOTSzXcWZFVUv+zO9XcWqGprWbt/7fkExRVD&#10;oPprwCdrb/qoDIA6QIOqSsDCZW4CxThYVqa2sdsCpqkUSmxjRx30YrybinjapbUNYViVGpSRKIiE&#10;ZJvM6Rk81R/MleItBop2UzVS2ihItwWMeHubVqTwCNp+QFLlkFHCui2gSQz0bvPOOgphRzVSEarf&#10;bQG8sofyeAa1FXOlMg1BbSUWXO0BhDaGBeGlqS7D91tQW39u97th/gxYDYtUpVLgujlg2Aim7npx&#10;A0bDYMeABtevJg9mVZlg5IBxXhDWFToJrpuEk4p9c9IMGE188WDExw2um5KTCNIhupQMGDfYT+3K&#10;5UcArjsWFGepZtsDhjh8Jre6bhgIvik2LeI6rIbdqns9uG4aTqK0xrMbMCJUlFoJbwtcNymwQFVI&#10;csD0QAlw3TxwdjBqSX13HVbD3N+mv8D9FmzV6vli6AIDxvhyZiuKuAW4blWYea6ypQNG4OhNb03z&#10;ISRflVuKoScgrhsjTnBOYyeuWxWGoKpm6YjrsI24blUIsKip7ojrMBrxYx3c6rpVYdIDUUajmUmQ&#10;Je+jOpbwM8M8QGUxvt6AUZhNTzx1IiTXFcasGeSCuG6MCJVQTODEdaty+NV1WLVCUHwPfmaYB1ol&#10;mlKtAasmo6RbzXeXvFXalrApl54RXnmwZL2qJHMV9940AUNcN0a4KjcY/mp13Txwu33+iDA24jqM&#10;ZCs5EnWaJ3uVCCV9681mhlXBYBLMUKvr5qGGW9OAwYjrMDSTL0GdCMFgZZxFud5GXDdG1ZKc27Fa&#10;XbcqNU7e9NXk3QWs2umYBh/gwjz8UNThVCVgrO0pNzPMA+WfpgMxvzJg2AZGlarN7FYFn1bdIxEX&#10;MJqIMUbJiAsq651ktAmek3UIq8KIa27XSlyYB8QZhhDiAlYejqlHABfmAa+Wm4z4EBJGI27Vfgxx&#10;YR54B+67S1h11DYEKMSFeUBVDHVzwsjsPwwDClyYBwr1TMOICYM8To9+pSphHmpou7osBw+Wvi76&#10;3YV5QMFN8oPVBWwhrpsHInWGcYW0jmKwCK2u3V5264AfZlqQIa2jqNamjb2SFpRWOjw6RyVQFFny&#10;BtTZGpRWKPWmrUJR/VvgrYosqWswWhmUVnpsOi0J1EZaNyjVjkSd40GEZbY8ASp1Kw9Ka82IFwxH&#10;djKs0MkZYpL7lcxsb4CLiHMaAlXH40tqSbcmGAXTEKZ83vYboZKdNFVVWtKtwrOG1ZljJ4iwNRVJ&#10;3gyC0vrEbVO+bKBgxZDycmvrVoGR4aagkJ3sKOKszDRUtiQorWQBTVu8+y1QtLdjCplynIPS6qWF&#10;LalLweHW1r0TrZNBhGUnWZuyXEFp/XkpPiU72S0QO8kEdqUlQWkl9Ow8oUBxgSeu4tbWbQmNm5yb&#10;F0RYxnFTRKTsZHRwLeuqHJNAIY3px05atyVc+w2bgPfWUWgJJVJOWvcwcA1x64XDHERYyMuE4520&#10;bhXoNWSSPaytoxZWOSitWlqgoCFXIsWcAUFpJbLnLFegOLvxS9ROBqVVv7dAwWjFKig7mZRWBrqp&#10;LyBQ+JNcWNzauocBNdXwYLkvdNRGWrclnIouR5f8WfwEKCRKS8LD0NIChUnmZqukdatQtA71dQcR&#10;Fr/kQTcCJS1sCcF05QUFEfb7dTvPPCmtWkvSljC+zOTEi/jXPENSPIZ7MlDFn1VTHsF1D0N/AYHC&#10;L2esrXpvo4NrWSBxBgSK8+0ku260JCmtRDhViCZQ9LOlZYVbW7cKzJZ3nkLyZ5lqq/ri8d66LcGW&#10;u7M7ULjOkCBEv16kdauAJrssZ6CQRuBQWa6gtJ6cHE5LugXiJ/PenLRuS6o7rZPWUTCRacym/Mlg&#10;wvqvO2xJDXl0d5wktX5v6+J7C9TCV05WKylBdQYEqmoomBVlvu6kteq19ZtRVW5TtaSkxW0FnVS2&#10;JDi0d8a2U8eipHVbQjxUSgsUXAu4hEpatyVaJ4MPixeEfXXSui3RJ04QYjfSulXQtiR4tBXqrea0&#10;gsoTHVy1nQwUg1Mgkbid7FZBR9Wi7yuMWJgBSlrQW/mF7nwLFCWa3zaIYieD30oQ24w5heHVvRns&#10;DxcBZZWD4Ercw/QpQlrYkoW0sCXspMuMReNXYkFYZvfiwixUZkwxQYJQC1cCGo/by25NICUwcMI4&#10;eUGOZXXUYbvVdXOiUwLBjmVaF4ripHVzQqtxR2aL1q84hnAZ1DEQTNeXmy5fdUrtAoGO0GFNXb2D&#10;IMun40ImgUIaxCazk1Dn2q+0IcpEYU4qHiEMM2rYpFXfUePkJapihszQUtK6YSCToIIYZNrbb6xS&#10;hWoEd20qyaY1nHVgE8WcCjwT997CmsiwAs5/+40cqB+X1SciF7hqFnjtwE4U4Qj1dRPZadKIYZjY&#10;U4LukAjrwzGvrZuSCiq5pQWKiW7VWt5IC6MgPUoubG1D6rypunQjrXsmlbdzO5koe8+HkNJ+pfVf&#10;E8V9kXIu9d6SFCvvi8QR2m9EQbl2qM8tyK021ot9C2lweNRdmLO64TCuKpufKOLz7uQmkNOEFQFN&#10;fQCBwkJX51ejkkFsraWJYjXeWtgfyOyUwStp3ZLQr0jxtPnA2o5QcPjCUxNfW7Babf6NjFsX9uQL&#10;UGdb9H0tcoO55JMm6sKODwe+Wlm3COSD3bEd9NmqOlOpB4Km/TfiJiujFShoojQVMysLNitdKxQ7&#10;m+hI+4nFlXbvLLmssG9Mv8Zykpq0qgpVgRmKuxuMr1z1DkJah3HOFHFWKH80cC3ahqn2Rlo3Ppge&#10;2nApaWEPqGYxhX9I6zC6LqqRi8C6PWA+uSrGG7An3r9KmcJNb+8Nyga9uI2zFTAiTtWazby3bhEO&#10;LrOmKwxr6zBsHdwxJa0bEsplHcWdiF3bEq4aNdFWrC04rHA2fkzpfF2UuzQSD+qWSOK4wWAovNX9&#10;PmEM7nuotCLE0y4NnXSWK2D4FWokFVvSjcJBZMb0sxowqkpV9TywbhQou4BKZL6AgFW9sgrfUXzd&#10;dpJWMgwJUdI6jF7QFLkpney2BIpO5SvEVSpIr4/f5oqYL6DbErgGHN1KWodhlFETtbZuFM4nfpST&#10;1mHVCZ0Ln1lbNwrnG2luJwPGeBLTHYDPshsFDBfdQM1OJuxDal15yUFeRRqOm5LWTdDJcAb33oK8&#10;WqwNVUYMO7l/OM/ny9nJIK/Su4lG+2pt3QThAzFV3WhJkFdJ2DEjRElLE0RsXn0BQV6lqaT0uQJG&#10;Dr9qo8QXEOTVisGpXABhn/beCFS5ajiUqcEY1XvKL6DD6P1hv4BuFGxPAj7TDoOV+/y4nexGgel2&#10;8EuVlnQYZA+Ka8x7C/IqvV/pl2akBaxaZKjkMzHF9t4o+2Y8sJLWYThBhwtdBHmVT1t10a2AbvuR&#10;9zfRc/XegrxKYJ4LrVpbtyX05nSEdmKz7Udyw4GJraR1GEE46b0GeZVIretHQMC6/Uh6NN8oWhW2&#10;JMirlRpxId6AsUFkaJW0bhQ+2BLFHobg1NaGeaVQzyyt2wTK4BmUoF5bhz1epJGVsG4SPnTwPVRg&#10;JhivjMwyE+zxeLpTQhCOrhVK/wNHax9VSci1t+0+aRLqTkxdZuIqeqGO0mSuUkvK3F3z2gJHubCL&#10;AyVzFTfNpUu5m7Q9oeGL8kmSuHoShearEZeAwMl0Il5x+4W6p2150w1HCFR919n2lS7jarYjwrpL&#10;8nySqBPfdbJWObNJpqlt7FbkcBQuDom2HXAfi4yihHXc63lXRiSYrvhrxECV15o4dF+9tGC64uZ9&#10;aNdilpY4BgSq7zo5q2wjTWyUtLA+FTsyOpKc1QcjxHDkxacWuCd3GyWsGwNujLw2pSNJdeVKqoSF&#10;V7EQ1nHjMvrXv/+bf/3nf/jTn//+b3//N7//N/7jr+u//vBff/zL3/ivv/r9H//17353+139P/7z&#10;P/70V//1d7/7w3/88Y9/+vc//8s/chr99//+859uvwPOI0H95TH/F5jX28H3FRjvsYOPFZi31sHn&#10;CsxudvBjBcbEdvDPCozJ7ODnCowJ7ODXCoxJ6+D3Cox/1MGfFbhSzB3Nv1c6NpVsp2WVzg3pOz2r&#10;rG7Ad5pWGdeA73StUqgB32lb5UQDvtO3ynIGfKdxlbcM+E7nKhMZ8J3WVW6xw/n3RusqWxjwndZV&#10;+i/gO62rfF7Ad1pXCbqA77SuMm4B32ldZd4CvtO6yokFfKd1leQK+E7rKmsV8J3WVRqqw/n3Rusq&#10;HRXwndZVoijgO62rhFHAd1pXqZyA77SuUjoB32ldJVsCvtO66hgS8J3WVQuQgO+0rnp6BHyndZWw&#10;6HD+vdG6SlwEfKd1lVII+E7rKrUQ8J3WVa4g4Dutqyh+wHdaV2H5gO+0rsLzAd9pXQXOA77Tuur+&#10;EPCd1lVou8P590brKsQd8J3WVfA54DutqyB0wHdaV1HlgO+0ruK9Ad9pXQVwA77TuorIBnynddVW&#10;IOA7rauoacB3Wldh0A7n3xutq3howHdaV4HKgO+0riKPAd9pXcUSA77TuooOBnyndRXvC/hO6yry&#10;F/Cd1lUsL+A7rasoW8B3Wldhsw7n3xutq/hZwHdaV4GtgO+0rkJVAd9pXZVZB3yndVU3HfCd1lUh&#10;dMB3Wlf10AHfad1raB3/Xr33oXVUMG/gVUzcfzz/XsGH1lEtvIIPraNoeAUfWkc97wo+tI55NSv4&#10;0DoqblfwoXWU0K7gQ+uoiV3Bh9ZR5LqCD62janUDr7LTrnX8ewUfWkdd6Qo+tI5C0RV8aB2Fnyv4&#10;0DoKOVfwoXUUZq7gQ+uotFzBh9ZROrmCD62jFnIFH1pHceMG/i1P7GpXf9g9YChelSDuHjBUr6oK&#10;dw8YyleFgrsHDPWr2r/dA4YCVjnf7gFDBatEb/eAoYTUxiwfMNSwCul2v2AoIryk3QN+SVisMxZT&#10;E6lgWy3hl6QFf9g9YGoieYzdA6YmksnYPWBqIrmM3QOmJpLN2D1gaiL5jN0DpiaS0dg9YGoiOY3V&#10;A2YSo+qsdg+YmkheY/eAaRPJbOweMDWR3MbuAVMTyW7sHjA1kfzG7gFTE8lw7B4wNZEcx+4BUxPJ&#10;cuweMDWRPMfqATOxUQU3uwdMTSTXsXvA1ESyHbsHTE0k37F7wNREMh67B0xNJOexe8DURLIeuwdM&#10;TSTvsXvA1EQyH7sHTE0k97F6wEx2VJXH7gFTE8l/7B4wNZEMyO4BUxPJgeweMDWRLMjuAVMTyYPs&#10;HjA1kUzI7gFTE8mF7B4wNZFsyO4BUxPJh6weMBMgMMeWD5iaSE5k9wumJpIV2T1gaiJ5kd0DpiaS&#10;Gdk9YGoiuZHdA6Ymkh3ZPWBqIvmR3QOmJpIh2T1gaiI5ktUDZlKkSOa7B0xNJE+ye8DURDIluwdM&#10;TSRXsnvA1ESyJbsHTE0kX7J7wNREMia7B0xNJGeye8DURLImuwdMTSRvsnrATJTQsWv5gKmJ5E52&#10;v2BqItmT3QOmJpI/2T1gaiIZlN0DpiaSQ9k9YGoiWZTdA6YmkkfZPWBq4jJzwjzDjELXH1a/YCZP&#10;mCK8fMDUxGX+hB66YwnLDArzOOYDlppI0iRC+XSQXO7B1MRlHoVBGPMXLDWx2olGWHiZS2Hs53zA&#10;0iZW08/8BUtNnAkVmoPs3kK15oxfsMyp0C9/PmBpE6t/Zv6CpSZWR8x8wFITq8dlPmBpE6ttZT5g&#10;qYnViTIfsLSJ1VwyH7DUxOoXmQ/YaSKNafIB9YeNUaUd1HzA7nRmPPR8wE4TGWc9H7DTRJqNzwfs&#10;NJHSp/mAnSYe1Sqxv8b6w+4tDE2kl9XyAUMTj2WOhbL5uYSlJs4cCyPmd0uopoCxicscC21k5wOW&#10;mjhLQ2gouVzC1MRljoUhKHMJS02cBSLHMsdCv6r5C5aaOItEjmWOhQlp8xcsNXHmWBhHsHuNv5SK&#10;LHMsdOYbS1jmWJjsNB+w1MRfCkaWOZbjl5KRZY6Frh9zCUub+EvZyDLHcvxSOLLMsRy/lI4scyx0&#10;Xx17sMyxHLN8pP6wOlhmAcmxzLEcs4Sk/rD7BdMmLnMsDOmdm7i0ibOQ5FjmWBiTPn/B0ibOYhLq&#10;ppebOG3iMsdyzBxL/WH1GmdJCT2Elg+YNnGZY2FO53gLyxwL7STmA5Z+4iwtOZY5FnpPzl+wtImz&#10;vORY5liOWWBSf9jpwdTEZY7lmDmW+sPqF8wyk2OZY6GnzngLyxwLM3nmA5Y2cRabMAlnuQfTJi5z&#10;LMcsOKk/7N7CtInLHAsdz+YmLjVxlp0cyxzLMXMs9YfVHszSk2OZYzlm8Un9YfcLpiYucyzHLECp&#10;P+x+wdTEZY6F5nBDD5Y5Fnq8zgcsT+dZiELb5OUeTJu4zLHQtH0sYZljOWY5Sv1h9RpnQcqxzLEw&#10;k2guYWkTZ1HKscyxHLMspf6w24OpicscC90p5x4sNXEWpxzLHMsxcyz1h9UezBzLscyxHDXALqI4&#10;yxwLDQ7nA5Y2ceZYjmWdyjFzLPWH3SZOm7jMsdDaee7B8nSeORa6mS6XME/nZcXKMXMs9YfVJs4c&#10;C03Klw+YmrjMsTCgcLyFZeXKMXMs9YfdHswby7J6hZ7RcwlLmzhzLAyrWC5h2sRlDQvDWuYSlqfz&#10;zLHQDW+1BAbs5i+oP2xe4zlzLPWH3QOGJjIHefmAcTqfyzoWGorOPdjZRNorzgfsNPGcOZb6w24T&#10;hyaeyxzLWfOf+tFWf9j9guEnnss6Fiafjl+wzLGcM8dSf1gtYeZYGEe8fMDUxGWO5ZwNuOoPuyVM&#10;TVzWsdArfb6FpSbOHAvjDpZLmJq4zLGcM8dSf1ht4syx0D9y+YBxOp/LHMs5cyz1h90SpiYu61gY&#10;WzP0YJljYbj5fMDSJs4cy7msY6EJ8PwFS02cOZZzmWM5Z46l/rB6jTPHci5zLOfMsdQfdr9gns7L&#10;HAsdYsdbWOZY6DA7H7C0iTPHQlf75R5Mm7jMsdAgei5hqYkzx3IucyxMjpm/YKmJM8fCOKbdJs4c&#10;y7nMsdAKfCxhmWOhLfh8wO7GQhfz+YClJs4cC3MZlps4NXFZx3LOHEv9YWUPZo6FqaTLB0xNXOZY&#10;mOc43sIyx3LOHEv9YbUHM8fCXPXlA6YmLutYmMMy92CpibOl17nMsZwzx1J/2G3itInLHMs5cyz1&#10;h90vmJq4zLGcM8dSf1j9gpljYaDV8gHTJi5zLOds8VV/2C1hauIyx3LONl/1h90vmDZxmWOhX/v4&#10;mJZ1LOfMsdQfdkuYmrjMsZwzx1J/WP2CmWM5lzkW5jCMTVzmWM6ZY6k/7JYwNXGZYzlnjqX+sPsF&#10;UxOXOZZz5ljqD7tfMO/OyxzLOXMs9YfVL5g5FgbNLB8w787LHAtTG4YmLutYzpljqT/s9mBq4jLH&#10;wgCtuYSlJs4cC1N7lkuYNnGZYzlnHUv9YbeJ0yYucyznzLHUH1a/YNaxMO1w+YCpicscyzlzLPWH&#10;3RKmJi5zLIxFHZq47BF2zhxL/WG3hKmJyxwLI7DnEpaaOHMs5zLHwjDh/AX1h80ePGaOpf6we8DQ&#10;xMcyx/KYdSz1h90vGJrINJnlA4YmMoxp+YBxOjOFdPmAoYmPZY6FGWhTD3aayODa+YDd6czA4vGA&#10;ZY7lMXMs9YeVHswcy2OZY2Fq2lzCUhNnjoV5ocslTE1c5lgeM8dSf9ht4tTEZY7lMetY6g+7XzA1&#10;cZljecwcS/1h9QtmHctjmWN5zBxL/WH3C6YmLnMszDYcqrzMsTxmjqX+sFvCtInLHMtj5ljqD7tf&#10;MG3iMsfC6PC5iUubOHMsDBjdLWHmWBg4vXzAPJ2XORZmzo09WOZY/oe0M9p5J8ex+6s0+gXSZbvK&#10;9iCdi1znMi8wMxhgA0x2FrOdZJGnz+9YoqpIlf35II0Gvr9ZKomSKIrkoVR8a7BWYOrEirHcTIzl&#10;Vs+xiGAJUsVYbuZdYXzuu46BqRMrxsLnXL0uVIyFr6aaFRTfmW+MmhVUSTQxllvFWESwprFiLDfz&#10;rrBbxVhE8DioOtHEWG4VYxHB46BKoomx3KZPpZgYy61iLCJYXagYy83EWPj0bFmNJsbCF89rBaYk&#10;VozlZp5juVWMRQRvEKskmhjLrX46RQSPgyqJJsZyq+dYRLA4qBjLzcRYbhVjEcHjoEqiibHw/dki&#10;iSbGwsd5awXm7lwxFj4rb45BlUQTY7lVjEUEbxaqJJoYy61+UkUEi4OKsdxMjOVWMRYRPA6qJJoY&#10;y61iLCJ4HFRJNDGWW8VYRPA4qJJoYiy3irGI4HFQJdHEWPj6dVnOJsZyqxiLCFYX6jmWm4mx3CrG&#10;IoLHQdWJJsZyq+dYRPA4qFEc8xzLrWIsIngc1CiOibHcKsYigsdBlUQTY7lVjEUEi4OKsdxMjOVW&#10;z7GI4HFQJdHEWG71rjARPA6qJJoYy61iLCJ4HFRJNDGWW8VYRPA4qJJoYixrxVhEcDhYK8YigldB&#10;2Z1XE2NZK8YigsdB2Z1XE2NZ6zkWETwOyu68mhjLCqSSjqGI4HFQdufVPMeyVoxFBIuDirGsJsay&#10;VoxFBI+DKokmxrJWjEUEj4MqiSbGsta7wkTwOKiSaGIsaz3HIoLHQZVEE2NZ6zkWESwOKsaymhjL&#10;WjEWETwOqiSaGMta7woTweOgSqKJsawVYxHB46BKoomxrBVjEcHjoEqiibGsFWMRweKgYiyribGs&#10;FWMRweOgSqKJsawVYxHB46BKonlX2FoxFhE8DqokmhjLWjEWETwOqiSa51jWirGIYHFQMZbVxFjW&#10;eo5FBI+DKokmxrJWjEUEj4MqiSbGslaMRQSPgyqJJsayVoxFBI+DKokmxrJWjEUEi4OKsawmxrJW&#10;jEUEj4MqiSbGslaMRQSPgyqJJsayVoxFBI+DKokmxrJWjEUEj4MqiSbGslaMRQSLg4qxrCbGslaM&#10;RQSPgyqJJsayVoxFBI+DKonmOZa1YiwieBxUSTQxlrViLCJ4HFRJNDGWtWIsIlgcVIxlNTGWtWIs&#10;IngcVEk0MZa1YiwieBxUSTQxlrViLCJ4HFRJNDGWtWIsIngcVEk0MZa1YiwiWBxUjGU1MZa1Yiwi&#10;eBxUSTQxlrWeYxHB46BKoomxrPUciwgeB1USTYxlrXeFieBxUCXRxFjWeleYCBYHFWNZTYxlrRiL&#10;CB4HVRJNjGWt51hE8DiokmhiLGs9xyKCx0GVRBNjWev3WETwOKiSaGIsaz3HIoLDwVYxFhG8Ckp+&#10;4mZiLFv9HosIHgcF7dtMjGWrd4WJ4HFQ0L7NxFi2eleYCB4HBWPZTIxlq+dYRPA4KGjfZmIsW8VY&#10;RLA4qBjLZmIsWz3HIoLHQZVEE2PZ6jkWETwOqiSaGMtWz7GI4HFQJdHEWLZ6jkUEj4MqiSbGslWM&#10;RQSLg4qxbCbGstVzLCJ4HFRJNDGWrZ5jEcHjoEqiibFs9a4wETwOqiSaGMtW7woTweOgSqKJsWwV&#10;YxHB4qBiLJuJsWxAKgm8F8HjoEqiibFs9RyLCB4HVRJNjGWr51hE8DiokmhiLFs9xyKCx0GVRBNj&#10;2SrGIoLFQcVYNhNj2epdYSJ4HFRJNDGWrZ5jEcHjoEqiibFs9XssIngcVEk0MZat3hUmgsdBlUQT&#10;Y9kqxiKCxUHFWDYTY9nqORYRPA6qJJoYy1bPsYjgcVAl0cRYtnpXmAgeB1USTYxlq3eFieBxUCXR&#10;xFi2irGIYHFQMZbNxFg2IJW8O5sYy1YxFhG8LpQozmZiLFvFWETwOChRnM3EWLaKsYjgcVCiOJuJ&#10;sWwVYxHB4qBiLJuJsWwVYxHB46BKoomxbBVjEcHjoEqiibFsFWMRweOgSqKJsWwVYxHB46BKoomx&#10;bBVjEcHioGIsm4mxbBVjEcHjoEqiibFsFWMRweOgSqKJsWwVYxHB46BKoomxbBVjEcHjoEqiibFs&#10;FWMRweKgYiybibFsFWMRweOgSqKJsWwVYxHB46BKoomxbBVjEcHjoEqiibFsFWMRweOgSqKJsWwV&#10;YxHB4eBeMRYRvAoKxnI3MZZ7xVhE8DgoHsvdxFjuFWMRweOgeCx3E2O5V4xFBI+D4rHcTYzlXjEW&#10;ETwOisdyNzGWe8VYRLA4qBjL3cRY7hVjEcHjoEqiibHcK8YigsdBlUQTY7lXjEUEj4MqiSbGcq8Y&#10;iwgeB1USTYzlXjEWESwOKsZyNzGWe8VYRPA4qJJoYiz3irGI4HFQJdHEWO4VYxHB46BKoomx3CvG&#10;IoLHQZVEE2O5V4xFBIuDirHcTYzlXjEWETwOqiSaGMu9YiwieBxUSTQxlnvFWETwOKiSaGIs94qx&#10;iOBxUCXRxFjuFWMRweKgYix3E2O5V4xFBI+DKokmxnKvGIsIHgdVEk2M5V4xFhE8DqokmhjLvWIs&#10;IngcVEk0MZZ7xVhEsDioGMvdxFjuFWMRweOgSqKJsdwrxiKCx0GVRBNjuVeMRQSPgyqJJsZyrxiL&#10;CB4HVRJNjOVeMRYRLA4qxnI3MZZ7xVhE8DiokmhiLPd6V5gIHgdVEk2M5Q6kknAmETwOqiSaGMsd&#10;SKVwYEpixVjuJsZyrxiLCNYYVIzlbmIsdyCVPAYmxnKvGIsIXhdKPPFuYiz3irGI4HFQJdHEWO4V&#10;YxHB46BKoomx3CvGIoLFQcVY7ibGcq8YiwgeB1USTYzlXjEWETwOqiSaGMu9YiwieBxUSTQxlnvF&#10;WETwOKiSaGIs94qxiGBxUDGWu4mx3CvGIoLHQZVEE2O5V4xFBI+DKokmxnKvGIsIHgdVEk2M5V4x&#10;FhE8DqokmhjLvWIsIjgcPCrGIoJXQcFYHibG8qgYiwgeB8VOfJgYy6NiLCJ4HBQ78WFiLI+KsYjg&#10;cVDsxIeJsTwqxiKCx0HxWB4mxvKoGIsIFgcVY3mYGMujYiwieBxUSTQxlkfFWETwOKiSaGIsj4qx&#10;iOBxUCXRxFgeFWMRweOgSqKJsTwqxiKCxUHFWB4mxvKoGIsIHgdVEk2M5VExFhE8DqokmhjLo2Is&#10;IngcVEk0MZZHxVhE8DiokmhiLI+KsYhgcVAxloeJsTwqxiKCx0GVRBNjeVSMRQSPgyqJJsbyqBiL&#10;CB4HVRJNjOVRMRYRPA6qJJoYy6NiLCJYHFSM5WFiLI+KsYjgcVAl0cRYHhVjEcHjoEqiibE8KsYi&#10;gsdBlUQTY3lUjEUEj4MqiSbG8qgYiwgWBxVjeZgYy6NiLCJ4HFRJNDGWR8VYRPA4qJJoYiyPirGI&#10;4HFQJdHEWB4VYxHB46BKoomxPCrGIoLFQcVYHibG8qgYiwgeB1USTYzlUTEWETwOqiSaGMujYiwi&#10;eBxUSTQxlkfFWETwOKiSaGIsj4qxiGBxUDGWh4mxPCrGIoLHQZVEE2N5AKkklEcEj4MqiSbG8gBS&#10;KRyYklgxloeJsTyAVAoHpiRWjOVhYiyPirGIYM1CxVgeJsbyAFLJY2BiLI+KsYjgdaFKoomxPCrG&#10;IoLHQZVEE2N5VIxFBI+DKokmxvKoGIsIFgcVY3mYGMujYiwieBxUSTQxlkfFWETwOKiSaGIsj4qx&#10;iOBxUCXRxFgeFWMRweOgSqKJsTwqxiKCw8GzYiwieBUUjOVpYizPirGI4HFQduenibE8K8YigsdB&#10;2Z2fJsbyrBiLCB4HxU58mhjLs2IsIngcFDvxaWIsz4qxiGBxUDGWp4mxPCvGIoLHQZVEE2N5VoxF&#10;BI+DKokmxvKsGIsIHgdVEk2M5VkxFhE8DqokmhjLs2IsIlgcVIzlaWIsz4qxiOBxUCXRxFieFWMR&#10;weOgSqKJsTwrxiKCx0GVRBNjeVaMRQSPgyqJJsbyrBiLCBYHFWN5mhjLs2IsIngcVEk0MZZnxVhE&#10;8DiokmhiLM+KsYjgcVAl0cRYnhVjEcHjoEqiibE8K8YigsVBxVieJsbyrBiLCB4HVRJNjOVZMRYR&#10;PA6qJJoYy7NiLCJ4HFRJNDGWZ8VYRPA4qJJoYizPirGIYHFQMZanibE8K8YigsdBlUQTY3lWjEUE&#10;j4MqiSbG8qwYiwgeB1USTYzlWTEWETwOqiSaGMuzYiwiWBxUjOVpYizPirGI4HFQJdHEWJ4VYxHB&#10;46BKoomxPCvGIoLHQZVEE2N5VoxFBI+DKokmxvKsGIsIFgcVY3maGMuzYiwieBxUSTQxlmfFWETw&#10;OKiSaGIsz4qxiOBxUCXRxFieFWMRweOgSqKJsTwrxiKCxUHFWJ4mxvKsGIsIHgdVEk2M5QmkklAe&#10;ETwOqiSaGMsTSKVwYEpixVieJsbyBFIpHJiSWDGWp4mxPCvGIoI1CxVjeZoYyxNIJY+BibE8K8Yi&#10;gteFKokmxvKsGIsIHgdVEk2M5VkxFhE8DqokmhjLs2IsIjgcLL9VkOVFMasoMAtVeIgfLxRxfFFM&#10;LopqpApPInmhiOSLYnJR1CNVeFLJC0UsXxSTi7JZU4UnmbxQRPNFMbkoGzZVuNJZgZflNxN54YVJ&#10;Ok3shSom6TTRF6qYpNPEX6hikk4TgaGKSTpNDIYqJuk0URiqmKTTxGGoYpJOE4mhikk6TSxm+a2C&#10;MS+Kt0YqHEMVru6sgAxVeFYlL0zSaWIyVDFJp4nKUMUknSYuQxWTdJrIDFVM0mliM1QxSaeJzlDF&#10;JJ0mPrP8VgGaF8WTzgrRUIUrnRWkoQpXOkFlkq1KFe7OXoEaqvD8Hl6YpNPEaqhikk4TraGKSTpN&#10;vIYqJuk0ERuqmKTTxGyW3ypo86J40llhG6pwpbMCN1ThSidITZFOE7uhzUl3mugNVUzSaeI3VDFJ&#10;p4ngUMUknSaGQxWTdJooDlVM0mniOMtvFch5UTzprFAOVbjSWcEcqnClE/SmSKeJ59DmJJ0mokMV&#10;k3SamA5VTNJpojpUMUmnietQxSSdJrJDFZN0mtjO8lsFd14UTzorvEMVrnRWgIcqXOkE0SnSaWI8&#10;tDlJp4nyUMUknSbOQxWTdJpID1VM0mliPVQxSaeJ9lDFJJ0m3rP8VgGfF8WTzgr5UIUrnRX0oQpX&#10;Ouv1ZVTh2p0V+KEK1+6sV5hRhRtRquAPVXgxd16YpNPEf6hikk4TAaKKSTpNDGj5rYJAL4onnRUG&#10;ogpXOisQRBWudNbjNlThSmcFg6jClc565IYqXOmsgBBVuNJZISGqcOOdFRSiCg8V4oVJOk1caPmt&#10;AkMviiedFRqiClc6KzhEFa50VniIKlzpBA8qxoGJENHmtLObGBFVTDu7iRJRxaQ7TZyIKibdaSJF&#10;VDFJp4sVEb8vMyKKJZ2EXacqTOkkNjZVYUonAYypClM68TKnKkzdiSswVWHqTuy1qQpTd7KpTlWY&#10;uhPNN1Vh6k7Ec6rCxIqWCSsSxZPOCStaXKxombAiUUwuJul0saJlwopEMbmYpNPFipYJKxLF5GKS&#10;ThcrWiasSBSTi0k6XaxombAiUTwuJqxocbGiZcKKRDG5mKTTxYqWCSsSxeRikk4XK1omrEgUk4tJ&#10;Ol2saJmwIlFMLibpdLGiZcKKRPG4mLCixcWKlgkrEsXkYpJOFytaJqxIFJOLSTpdrGiZsCJRTC4m&#10;6XSxomXCikQxuZik08WKlgkrEsXjYsKKFhcrWiasSBSTi0k6XaxombAiUUwuJul0saJlwopEMbmY&#10;pNPFipYJKxLF5GKSThcrWiasSBSPiwkrWlysaJmwIlFMLibpdLGiZcKKRDG5mKTTxYqWCSsSxeRi&#10;kk4XK1omrEgUk4tJOl2saJmwIlE8LiasaHGxomXCikQxuZik08WKlgkrEsXkYpJOFytaJqxIFJOL&#10;STpdrGiZsCJRTC4m6XSxomXCikTxuJiwosXFipYJKxLF5GKSThcrWiasSJQDF//pz3/663/863/7&#10;9z/+y3/+85/++be//vHL33//9e+//vLH77/+8esv//z913/++stffv/1L3rnz3/6tz//8S+9rP75&#10;y//5/dfLduO7aEzav+jfy2Ulnqqi//Mf//tv//0fr5f++OU/fv91uV05xN06RCEujI2w1F7y7/+a&#10;37jwjegWHbxsZE+M8HuUi7//1lu48CWeFgpU+dtIko5yf/37P/79b6+O7G32d9fb5dKB48t6BROK&#10;udpL/vV//eV//PW//u3/Jh5XeOyJjrx329pdPoxUY2ldtrVn0fCYa3Zf1e6PyarsGv0Cv9c9DJHa&#10;Om35xnVwXdJ598J/fY76YPBh5p77yONVKFebwv6YN7qNwWO+FzLCc1+0nN49qZo8uKbRqJo+vQRu&#10;9Fly0AP5PDb7zHB33/bw7l71tkbA7my0bw8c0JDA6wbjsRK+6POTiRzvnszzuo5OXa9bs/cGY2+l&#10;K8/sB/ncbtu1Rzgu64WpjQD3Lp8h5V30tts1LgDkDWy/eCPKxd9Rfl16UqTKX4byj3LvueMSLn1p&#10;RMAKQsXARtx7Zy53tDXJlUsojHgNGUwSzBUwSwcCLzDfv+IZQ8plCEsH6Hh6v+2G1I9z+UTce7if&#10;V7k7O60MTpavY1nNT1ngO1PxrpToz83ynbEeEWF8t35Kb/SHOzZ6HA3RXfkvLVf04L3ncrQ1Fcrz&#10;53aVGn/reaa8iwp6iX00DPKx6SBHmzwEO88CqAaMjcdvFUUISRcmElsjM4o20Xux6US5+BvlbyQn&#10;H3VG9C/K5X6Ot7Y4EU4rbBCvbX7v2XrdxojfGPEypsxlR9HE4+FKwh/nEoiEloNfacBSNV/+7XGn&#10;yyrxLEPOV3E67MVjNFFsNrmX0ffe22XhkHKooO2yf4ojysXfKH+hleAR4RobbpTLrcVb6O4O1V7W&#10;7dZDdmNMcUPjq2M8Zkxzz7A6I+Oex+zyMY+5rfwrWubD3aPlO2NaqmbQhra4L/1rrjtjbIdjyBn+&#10;3b/7eTaXJ+stFBGfym0bw6iacQxr7rLe17X5OofH9LObKfvjr3QCgXKqjjk6qfoKN4MxdrekITG2&#10;Xry2pYt62b2Gn/t80RCOquPdvVNPHg/GWMB5Mq4LwxBa4R6MTX0OSeszfF3Yt0KCj29Fufgb5S8o&#10;jjGyjFQ4E1HuVI6uWhoNPGS6JkG5XmGjORk8Rt299sXR8StDPmZkQyucr83zljGMenAT6Y9396pv&#10;9zgZqccYFEnHX9eRqHx4PI3pecvrGkkFh3f3ltfHvvecMIbWHzuEVm1o69xWjHrMDjpovPXNbGob&#10;OJOZqDe3Fq3wuZ0eJGW6sFOzjr9CGhsyH1QpW8CVVdGTszC06eZLjL8cU/o0dr7H1o9T72PK+hiC&#10;gvJpcdvD4+s27AgsnT2p4ee1SSfj+1e4SngYeXe5omSH7c6NSA2R3lvGqBqmEbvUjrB+0TI97uf5&#10;aDne3as+SvDJYzycMWLj8ZejfWEDDn2EPm6hnL1lTLHhzpw8Jk9q7KhjSL5r+aK5HS2zc2RVd2G0&#10;EZumZLHS6mPZHePtmKsvW77ID46qX/r46KOhK7Gl43GI0BgSzAGZvY2xB9rG2WvlikbLs/AuKIGx&#10;tPmmR7GcUP74jNFyLLrv+gxEgsEZ72KMZtmG8BzzPC/3hSEZk3HUOVl35F9dk5Bvto2ZustvT+qX&#10;LOX41Jf2hWp+cAAkvkWGhqWsoUmwMx9LjNewxMZEcpr43pF8zMHXjn8UA/aMS0/h43HYmtNohxaN&#10;3nLYegQ08MhGTmuUi7+tPKblvvDlI0TELIqdDSl3H0U2HE4L0lg8KYyqkDG8iAZgRK+flB7Wt9ZB&#10;NJgbyr86r/hHY7xmTwrFNVwJDIhm9o5mic4OtSzD7vtFwyXHu54grpO18oPBGBYRUppNfi6Nj/s5&#10;8JBZXN9LzwP1NCIPnNLI7htqT9d0NCXArpCX01vHPA/re88eBA7B75N4YwMdGcW7ax8S0gXvxsT2&#10;o3wXvCpFXJBmxDXKxd9eHn/jEqGT2/Oq3fxz+Tu2THAkFRjGStSb+xat4D2E4rixNZXFT2QSJ6AN&#10;4+ljLLfxGOU30sh+3lJvnF0I/5qhlItzXN03hSq7brhxi3VxqG5MQKhLRlMfVGijk3uZf42ZQGN1&#10;c5t3b+2O7VgJyw3HtCdTMVGv0GliDFXUs+t5/NoiT1v+EFNF0nue1OV2v2CWd97fys7KfQRhuhOl&#10;UQCztRlzG397DxW+iR0SO+86roKIcqfjsmJqRBRRrbRkjjEuOOT3nj4O22xHL69jf3wjAtTdCzyF&#10;wye3syy8H5f7dUGDdWGTcIRb835c7oQTwnHSHlhlPvrbxwXXIr4Rf2FN7R/NiHLvV/wdPR6WlMLG&#10;Q+B25s4GFbmNj31cbngYOdyMHCqe+NJSN+yJhoTEkPLhNMWf29Pjis4N5V+tp6jV69gKCKYvyXbj&#10;uzeKA3TlOKnO/w+d/FHZTxtF8vOeWE+w2ZjSDhRzmfuXf7XeYhnpKHF/la0tV4wmjUE+CTAymSMq&#10;z36758tksU2/erPHkOgU3H5udCGYmo0ALKkRwZDp973m5FbBR2jGGeDg1sO4l5QwiCyWo1qVhh8W&#10;Kiq0BTUnm+l0kJGT4VFqBRSj5hAenpvFSAxdv0Mf3zVLeCPArhNbijU/gl9j9sYCwiEaXpsiSueb&#10;RCz+vnQY3iEQmpiQwyh2NjhYACAwsaLYjpIEamWPUZcxkp8Ssh8OM9ffDCWWG8q/Oq8EaocVMjTE&#10;6P7CR0CHRVB3WD7fPQKD5g56Z5mH/lAQu+XnRrNo/mc/wcYGGZvPeHrn3WCKUEGzB78ShTuiHW70&#10;Dbu8GYujYlReyNiNknmQielhlLcJAjI65CKkhX02yLLfY25vBIyyiXRniYV8YnMpRnywFt7uGrmh&#10;D9sOkcGePUC4h16FO/B52yGsgorv3RXslrzJB6p2mG0sZbTjgWe+XSuYpW07bPqGB8KHd+XO9Ffr&#10;YGDzMpbxlKnPTF3YKcN+wNtrbtFXgoFuic9RXW5YLtm1wWiJ+/MvNxRx9kBeQhXNysk+1xF5vtrq&#10;u7ONhgdCfKe/OuRRgh5W5vz03bzmht4LxspghdwJIhtxtM+CsWFxxK50ZfkRzThM/cZsR3zjiq2y&#10;JMHYKB1Bw6t2yrBCC89pRbWhIjp0DV9d2HYOFmm1jhWGAmy2VQzkxuPQ4uAuW2P5K8HAysGs6hLH&#10;jtVOAYyKkbGhMWamjmOBNmHUms39RW8R5VC8V0VXUmw2TcE8yNjAsRvI+2Ilft0sAZPYDWRw5GFE&#10;Pa4xyFjyGtLDzL8Vp9Lbt9a70j0iuopHeR+5c7s8xgbaVw8v9PN+F7xb9one0SgWf6P4ugVGcr3R&#10;z7otT8WfYfRdBaLG7EWx9yvrwulJgd8vLUYc7jIy0t91hbwDQitd7/GGwjtt0kZrJ2viwgl3/KTe&#10;Dss5L4oL9488IvJLtAC/9DhhWMg87m1qP2tC9tWyuGBlKI736uFVQbhU9ULkZMRf98GLZUN8VWhm&#10;fxsfZc9xTL3MktNmccFyQFf1d9kB8tIg1sBJ4L5gd622t0y0bPCNBY08f7s4kBi+yhZ9Fg6dFiWP&#10;MRCDMdCRtuvtLRPxCQWGsAog/75lIh0RW9uX9Kga2dFm1yYDQ7KAmXzRj40zHr9isV+3TIxsCdV5&#10;pZUWQ9pbJqY6Rps7ZfPOuPCZXGS0tXzjuieG5/uWsdWD6xtz2mZqbxl1OiyQSeMjfVdyQXrLyPZY&#10;vVmm8q8uYYQtCGL3d1kl2VwDaaXqPpwgJ7qPhE7tjLEyQksS0Hi0uOFXq2pBLEayxg1/MNunCyp3&#10;RLtvk00GiMvRl2CMPbKFUb9rmWjM2LcZWRmkx06hjbcADxQ4y9vgQodHEs0NV2C/bOLn9XxncxsT&#10;iWeT95wFG2iPH+LeZ3MDtwe+Y549U5PkERm5fZ7JyGgrckykUh3GRA5zcn9MeHEENrU1vsTgy9Hm&#10;DO4wkOngkqwkMKJtxBsU8ikqbsNIHn1WaoexqrCE4luThOAwtfM8067wwWZ+s6MWMdjwy2GmP2ay&#10;DO2Juhxe8e2B8ZeXzUbcP7ayk2AuSg3vu7csP9UYbcHTobcJT5dQFocN+OBo7zOruV8zP+ZZOZzj&#10;bd1pYow2QQs5C6/xIgewQBdEZJXNFY+Vp5YWHZHdoQGxId4FH051mLzbwfWE1ZAtcHzMRGYBBMjZ&#10;U1yR82FZ5bbCNul680aWbj9ppEy7/eKbKBd/R/l1HXnLIzOPFRTl4m+Ux9bphxvQ7QRmYiaiXPwd&#10;5YnWxvAexy/K5d7EW4QjAhdQFLwsAQC/4a2fTKkikOGDwqAlLUqpCQvhTBABosO1OhFjwI44nUpk&#10;2lshOBTXESOYkZSNiR3q6mTpskKC7z0G/Z0m3DDJx8ZCakZZAhsGbr+uQIiB4j7HbWnjC/DDfzY1&#10;IfDAdaAws5IlIXDkBCLWVUXfL3Q5/EJX++ODxkQS8+xxiqFw8BdQzF3VnWxLSleOqMD7HS9kvEs1&#10;0MMWTiFoKnaEBvL9WiMotfMo7zr0bdR7unbYUQmYdtYJKRRD9E7sa2wfZz1b44zghZlmcjuPua38&#10;K/oHjMZKbTvTiRWBHIXTcEMrF9MdOO4WmmgP/0wSHH2PNpVF0RFi3sIj/mFMH8SSg0eCfs1bO8zB&#10;ec/4HtbA1KbgE9sxWUox5LPJ+GBbHT3DT2vB/Klnpy1TeEdITwxdfM/IySMAjUJOa/PBJhJpEiQ5&#10;Al5/P5sSk/A69oDNWCH4uUOx42d3MHN/jEU50FGC5U2nfNlnJGFYdWiIYh+hgkcSDdErXJTcZ+Yq&#10;dhyiVVjN3/eZb02P9J05crYg3ePQAUi+JuaoCfEMZMu95P+KHkXO2vrOM1skGIcNA7u/xRQ1m+wg&#10;kbX8jW206x42jEcL+x7K59b6OlFSWT/7e7niO+RQMg49jmOX4CvLvg3amE2mlzyoziO60rH8yIPB&#10;xOjvcjYmu+QEMXBrYtCIZ+Stnj1RC7a/TfDk3Wy+jWjhKI0FxM62C+K7MBC4whbzQRx8xxhiHuJv&#10;G1n2JX2Z+jXpFEcd9UmPYh9DVBi63eq9oMZGOOIdbwS1ON/Rh4M3cBJLa9FqY66Wn2GwUl7fm4j0&#10;YerfP9od5eJvr5/jF8RReu/P+PnQe25z2d/F5x6q+23vuZEHYemtsTcNjC24ir/BHfZDeFIXorlj&#10;fKNc/B3lsW27qHKg4DbuBIly73tzJbsuAqdItHzatvbfdQYnjgOFvS9yqSNNItqKv423K8xHFgGR&#10;pMVgTUeJRnIfm0DH1NAY73jTG3LyX0L96s3nMK3Kjw0Q+1lJC9myOdNJ+IB8bjRaUR5YUqc83sbZ&#10;HFRvyWjkMaGteFsZC9/reYFxccEycUxyRdMWwmPCqbEu8UYbaBDakNNmiFX3KCmrxLif9Txv0dkQ&#10;Ls5yj3udYqLjbwhj6h+2YLQS5d6MKVGLMSoopGQQlCFnRSRbPs8jqsmILfDu4xJIAI4t/2tU9kED&#10;TR+MsSMUPf9WRnMv3y9AKr9GXhMThG/60wJUwKxPMviMsmOzzMY4t/nA82Ff6EsCZJWQai7+nrXr&#10;FXO379hEUHYlvK+/3Mu+5Im9hqmKV9mzKmNAcQcV1mxLFDeh3Uw4noJgh7ChNIkGdm5zQ7mL2AU3&#10;8PZWJRyPC7uiWPzt/DHH4EOtOF76JNC5rXiJd2IslA6c5JPNnry9XiX4fl6XV1RghKdomvy7006d&#10;NYuFivfVKyazoY1HjBYWlQIlrSfKNkmrgtgmNkR7euEjDPuFrz8GVoniKkP3VbEOnWZsCH9lHK1C&#10;DRGyVn8GU+kpIQ+jt4pchIJCcvJ5Xbl1u9WBXs3NYidGLs6FgNByLjmng4xEht2O84ipkvoDcBvr&#10;DT9Fp+qPvSXiESgF43T4LNzPg8zWGOuEQKxSlI4V0/vYmHUqrMytjmzF3CKMbxK4suATXZfh1WYV&#10;s63hbgcLvBZXZGMU/8lmY9qVJttq5zz42Nei1vjb9dK7HkSx05nSoARLJ4PCPMZTeM8nuRQYjnCQ&#10;OVMcvMZ26V3DNcuBJkRiC2dViHle/HjQI9SvU2wDzs39y7/aEJHpOwzNKx5IW0mxzsAXhtGHK0bq&#10;yVF8FCGJsbhy3N/IjWYjHgADyTj6KMRBLnWCLoZRNytkqSUMuYVxA6D3bFKLiOX+5V+9t5gWoer2&#10;V0dvUbARhLmCEjUTejxlo4oVvD/9rllSJMITOOktO9Ten2mQsc1jBbtzS4ArLFXOPm45aVRYVb+S&#10;HrSG3ibFzrl7AjNNHAUntsDmV71V+CpSlvHGCbMd5xb9EN8+YmdBaNLME/cnBydWARrp9fS7Zl/n&#10;5fqr2Gc5QRFQcFc087p9zUp/l9XUdpvvmlUUMTgGQc8IM3FZcqR6xWPHCJEi3RrTtz9lkI1tTFj3&#10;2HgXvIo0jOR9Kzu9763YLmk/4azeuLmExA5sT03QV73F7UXD9YqZvZZdG/2RURa91Rm1Je02BGTu&#10;oeF2n+W7ZtmyQ5I5wltOaB2Z0oHuvI0pJBlaCrhkP8eSFUT+1Q2yh1ZB6+1Js+pOmGtzs8SMIqi0&#10;u1Ff9fZGllOgHQRliovFqZJxQu/EbiIOFCc/8GjApr+e26Olx5U4z7IyXxk4feZnSUaiQnVi3hw+&#10;e5VMlNh3+/Z8u+hkSpNSlk4TF4YoisXfXvxd16LY2RTm0cKgS+vk80inNTY84a+mkADpJ9nALolY&#10;yolcETwOje8K7HGJDS9gLE9SZcKIYAvtN/+Mp+TSx/7G1XKAwV9LDlvpIyAArAB0xFHjYzgMwJLd&#10;t18vM5p95wDm2XzvQQI2kbXfdNKimOFQZ7sLGRLSBElvhL+qN+aDZLX8RVldTVDJBZmt1E/cEfsK&#10;7sD5iYP3YX3LHa5cGJESjvn8Zh6Z3ieZGF33Lk9O7mWfl8xF4vdNlaF7serSjsBjMvriMe6WsRPx&#10;Lt96a3qQHDPlxh9nn0gp1lo8Zp/NpiuP4TseIynjMELuZf4Vfd50o8NrXtD7VF1aJhbV/Wnmj4TV&#10;tPZJeuTt6PNRbnJb+Ve0jMgPrtH0OSkIewpfqm8NCIyE52DeCurHze7yxJjtX05I2vK8ZcLcAQsr&#10;SS87xphUOKZRNYstG9ZEkm/Y+71l4jRt/55UWpF/An6YdPGWhLLLcJSLv310LkhYuLNaLtjyzcCI&#10;cvF3lAfp7vsslmZPKztsBG9GAm0SbxFMyIgTI8GtAvGYzatOERowbBWsMOXqfWsEKb+OkF4fD7bj&#10;dmQhNBq5vshdKCTkMgdUkDu0T0g8O4FhWjO3rJaoWjnlOSyMsU1S2IsxFsQr0z3JHWHTwRgOWwMP&#10;p9k/H22SW7rBiblJ1UnHFyWABkuxKx5zfCD6jMXMyH8/2nIG413ebNHLfbST4iPZrLTMcbEO+dN5&#10;yhotI15o7zacmMk6RXccTl1qEpoNGdAhrvSYfNvoM94VeMt5n9/Cc5IydFRvnz2WfaSN2r53nM4V&#10;AcfIsAcHQCPkuSKLIRI4BE6AJCS+iR3GJSPErdlJ3vCddFVfydiekZbx2rvwetOQMBndshVgrHsH&#10;0mO4GVoVf2gARbmX+VdvmUAAOWhd9FF8BZfAsWQDjJXBsZXCGBe+jO2REFvTJd+tDIDXbewjhFNY&#10;YalTjGd3BDA2qDqPNnkHKIzO2HPZ3rieRWMq0XkMpLIkY46i3PkYbZzXfK8eOFMW1yexDb8OeKSO&#10;gIP3XQsNoCRk9fPLMVKUqa8knNUSE8BkI6gTg0AsIntwPEaeQ+vhM4x1kHuZf4VcAM/32IucTrDI&#10;PDvkjw+ViJ3a8KqhXDiXHxc3UYxxjhWY28q/omUGqaf8sBYYr9LyYS2ANW3LazhHy7RFt/vaR2yc&#10;PrOxS8PKsWKBE10qVR/XPz5BU4l7y++0Tu7lJ5uXIwwx5gIqxzre9VbIaYwVNxv1uMJCxtB+91aU&#10;i797+bFedTau7YMHi6GWZwC7fyrodMd8otyn3tw5196lbwMpQUM1uX/fG6JN3f4Rpky2dH9jtHam&#10;O7VD9m+yKM9SuQZp+ZGu02PfOi7RY99j1gD4wiZB5+O8v96eVmdw0MeRSNc+7mCUTV+/H0eV7zYX&#10;qgIT6yXTh/JZRkYrGEQhj7OoM/cYxF0FjkW29wz92jGZwwqeenbeMgu4YxiysyezhC08lih5+t0g&#10;2lvGdxk2D/5F2zS+bJnB6TYzzgdV59V/xTgIoeLsrcD842QTFw1Mjk2Dt0OCci/zrxhtVn/IujKX&#10;isYjZYwt5zXaHKnk3o3MGNlP4xgQOW6MX5fd3Fb+1VvWOcDAgX8DZy47IV0el18yHux1qc9I9Thc&#10;wj7lpJNTGM96ANZAL3kPJp6hyXtFmgiBFOwUfcfGGPg1UPab0S5rR3vpiGdyTUczZg5rYSrPLX89&#10;3EUGALZOH9koF3/7aCpjcfSJzWegOlEu/kZ5gPAuzMTisMRew3vg53TOAH9jb8UuJ2sqjxzhUiat&#10;jRy2cDdBxwrhNlTZtT2ER9D9XFoKp3z3+kHAur+lPfbzSJALJYuslSeddMojq/Ur4h0g5CaJ/ql+&#10;4mzRCwJjY6+Nes9HDiMposP7kch9aDgRx9JrTOM8oAAPK5wTiLpRrz/GMBnSk9vKv9pMoxEUQoh3&#10;Ae1K1ceEReLHOc8Fx5DIYGdMZy5RvW0/y21F36PNdV+8eNM6+NHeinLxN8ojjBH/xifoJ/AP0jiV&#10;Jz7V0xswLXdLK8rF36ifRRwxAzzqPT8wyuXexFscQog5A1nsdn7MGWYatn8MDQBZhq7Y8UgZ7uOO&#10;VaUErS9GjsvYEOA2WzrdOVIzgtP423l8yF9oxjBxOGIv3+yxWDUolLaJcpyGlI2XzI+escWM4eKW&#10;Bf5P0siRLSK+jUeuaSf34pueyZnpdh4mktIUP8sE1jU5Ir2V4zG8GIHTOdNpgL7/t7sPUjANUeTY&#10;dJ8z7C5dZHFcZ2xJ5IFHmxzTOreLzlvm9s5YKfO9CqxZGOvioESYjDgiPYSZx2OsN6NlLMGRnTlf&#10;vCA1PTIqX0c885DI5hyMcf3z8A5zL/OvLn34svLsXmpLp0pyTJXDQ0CNMZwkDzeAdhczAsDdU8NP&#10;Iz5p9BkHcdzp/TrKmztFFr2uCngxBr6JjZvmmYNQxGTjMZvxVxLMqd1xKSBK5zms5pDI+Btr83jc&#10;WFt+XZu1PAfsIvEPe4iQ8+cVwp0FrM3eC2DL5YcVxX0Pw3JBn5H2+0P9xMsDSGXb2C3a4PtUJrjV&#10;b9yGgypXgudxiaGu5Di0mRm5AkMm0n6DL/jGogwOQlM/tmHNcFJYIZTP+41S6fv8I3bkFZbyZz3D&#10;AGYfPu7CSeZgljXcp4MQuG67OnScHG2Ep4vk5X2G1HnLaCVCQc08mBISyKUTHBuPsR5Ky9wiMLLY&#10;kKuR8pzbyr/ayGIa0nJwjVeTZxPAmZaDMUQwI6Y81k0QnTEiFMYKBweg6niXGHJewhxbBDeOKRzp&#10;ECFHQKbcvhqPR8Lgd94YNxgp8vMabUwvTepxIhcEPCRY2bZltME0xxFwcjm5lrrLVh7f/KuPNh+3&#10;GreGKJ+woZN7p8D3QmGCYAC7Z8bQN7ED7cjqd30Gw9ctNK3PmPkFhuDw1DgqxBktjkOklokFjJt+&#10;iSDri8pt/eVe5lVLOSD1NsMMMys4RirKxd8+OsnPRcl8t2qT8yzvOK9agYLdNNThnXsZU3Lc4m6o&#10;BpIEj7ln+Vfwe8RuQKpy2g3QDoZVhDkxcPLuyGM88xgd5e+ct1zHiCy8Po/EXfEjfvAbcX5GvIoZ&#10;3qPoUe95z/D6R7ziBCA+wj9U2ZzLIcYvDLitL4xoBSBOpeW8ZTaIiO+A0fbckVE1GRzxJVf2LpZL&#10;Xrq6fSEkDssZ0+f7lrkZH5l7rRAMG0DAtK9hbBKzbQuI+JSyWtIKOcb9sfWcywaUAYyG7y3jgzUP&#10;eO+zPq3V0sdJiQeBKS2zX3T7DlwTzt/0+QOyRNgPpEG6gdgINnPM19uYJtdbxUGZZQWnaGP11p9D&#10;Yn8o/yHiKnCjJ9tzXEFgep/T99wR3wnpRYn86PETgMBH6v2H0aYbD705lVT5bn3nxL7kxFXyu7l9&#10;mpr6Ingl09TH2GdtS+dtLkOJMc9t5V9d75AuoKtt2nxJeLKkEqVUoK4/luGdJFUQYMRfYWzXCLmt&#10;0A+9Td5ayQPplR5mIcrF3488/jymnB4ZPQvexkpA1JQy05nAe8s9Q3bjBKNOHu1WX+7ZJ1njOA6O&#10;26sBuVIDSXgva0SR8SLjDcnRJ8uUlbCyze3l22I+jEsdR1Rt7BIcs+tnuw7lc99i9I9vIYctqrOP&#10;4/Ex4ECxZDlsAnLZeSRya0Sj0krXlWwlI4XOYMr3qsGCihmC7ic8Ho+BjZxVQf5P4MU6kd3iMXuf&#10;cQgCEiYzvxq6JGbwjavWsnJvR/Qij2/+FaNNxDiwUAZLZuvRnlQuUmws/EvX1ebHYJIh1KSJjlha&#10;bqvKBThJzBENdB3wo1xw81zsjwRK5C0mVmRQBCtscjmUSAYCSGI8Pmr9zGn+FWOkRJj+LiaJPuiY&#10;WsbHCXWIoVquI8PZV7SozQ6bzX4ELbeVf0XLRMIDXMGg6Lk9u1zgaMTE6xBz7TNZH5Fjw6GLfn8W&#10;45zbyr+i5UP+AxAgk5T7jLfevTo2buDmLBd4W2ybvc8otrEr5bbyr94yYYaRWkH0FGMmtcyKB6Jo&#10;VbPiMKPKY8QgHqNkG2NTn4tEkuo50DUqlb/ODB8kspTnVhjCjL1/Sm0M+zfKnfbsmFPCHRayhZMc&#10;HaeL+GyOwkmjDywcsALbpfOY28q/YjbxeiJ3SNdv5VgYIrrn0ZCzpvBTYuyQhcPlZHt6c24r/4qW&#10;CTzEfo8D2f2iXYJZmKH42KarA0QiJHBRG+dk3eW28q9omWzaEBR2hVtBD+GESHOvWtHUbJlyzpR7&#10;8fvjry0NFn98CEL2Hn0rcnTOKd4USE0zDbC/6/Af1TtDWFx+jkjynZT+NiqiGRaTxJ+3DCIdeWHE&#10;vhD9PPEkE4XSxM7j4ob8OG2Imp/e29xW/hWzo6BYt5aw+KbUrcOGiHTqxGqSyAPfmHZWli+nEsdm&#10;SuCKuFmuGsd4bGmAzhjjqeXDfomxSmzA6LMuKuh93nSzQWkZTDmGhIFfq31x3GaIXn/nc7Onx6dq&#10;UdSvzAq680Gz4aKGmapjlo3HQ/nz2SQs1RFhnUwgXpMHjXWN7LwEnOTCfo/ergSI2kR6MzYsYZDv&#10;xxRzKA7cv46BsVsep4uvfoysKIKF5Y4xQuZ7rh0JIToT20Yn9zL/6hJ8TPUCkSqHEKh6z9PTJezN&#10;EB191tVQsTenPKHcVv4VLR9y/HC+yrceBWDFfVu6xRI0IA/JIYMI+LV/GOs7fUGMNU5vcrMFvnut&#10;mvBJF3BdTV77rGT+eIw188ZaPO8zCS5hAnPgUlhHmufD0YmTTFDO52B5NQEkorbj4rmt/CtGG0Sy&#10;ZyNoRtlIc8sIb1h/TzZoFviRMe5NHlm7uvR+MXRkOuqgIFyp+hjJIiBb9gW+tgCS1PosFK0x9t08&#10;H+J74DK8mw0CIhTArK+qgQ7mjPQ9JQid9cqg+3pVcRJvXOunYG6xtQFQxkFD2OoX3o9Vxd0U45p3&#10;Uq37XXLf9ZnQyTjLRGIGQpImUiB94IWoMxrPj1FqcW4M26x/nOnLljHnuqWi/H2SfkrVYA1tInlM&#10;y+UxkFJfVTyOGyS+bJkLo7p1Bq5AvDWvKoyz/TgUxw/LZOAPjuu/3DwnrD59VktbgrYOxjv3GVAp&#10;zq7z3W9i3+UxjDVNgjgc7unIKzis8b6SgXxIsOhtcvPZiDZGufg7yrNZBe4wwBRGNsrl1vpbCsX3&#10;iCSANRc+5J4R0R8fy9rPrA4JPl6X8+HamfOWibCO7CIQjDKmeAwygl9DTopDD1DsLaOdA2VhA9nP&#10;huW2ou/RW/b6WBYEJrhJVRN1GKNanuQYDJvGBH5I84E+lcco7TPNURydl/9cP5DJGAMWbMMEP9Sv&#10;jwB3OWSZ7TdhBN+599FrBc66AjxJJiPIPu7nIWuBrTJJL+6UvgHRxoDRe+OjnreMvRN6Zj5Si8CB&#10;AMayIt+ybJNSEHGcCy6cL0DSjfSuDuEdN7r8OE4nD+nSOdEeBdF49IuDmJfcy/wr1iG6KWSAPA6s&#10;n9wyKHn35FgxU06k/M9AxoEge0blly0nLaWTM7nlpADRzEVLYaaMc9VMS9u/v2yZYGsPhNN7NFwZ&#10;bVZdiBB3m7BaM2OMUbdZmBfm+cX3ly0r97XLNvsvU5WrxkKPY3vEffr90Ps8E39FMppexzZtyMKX&#10;LYOqx9o9Sat9Hd7rss3Jnhr5SQcGUW7NE/iuZaHCkaSAe4Krm/qsDyvGZkXKJy54fkzuWI/8Y+/w&#10;4aPX4y9bRjpjcyfrtNywiUYax+RQGXE8YIw2h39Zla/RRh9x0OU1V1+2DKiLRGqmAJc5tF46RZwt&#10;ghJgi11Rj5Zlvvf1TJSNlg0JA3DSl35byydHVQi3hptMukJFaImwkPfQ3k6Z+1l35F9dk9wY7cC9&#10;iOXLWTnqMOIM5Dj0qhW3zcsdWdfRuBffO4D73WhrBCOXHcO0XBKVfTYWbFnPpOdGvgnKk2QeY565&#10;L0R5xo1rdpsyz8jrOAxF4lq5kQI3Fv+6zxUZNF3rf9lnXOqIJXB+WVlNabQRwBBexTOaktoljF0y&#10;JgNIBytPb3/Z8jEqAApUFqwsnZAwop3dWB8tc2UM+ZJtxIjM6ZDB1y0zyQMMOIleHw806vBOUTTE&#10;9pDQ1jL3k0rFf9/yId7JJlePCRMGipMDROv1gdg0GQlDIi2b9fl9y8eoJ7G8YvEy7yPIyC2w6NLc&#10;Misjzg2+kE+nZdZFBCi5I34KjTIDsWCVpVsEMGGFG7jZ+TyHJdh1CGFhpRi91hOrac8ninLxd5Q/&#10;oKDMy2Txnmoqxiy8CMKfuEp57aTH+nxJ1lTpsfJ534zph7wKso0iD4FMlh7dYvW9R5M5yHVree/S&#10;Mj9llBLfpHxPMviqvDjqeuzFUc2j/ICN8wFiYWevOWMd7HG+vTenswDaFwd9MEHZ2PMeeUxHEDpX&#10;NNgxmUHG4Zs1VeVFn3SKcSSD+bszHPo2d8/CRF74vm7mND8mkp+y5mUhjqyMHfmedG3l9JCzwN0A&#10;TGjXGVEu/sZKOJYnA2VCzUr5NH4Dj4erKPdmzrRg+vpU/kCGDlKlIylh6P48pfpYz6keDA56z5Cv&#10;OHWAnCjoWkbig2xikLDLdtkEQBr53rtsltZWPIN+3RC3kpE5HdZAlIu/Me5KNx3SjwaKXSXKxd9R&#10;Hruy2zkEdLXq2l4Q5eLvKA+U2SWWAe/41WGepvI7AgN4s+/sUe50XhX0HVwBuS5FIx4en6xFjOxH&#10;2CIf1uKblnd+iYExXxqPITJEEMbwYlHXSP9x++NQ2jvPN/oeY8rZvaEFMP2J5P4wB6zgPmeEffdr&#10;U6PeNz1j7w0dLA2V1wqCdnjMJlQ6jnoMawWp7ym/k9Y4bxmQIhK9uFOj64J9TIX/dcYQcY4B5yF/&#10;t2ZyWx9WHY5p3J2LruRseayhfdXluvq8kOsdnjXvEXfIGN6Pj7mlouum/e3vRozY2v4uSrqYjqll&#10;zn4teXmkx2NAv2350Geyk0roOzGGlZWvWyMEcOB7rNtvWya3pGuuXaqHlByr1hnWklPHR7T0abZm&#10;qaE8HKz2KB9kc4NBJwEEZYiYPNFrVkYVA/ag7kEoXWVkymWZyr9CwvAAYmWcGK0k+URQiaSBSPba&#10;h0TC3PuMs0H0oOuN3Fb+NVrGle/SSeYFAGXuM2GQ8RhNVmLyjEKgAYTkscVjReW28q9oGZc/gg0n&#10;uRqcyEO/tIncU3b3PnM6YCQj0WcnD0GHcCMN5CT1BWyVtOLWMh9s40BhHhKiExHJINGX3KTvR5tJ&#10;Hjm4gDD9K6mjU8d8UfKhkN7UMl5InNkGf1NKj9FyfhePrFSN1u8iROxAzk7a7ggDRILEnsX03Xpm&#10;S1N63GtFgtShSnLVBAzGROqOv+LVEB8MMWAqQKeMPh9szz2H6TDae/KuGm7Q9OHxbh9zJYi2prYb&#10;Z2mOvTakmvS80F7MdveLGakoF3/flQ9pinK5tfEWvMXiYFOr9u5hcewp06NnaWm5+gIQL9IPFXAo&#10;V7SR7BjXJXLiB1+vqBNyuyIWxzHhfpH4d3LE/Ojz6k2zg2yXa+nwXIcS5AQJ3UpiBgo4bnVBTfMZ&#10;sNPZPB9tclfD5uEkbT1/hQrZImh1tiPJ+QzfRKZizHBuK/+KeZbTG7vZ8Mj3iaSy2HI4BEa8Mff5&#10;+JjRbkPy5WgfWlb/SrInuS17y4xOCVVwCi+gCuxS7HZntA/bLDsKl3iUTu27MHNaD4Yd93/Sq7lK&#10;y5jng+1A8m/PIz2M9sF8xFQtSWRH6yFZl3lm39unHAEG9n4JuM7qj8jBbp2GTmjSQflILaO8TpB8&#10;8hZUui8fSu85bFHnB75Ine5uFIEJ3bfR2tn5yj3s3MkEaiqKIxLM2XEWcZYjMk5krd7xQB5sN5g5&#10;zNhv2/pKaoGmdNRWKoLAS7/jK+YPvaQcez3EniWnJDEkc6+9yZH7/etIuWcxVr2HSidtTry2x4EA&#10;Ran4G6WJ8LQQIqe9SVP9PFtw04+LUnqerVr3gXvS36ok5F4EPxh2TS2dDMfHgTzMD6m6hp2bpl2f&#10;cEtTQMC/GwKYBCjz9PAog4QZo4e5Z2VU1MHmT96B7rEiPq4P8sb7B7IovdvQUef79UE6lMIfEizF&#10;b8cZkB/WB6FFtObrLc5hZ7OHzGSQuP5Qn5FLY0HSLQq1vUkG2Ovhd+tDGaS9WlZWTu3RIUJ2CFWr&#10;C0zK+AOQ9qg6uuPdbZAxVqEBgHratRzi8qfxx5TuFiildVnCx9k6yOCRn+Agy0Xww4i33p90UNZI&#10;UwCIQblzHmhISSg/jHi03VoDsQMVb+9gyoPG5f58kCc0Z3cGyZ7vCVjM7y5PpSXktafXkCGAfVJa&#10;qqWZ22ZGYRMpi7zwdXa7m3yReEd3Veid0Ku6m6WrTuXatsDh/pAE5D5yALF0q7WW5yf/6uOnW3d6&#10;m/hJDeUe1WIKditbR8Oy9UE6VczzB11+1qYOynaMkI8e6Uthh35yY0rclMmWVe48AzeOy1bksAwN&#10;nFvJv7pUKh299ROcuvux0U/St+I6AzLHBc4cGSI6iiKUVL6+0GXoAUJJeLV6k08cCpE5VgtS3Zc6&#10;kDS4c374ArNeb6LsmpL4TveAP/bonoCHMmVEGdBjqlb3KGCgpEaxNcNrkPPd3v2uVTmUUTEmHbN7&#10;7Ko8ijaCMggKTE7Ud1xKzvrvic9Ts3l5sQCEl7eeyIyLWYlipzIgHCn40DTn7vNFhfCQSZFROnXq&#10;wyu8/GoQYFIiytOJy7NmcWojPYEGyh2eYPcBo+LJMdfHRtmNI8hGnqbW6ddtvkLpjVtgg2yF6TRK&#10;WwqYPJzfTaEABjMgE97rN0h+1c9DtWws5YrbQ1e4GoMrbFI/90HA7+34+dRmTG1b0GTNRBSbEFY/&#10;vsc7USr+RumRkKNEthFkiFKn86YPmTYRk+2RzSi8POJCfYBl6Kf+sMy6cJLh3g3kqT9nbfI90F0I&#10;CYo1HG/oKXzTiPFgHHTraX9KJKszrEuZ3vih0eWuFwGU++VDwtt1I32TsSgWf3txLjzg3EpbdwoB&#10;x6n7KBZ/ozjbfRc1stl7msrbWSJPeviz6CehLh+ZYafDOxQzAIMkAf5QmnXYZmXXjAdWTqeDg7d9&#10;7XJJky4MgZ8x3nhbfXckHVQXeaaHu3ofD78TASUVtGkk+bJnNo42SUONGAneFZBqahTLv29VaDBO&#10;ncX45b7lXyEHh1fHTI1mjxXjt+VsTHLOlIrdhQI31GmWSE1sHGzLjeO9WUY4FDYLqWwrx01Hl2J9&#10;r5KX9Cr+ZVKB0u+RmKWD52WfSE/1zeoudnlY868+yIet7myLOaxuSuYMuqQZvA2Ipsa+d9bsYSud&#10;e4ub3q1efbx732hz/8qyF945ZvWwpUex/HJI4GHUZyuBXFuctyZjs4WhgF80aJoupE939/XMJjos&#10;xtmcOphwppWGKPeUkhPjj7TCjtigjxWYPOoVNoW+1lxr9BCYmY1cwr59Oz0xj7FAux3iWt0fjXmF&#10;rtqkkdahuxCO/dRVDf3h+0jRmRyBIcuMkqTMTgsH4z64O3Kx2puAkI72BJ/XGTG1SZ9qLhOD0K1u&#10;beglSfSNF5p79sGLxYDsl3LingoUYBDZZ956sf+Ps/Pr1eNG0vtXEXwZYNeWPbZkY703G2xyEQQL&#10;LBBsLhWNvDYgW4KkzEy+fX4Pqx6SxeZ7DntmLo5es7uLLBbrfxX1fPDq8rxPpv/GmSQmJFNJ6yLr&#10;XXGB+Lqf8t/t09f61oc5cdgdKLgNDmeblPxnVqFL49PnIQcyCsxT8+JpVJX8ekuAfvJpck7SP4yk&#10;k+vx6ac5rdG4hdCAelk8/TSNxXKdKLBdPhuPddcDqyTwfZ8FwLDipVKRBFtKidvS1DyDkBHgLT6n&#10;+3HJLr6TR45HybfTYKkvvRwpQHEdIRCWlFSODU2dYkKc6ajqONJ7phsHdWFnVbfxcZPFHJ9VeVlR&#10;e/DFuH4Qy0JNjmIPKjbrr8AtCj7fjc+iQtYkVnI/kcJtkLZeS/mAwi1ZXEBCJqXSW5je1zwfunEl&#10;uIRils/oqxRzOcUCE1F1NpWy9utRflZOmZaCFU24l9L8VVC7qhftBsQ46SCQZOHterYwiWOnkkas&#10;UZVIEwkq4SJ5n7pZhbvR9ImJ6DbyJLLkFUhHtDJdR92uUSjrxDFk03BDvIBhs8TRQNXoj1NXVveN&#10;vME7Z/wZbvOYl6Owc2lsm5sqfzv/HLy8zjL5A07DjOPwFtUmM/65SdW9a6newxitgy/Vzk64IP9E&#10;qS+7c7PgAu0+S58xNZLhsGd+yn9zbiouyBWRft/77vmp7XqQpcYCTs/KBxAUNFCLKatne4l7K1so&#10;fa50FbqTGaQ0pNT4YdC0TS1owkJOkUmoU/7HicD/RIvSdOCQZpOXcl9o2OtNrKgRQ/isyS4fURY/&#10;5b/59Ljpk6md9T1pN70nmmhzG56AcexaL8G27bhQa37VzL8lUE74Gu84xQjzHUmedOR1+G+sB1Zu&#10;edbyzhw59lM7mmAvuXIhTi1VvjVKThIjZBaDElZNBPfFttY3MajbjffGmmHnDMX3Y384+BDV0+tB&#10;+GS0R/f9RYrewxOBz8D6Gk+TwffMt3FW5dLo0d89Op7vFlcEMtNSgnDVCWYiV0X6kY+N/V1lt9Jz&#10;kjdyLTuK344fbGFOMkAlMOWIkB3sfvq64QDrZZ7QJAMe09sWJvkeKU1xGaobV/ls608VNL4eABi/&#10;Lz9pJ+qEJmghquYB7YMHZxaVJDEproBIDkw+tW8IMjnkGwSSPuq+IYJoUpWDuMYKgtFv3Za18b39&#10;enY4JN6DRReflTOveJ+VXGoEXxkxrazN91RY5RVWKPVX8jM1g0lM4u2tlwzQj4nSlZhQa14wbyoZ&#10;0XZ/qmy0n50KxThOaJRDWprQw/FyOh9LYzID5NFucyEyorSm2MSnxbFa2yKR47XWqGpegkKcap2h&#10;XeaUSlmbqFZXF5Frn6PEQs5PIOTJbPNVFO/FMQiDVr1wA4sexgwKWG1gkAGiSdd4xkorYuuvQC9g&#10;qVz0h7Gylg9DqXbgtaK7AvY1zrPUvsHFnTxLXAMK3SeS5YeuH6aQOhUb1EoxvHm1j/a1ru8JwiBE&#10;78JN9HmmEdh6hi5gqO5c3t+ylMK9CsMNNLI9tYkwNzlAxDHI7kSo4aJi1Nnn7qgLqX3JmDB1czB9&#10;egNKMhGqX+IlHF2Vio1imFCoRIdQaTyfEoglhxgZK1WBbpyqvphpcIvZurYndoagCGypTZrD242Y&#10;Z3ZG7VmyvA7PW5zzPiU0ZDh/fBL1qyjQuJHV/a4NYsB0eMt8N6F+XMyqJIs3cQoVfi5HK5lmMWgC&#10;6xOiI4ELymhLG9ro2b6o6U86Fomywr3nU6F+4MnQ2ZeFLyFeXIfzGueaKf5gnepWn7RA+KQqovii&#10;8W8GjdHqeiFP2mC6TSDR+QcGdp1BUj2hOqWWiXSv9CdCzzxRtIbKJil+Rx+OFzmF+2VW+UIpv3rH&#10;t2NCQnvENR9qf1yS4eQrUUD3VPibu+XAYX2BDuS2+ChUxO/uW7rupdARziL+W8wN9+4NFKqbnT8r&#10;9a1+lkvw/NkuF02e3NlFL4WA2aXfEXmqMXuqplfJqDZvDsnAP9CJJ9pFh6FlRcDkGN7QRYhVqa16&#10;iEWp5uWz2JoOa11kJq5llK54E5aMtAkhUHew/gryVFW8E5VhKFGHbvTRJMEZ59SzqXHGtE4aSRBL&#10;aTB1cB7Q5w4mHSEJYeebooryWTU4i1NI2Hrpd0KjBpeBE2UfWVIVSv0V61Qz1GT0HN+lgYtqDNxM&#10;h2MeZpmRoPQct0mB/QX1HdEQCbRywWo/uSFcqu2EPlUX+M4s+F+lIcon0M3iTQzMG7gl7qimd4Kp&#10;LpMhBLwU9c+ymsyWVbaK06E7Z0Dyka2Ng9O34MKrsun/Q36j2gBbLehfPUL6FL9h29x+RM2kaxYa&#10;5Ir6Hosl+7zyG7yk9m/SIe9RnwPDDiohvquy/YY9Eq3Cgf1wPUT5nFwMHz3rKEUNqbPN5AKrGRUU&#10;1zrlsEWGij+J7BcOaNAEvv04NWd0qGaGsSp6fOR9E6YJRAyOlfisLt4rWhnmfu8kBk3e4CswSEta&#10;dR2uRQrEs11PGvejzQcDDCiVrp0auP2NXH7p9JmQomtdlqWgeSfxkfJDjnmBCZWleknTquRIR7hF&#10;j6beIGYrYixbRiO9XkPKmmqZHW7Sbnu95s3GHc5gQiaWTd1A8n4iG9w4UXfyVgcskRJfpoWumPbR&#10;EUwCoKo01a7A9nGjz+iTK91ml5K4Cw2pfWjuClkRWWR2BlPbFKSpvtWVl6H52fymQxaFw2VCzNBv&#10;4oTont4qGeqv4ACSgZ4t4qf2zyY9zXFpJNhykxwmoK/wRJcmi0MTuqyz8hsqElVR0rAqW8M+bz/l&#10;vzk3mHJmq6OuXX2v9WniQBBkMAxa//Quwn7qCcNF7oWsNMNlj8s8VvKM4cKj5Ki1xZCcFLqnqZKY&#10;FCpc7CVioGoSDCow0N5ssa0t5na7RemMMtjjTRw/hfCwRmhxnIN0B14HEasxITwfNyQsn0VaB14x&#10;5quWxoTk/4oJobSXY0IZr9qlxCC6c1OnLhSyXSc4s6eUKxGWpSgC6QlBeEVLYzqk8CXiYf57qtzD&#10;hE1nWFuNyUunZ86jkirbUnaDW/qpUJ6gP5ROxziaj/aM/tANuSEspoT2VBgC6W+oHkELKlCo+0JC&#10;hNOKCKncqNWj9uhPL03Wxm6neQSZ8/Wum4YFi1bSZgvLfOA9rBgLLiA3qBWbTrkDJu0yUtbTDKuK&#10;I5DAluY582k5oz+scd/fi+SuDJ58da7JS8TLja/t6hN6sJd1ZU/QAluKph+7ivbadpU5P8OLKAL6&#10;IQPinYL6lHTFWrbcuNIC1p76koslcztlqJRnOMJY6oF/apmKJqBsVjsB1e2s4gj08UCDiQp4Q1rh&#10;FSBXKXcUXlRhcgcl1l0lsY4ENWpPXkSY9k491zf4pzLrkxbw9fIKOB40GRPCdqvdPOAhvBk03/2K&#10;Z7htfpJ4E2Opnm2OriLn2jFs36pk4cZlcTF2y1mpDt8pPJk2wmsmarSLnkTPZtatVit9p/B1reVo&#10;lTRXdHNKFCq0jxkmorzb//I5lK1+pWaUsdM39bpZRYVoq2+lOQcC6xtdUk0sA7Uv2zV2yaWXk71x&#10;N1K7IydO03qu+ive52RgxDxUnTdxE0rgHIFUZ8kHOladQXBNSj7krGow6QlYBcDsyoC4Knujv54y&#10;RfQmWSpM7nidFLQq4NneJA5ZaYiWJi6S2vg5OLcZiyBHEJ3oHCbeH3sOrn6Oxi9iQlSMVu2E1mAq&#10;2G2zhaPfuPuZZAW1g25vsp9V6GAW6wJEDV4NXtoBOY8WveVRZwBrrLGTCgR2ox8Ph3Hjp/w3nyaU&#10;lP6t7ygPvlTkXZ4mfB+Thc90+vJTO8riEhFyCNo7VIssKh/qmDydWj09XBaPKMa4WbAO9I1dVsOF&#10;zvZ5s3AKOLA0RMFExb10VIKv5CBs7YZ1jTKh3rDts9BklTX4/9TuMQb5bJ0Q8WeMtzZIjLdjtWKz&#10;/ordQ4FXhL69iXVU61q4LdaBHU7a2hOIdCAjgQDkDf0KHojdFzARqZVTTGW/rwgrVbcGrgClz2i2&#10;uDDzGuIL5zctxQqVn5B69Csw09P3/ZT/9qddNzjKpYHgp3Y4pK2NPfa4poWxiaHC2VxOuCmeJ3km&#10;+bRq3QMTl/VsYRI+SZ6J5bDqi6QWOPBDmGrRhcBGHhgKTB9lfXi9iRW0bL4ivBMqyhM4YWV5GtUQ&#10;ptGeRhsJu2Z6ersexL0hQIfVQYxm7NpJsPv9ohDNg2Dlhs03vQl3qN5jigScso/2s4RhcHb6km/d&#10;Ot/zdOrK6q/E5FSvSTbAy3KMcQC5NgHtSKVRMyGRGpTGF+GHDImc0cqopfgRj35gaKipvXYDr0E2&#10;6B2DvRpEtYpBSEcw1eEz2AqJ24rzTCtBrUi9eFOBgUMtrUjI7FZRKl4xB7DxIS3+fmKRdlehtKNO&#10;zRMiK8H6JOw8y46OlonTziEjNeGsqCWQnMyKwDGeubLXOFVyN9HUKCg8d04qPhdnUV9VScWE22kp&#10;4G8palVzwHxT93wH8V3WWQ8zPrPkM4Sp7VfiHT/lv0HenAWOkU4+dMbcvCo/tTsSUx0pZzsbL5gC&#10;pzpSvIaqlZwWi0MQlhnQdA3HPhHKsGOGcghmvFL90LFS+eDD9eiYBxmDTVyDT6c6aj4ZI+Rp0VT9&#10;9m7146Ao+5Itmxc4lT1vSg5VdRVLIVqaTQwvu7mDCd38kNn1uig71AVjHJrC49KwqruLq72CU1Zn&#10;RyiHgCgWyRVWKBXjctVmjhe88rlrmBvfDSTy9Kug7ml/KqRkqgRRCLU1gfMKxaD6nuDsGV3kmGWm&#10;e1/sNEh4rQfMKpT6yzDHZ4nvVnc9joo+If6B52GiWji7bxh/QgBvYT4t14dGgLd+qZ3E2E1j+wlF&#10;Y9k3XVmUjZPIXvnhadpXo7c0A84VJ6RY7htXdNDCvqAJVpa+Ffk5wpfb903pYHEw8T9kN/Ij2lf+&#10;WnprpV9WZa1ppkF8CgUummkzFBuVcc9Ndo85g0nORib/EHtb7wXAJsz0CtoiLiFW+T5SbmHOqow/&#10;OEqljvor6JM4um/pVfP7KvDIwnHGjCqOF+uGOHWaxgSTMpB/tk5yHVPvhL8w4Xk/WZnb6uK15YKs&#10;MojgcO0NYbNwzBzBBHtOx77af3N2u1LVS74HmWPq3yyugeNKRHGKW9yW1iaoKMowu0kTr9+3mZ3C&#10;1JT+M539OUAvc3wvsXb7SamBM3+alV+Wgs/ZXcF0nVzVnpV2ms5jJYMHJRzhFtvE+VGqS63ow91i&#10;g3SX70FFZZzPdmrO1zmnkWAmVp4Aqp20RluH1d+DizxTz+RGiijN2ToxK9PBAMEv3ik8sNRuNTJh&#10;vYtfS+lHidu77jJkvVULRVoLmXBUkLMB8+q/I6qcLcaQxXJZntItSepOXySop9j4RJqgGh4eMK9+&#10;SvSL5Al33Z+YDakx4JtWKHGGOUXLL/5YRbgyuWcEp4/2U443J4iJg5azgkbpLJyr35kEG45SQwKw&#10;I33nCOSPrwl45It4fQpEeAvJErGdm0RMpWDHoFz257uJRophGjCbhJwxi+ZIG4rgboohLBMiHpyC&#10;V6GJOzDhCWbxBNWWz0JgSZkwmsousB7wmgVLIAQT4vwItTKeTPDXyA63DDkxj1hA3WqVtzhV426o&#10;idLb9EfAwyHDiWppmgIvjC2jYWdtzYVthtWXcVuMIGtNlacvmhbS0B0oMPtRo+JE+6kngnc8bZFr&#10;+fVM4A7lXpnLTYVfNGWqmVT9pCHCu3VvYRyK0WhMKU45w7qq+iv1ZNV6OyUO+i6IJAnOlWSiiTr2&#10;I5MJgOyrF1dB1F8JkIb9LshgooXfkDyAcMwVsnN1NmpC8TLtYyK7d0ASuk0BIsQtnyVQiirUMMeR&#10;WQbRQvIkkjN1x/6AAp0i29+0DqLglgRg20nJqILZ7wnODnH3IA1xj1rM8wz20R6gqo26E9P6FIIb&#10;RM5HRqkg6WMR+bQJnZ3+Ka8Ag6DqsTrf0pi1zlYKVWHiEkhPJyp2aBKHMDdvdtxiJ/bPkilScUum&#10;gZOmyIm8od+xlPFZaKjS7fTZa7R9Tq5w5sXhOqecDaRWJc0520N1fAW3JelAd60Hx6pUU3/5eBKK&#10;95Zd1omF0AvppJNXmCR0pOl2E7dUoKg1XiMTU0LfTxxzSNIYxNBcYEJhaTh3AjvDreo+TX2wmrqf&#10;pDH0Y49SueB2YhiwvvbmIUw0gjSLr0cQC0JlYo0PKe2z4hb5nKy/n+xDmLi6MmpFQGgR+jgcCUU0&#10;mFfGSGYDfqgYlCK7pSHLQEsTEpxn5Tff8VNbisNRY8OgKcxl4chCdNs6iU4aSAjrSf3NM6ywMsoh&#10;Hn2WLLVeTJAL7zDxefsa3ccwvd7EClFR6gEDGhWFjYSZp5/yXz9N5GilkunpLQ6ZE2Zkg9AynAsO&#10;1SEsxQIsul6vgH5GtCR2+SYXxt+rZqHt1F44hQoN091/TTEi5uU85cd634IVitPVtlXQCIA/U9Su&#10;++CtRfF0TyjyN7c4/NO3YDEYjVITSu8WqZGqTmrg4XxLLiAqbvrCHq9nD5PtSP51VY/RH2z3XnPO&#10;OGfqGdImNPn9K5T6y2d0nGvcoItnlHIDXAnts9eUPTxRvZ8JSLjD+ThviaFryh4xY91hq6XsBjvP&#10;pCg11LOzM056pmthiY6/XJg44ZXkK93E6mecpl5kwceEXIF4CHPIwKtZx3XgFCK0z14NQvK11WJY&#10;SJA+bR5Rd7D+yv0k9orJEG9yDus6cRA50qfcsEUbwqBIJwc9Dns0qELxmTE0tFOHNdDIPU8/5b9+&#10;miXn3OTC62E0P+a/+TgP00+iLUVR8xC8E++7Po665cfJ+1nEzfr4S7hkBL5BGRV4y+N13Z4Srgob&#10;XcwpXuqUQjYUF1DFDJQSXOtRyUrr2e3KNXEwqwJaZ0kPqR/yk9wD8SwO1DcsJRmCPmymCWUVlhdF&#10;jqflPmw6JNJYFNnyaRISHJIFOJsKXD5BY6FYMspgWBlnpwOu2gUr3o/FPUG3cBLj4sPq71A1IEK5&#10;sPQcZZ03mA+eKhop5qusdvkwrMnrkVlZV0tuI5HCeBf3f+jgZ6tV1ol3Bn9LjS+rMo6esPFhLJHF&#10;MwKLdu8hpncrmwCzc1zkRFnNsh78BOnJp4ZGPHneW7rpsL0xKdmlPt2ViOqvJCldN+2jy4lZFE02&#10;3p4EIvLi9gWs+s2lptkdn4dIfi0Hdsz44qfF50soLz98cQ7LQla2hVguQcCs7jwDS292e664tH6J&#10;lqizgDsK6ZpjTJt5tQgx9yhC4yAQrdFDsAQ2XDPJEak1k+QKkVYUu0f94pLdyK3pGG9ByXi2ld2w&#10;A7swI7nZxktQZb7kx/w3iACxRcZzMGR66YwYnB/bUQ4CCn+6KynoMFt4KBwQr0JMm0ZFVA/OuJxH&#10;8ewh8U+sFL31ja+cJCCDDfT0sijuci2f7shI1sSWPbkuJYU6h0Q1YVXxZg+Q86Fu8lHlPdSVtVsN&#10;grBR0pJrHZGJMqPsXEZr/g7aXj6tgG18msOzlKvxdtM/dCzI7MI9bzlZd6/+SgLAseSMTjIFWNQC&#10;GQrN/HdODZJzWbP6mSZKYH+PUo2NdcPEunI0hkq3tOWn3XnyeQSYRYmf89/+fZKrUiBL5w7L4Knv&#10;o497FWoYZe+Lv7vFHMfVFZhKOMr+NpbJcEyM3eRk5J2n/JuG8c+amJA1wXLOqAWZTDP7pDQRYpEJ&#10;30KHSvNo5NDodB0mJSuJCUPyHmSqVMye8Ywpm35ilMTyWq+DhPztoi+QCE8IqE+M0oo9R9tjm2Qw&#10;h71gWSq+K5Cn4dZ9rMgrpeBrA+KEwMAf8NIHkMesx4VZYyOnC90UO69ufiDjj0gyoE3JoN0Kq/5K&#10;OsaDKRTGrDldVTMA26iv/jS8q7qPGUbb99skEtzwe/EuxGt8CcqCzokMFNWrKXO8zcnIfYZnZJz7&#10;Qts+XX21JPLkfNUiNXZ4OrUPcNQaczQc6bK3JcUExuhsdlwMLYeykA0eZbAabyuTdE+R60yV4pVW&#10;DOo+uWKixWmm1+f7JaDqDHuxYy7Pq/Tas+KqjJUfrc/Dljvm1F39Gf5Y90fevGX+DzA9zr5ioTXy&#10;vJAMXGLhOoUaIa693H8AeSZ0X9M3TuB8TLDFqoq8nEAI8w7kcriBvJyDmevAdqqhsnAdIHsf6yrr&#10;L58GzL308imDTyH/QrgoWV0jkAmwYBvvF1SQ/I7iQe9whVV/GfL8Lul8NXKCljh9WhrBCrlZZMmz&#10;bmJbB9h8Y8Pv5mFyqsKdNchgRglKSxirF66zX7MuvzS+8CnWoAUbOW0G0nNlMvPbygn+e/dZ+a7L&#10;Pk+Qtb5qmTCx1mQguV+7byU4UV1l/eV9nmQijTSXJCc+PQQu7l9dUFEIcDoZ5F8qe/8G5CETKfbG&#10;0Fw+jd8pyYAqLeVZFsiT2CPiQQOpG5AnLsRtQUuudxFcuE5fXyTqECZKH7uns4HDlG4k2C1xHXS2&#10;5glqG0mga4lgoUyiWKWcItNQZsg5tidFVI14a+SMT7Oo/mkS7Nqn+6miBYl7JhGQJnnyxj7Tc0Pl&#10;I21RbHM2gh2fVvpwouQHCDCUsmkYLSLPJE4R+c6P10w4BsJJyEqsKx6kVumUySiqzJOCNlNYu8Da&#10;kNWZ9Qb3pHKop3yoDnNhj5iQDllMd2OPNZdh8HdrzcpSjjW/Us/jemw4RqQ15DApW4t8JhLsEmmi&#10;ycQU7qyZoId1c2TkKoBnuxktnKLgim3GXdbR/FB3IKvXeu4zYceVb8PTVazVCBA1bVVZOGe0cc9h&#10;9Wu03lT5Zf2V3FOZqNYcd5+m0RPcIyBvJobJnhFDpWLhrrhB289hG2PWZLDZjMlLcX+fW1QmFsXN&#10;lutGKnfLm0EFxUr6WEK2eOlSO3xNFb/1l7EN37Z8xt5YalpIM2ox/zYxuRcXbUg9PG1H4R7OS5Iu&#10;msGiVZO7JJMqPko+UgiDx1o+z5MM7Ofhq/bC+Lv7leE7sBFHwoDCHYUVKdyb3mxksC62qsP4bwyT&#10;lYX35rKyPWRMI5/ahrQFMjLJGuYO5ZS2WiLd3k10B7v30dNI8KmL0mZ7zTD+WsLD4DRvUg1uRDUh&#10;lAmdyIVV2NHhM7vq0SEXt3x1hkE5mNS5w+ptdoNfIPGVkBfUhBSu3Z/YOrIAvJFEqBbfIjEAFh1v&#10;w/GYxjm/gK3DBfNdEtDXRdE9xmEN9ROubRoQGa98q7ZiHspZOJbCNGh/ZdpmSUuKDJ9mzYkS2nqS&#10;YV7IgAYRrldhU3jf56lSc/2V/EKdc8yKuGo7G+R0MYvS6ZZ20DhdDeupoo+Gb/am8QqtFvZr9rk2&#10;TCRCRyQ73ItY/dx+pvQITBzhjMfAXKZCyaH7PBKbWkp14YkooRki4KBkVe3Z+Yc/u+ZWNeJL4zCs&#10;OKJwsTsq8cGfXXeHXmLJeXQe0xN4gey1G0c6zeHZ4C1yE7ynfs5/83ndddBzoQg3XnjwFqeK06W0&#10;wDf13dL67VtKjXo4h3aISyxI0Q35ynRSYRCtTdyO4teZEpzLeyDZBqLV1tz8nP96ZQUKKlPb90m6&#10;7Fc2Tx05GE0COl3XhRP6rsRUsAnfvBMn4NI0X3qKPgzkdiYGZERJ+pxV80Un2kIthA7cbg+cctNk&#10;I6YLtezXTEjDhEjWPxnx9dNQJjGm2C52K24FGhODdzgAhx+TAia9fYG87g65tT17D+30uQgC/iz4&#10;V06CpP1uq/i7/pu7T3wIIySfR8D3ZkZ+zn/78+AgNFXyXDia5kh+bos5/EKi/UANbCT0244aVuVI&#10;bLvJfNHX4M+ym9rbKga+w/mJpqpzSLxLQHdxjFEYQ8JODhNHWVyJLwkCp9qOpkdqqs9GXaXXnjgi&#10;moo8yY8Sso7lTCdqfR68p+HL8giwmib9XIVmKDrmuRN4/FIedpxSla6aibbw1tCzck3lrRomPcIo&#10;WDuhRlU9ZPQTMoMvuwbCM/Vfz5FS8Wwlpud/JBYWNO/n/NfPl1lxUI+oC9tdzcZyqQpQl3Ophp+p&#10;PnOUrogq2Fct5hYT+z2gOC/9CnyaOqHKi3A0OM1RdEjqYp2Y1Lg8q/D6bLt34Qh7yFBMJiQRAqFa&#10;qKQVwtqwGZIXIWVo3lMho9Zm3BwhBMt33KDCWneH7KLsyc9uqhIvMeXn/Ne7iRJr6cfzoxrJz1Vo&#10;+ZZaGTmHVarYohnTjMGqHCkQNOGpm024xp1EGYaCPMcKyzMwzFekLUV6F295ox6fWBbm2+uVpEFm&#10;+4KJCs1QvleRStKpunzWhAS8X76RWf4m1JKyZ9/QxsSSACGW5e5n1EKOadewSDhN7azzCmIgXcPC&#10;0qRPfYVM3o05DV157zRFUXIMKnCsGS6zVOwxzMRSbaSsOXPQxsRIv8rMIKqeEbjWZSp+627CtIGZ&#10;nBHjPt15D3eT58kTzdQTVMlRu+vv+q/3USTav0+PV9OYn6uz81vsdxoZ6oSeWBxLnREFn10imRSN&#10;YjImHh9j4gFk1UbluzAicAMXNmSWz6e9HNwL1S1L8o90+3wbjanz5Aqr/oo1IwgxKfwulw1UXU29&#10;JPlefhraj3SKMTH11/awvOCunquw6i9DppognQaUxFMUXzgzuMaL0j+Ngb2ghAhHT4dSrfTeK+b9&#10;NkyM5+yORNcsTKSnpZ2CwG6XyfPKkD7gItAnoYaUGvIm1Yi4vAWuy4hMruJ8hRCw6b3Z5I8/0KWW&#10;ldGdWM6PJmEBjkRZZro+P1IfW+VdaF3TCdzuGT59Z+PwFteNLFNHRnrPOAtLEwKZT055521C/dYd&#10;Kqz6K3eO/GZXFXxLhwQ4YDkhSrS30kvtB1hbhtXOLLCDJ/dRlsEWMpKbViF+lwrsuuYpsRV3E/nT&#10;68ToCWfIeI3vJATSH9w1xnJzYSvVRcEUMsFGkJV9PjMNIpN2sTLMNNvbR9KIO+eZdXKF79Hnw8Pf&#10;jz1t9+zQ226GbkLqGAMn5r4Vv/VX7jPaaG97MHZqQMbRZkb5PdpaVefgjLydZweH/iMv/XIWFIfo&#10;e6SSJM/Xz/mv56gs19RmSQlR6+CqM+9Xhv/ASi5dfjJHc6wMvdcGGAEDtbYqu6nbLpKnEBNUF6qA&#10;WWHVXzlf7rpT5LPxBjHd8Dd0yHTRUNw0huFxy6GWRmkR0FJLzQMrrAVHGG1wIX9U9suCo/V5Mh7G&#10;zmkWy/MVmndCtrenLqQVhQw/PF2zLuTQF04StPqHJF7Ezs5xSjDou85wOg2MT8PgrFjv6BQPJdwv&#10;IHcyPjyb8GB8BjlrU9+AjBljXWEcgWlYRUx+2xg7hDwfvs2aoS2bWui+y60YVKnJyvGaEQ53sI3j&#10;33YYjTK5CEw7NRalJqze541wUFGDsY1vuZ/vSlP1lylsXNy2Ze+4WvqhxuVddULaCjOxDpmJ35B4&#10;amXT0bkTLLNIu6JEssOQJQ9v8Avc+O6iisPMNDKwjc3caRt3bk0DZibQpylMonYPeTn/uP8xCZI6&#10;cM2h21Weuj4/nz+psI0intNf8FLhqU4oYouLsB4VSlTbwIPa1PvCEWSDR1G/9EAz29IRJitegIQM&#10;fhfBhXfELUWBjFxbIINyW5btphqvtsKqv8z9SV3p+0FZXDQJHotiq7NDnCBfhomaZ6aAUiEoRtvy&#10;yGV3CBw5UMRb/P857o/WO6BACT4n/u52ZWSoSLcITsi/g9L6ynCvdQuCdBS4T2EaUwWhlCdy4bcr&#10;20MmbmynpEr1a9iRRne9JQWfRkZVdoW/UdGJnLcndsaD1TerK0CbRWGhd1a3GUbJ6Ny/D59Bnq4x&#10;YVEoIJVEYQRYS7Eo1cDU2CBOBOJyuWbmgIlzjm0sQedDAVm3kZaNnIplGWYay8RgQfb1juHDNY8K&#10;3u2nEYLeDLQ3LLc6McjAXs8xfIFsGs/zSpWE790STFrYJ6b8nP/6eS6ptM9KDYLwxlTOuaVgShvJ&#10;o8rtkjJakdaqypNRKh883I/9aBEZ777psSOXle0hb9+dPs0FVskoB6E8M3wKmZCYF0WnmNADpk/j&#10;ZEktYjCEaZigVuov41AfQob6TYPUAqMUFELhPlpEwsoQBmTEd1blKlyGlpU7XPFbfyV1UPWu/MHk&#10;NTKuFsjEFi0QryyUSN7oVkCjgTsW+3fkqjiyQB5ivjsWhcXeRdp1GCenOwKwZg79DW0R6en8NI4D&#10;x7LSNmn4vZHdbng0pZjevuzzegqJUaAPJJ6n+fo5/819Ubejzqh1w7L5oZ/b7uYsWIjvq2H1rAej&#10;N/kCNGS5pGMdRou21GJbuXPpnI5gofI/xPquqpFun+tkdlWs5g5EiGVdRxQ8qq6y/kpMEdLrzk+J&#10;9EWwkN+qdtMxsc2wrmCwrO3Dz+0mKhOJM/4oe/UMDxZ3d6yuzdG+lqd3Eyd119E7VvoJmToKkNgM&#10;GVePgNo8dZgwheDgl5VtcTr1x9mpm/QiV31C4PQ1qlH1LGHaqvI4h5Hl1u4qrPrLdD8uCeN0me77&#10;mpXs3Bcl06Kueepa89TZ3EKetYjdsZ/UhN3wJOoRsTmxM2xPnWyYtd8da8aUGdi+sitoqwuHzs3O&#10;ICPlndQqLor+XhgCvQ+HH28zjCHS+UUfPoSMC7H7R65rJr1kfPpKBoRLh7wke+4Ohc26yYZHytvS&#10;nWGoIoufrUktk77coD7Jlabqr6TtWcclU0yxpMKdZxYKtS3mCoLal1XgaQBlN3gkuB5SXjeaV8jk&#10;tDmTnIgDvoAqNrjhxQVCRGLwzNw4z0gUNTBovIAw9doIgah3N5TwRqtwZkYJWVrqnR5vo+2+vLFm&#10;AnzOucUdgXCqa8bx11OBaAilyr4CearT170MYc2c0XYJiqFHLjoV6S+drVOLrsreApmTZBZHExvZ&#10;JgwfQVY3c7e/U1Q7q/3MSUjyQqIkOqVT1oCBcu9AWWCbvKNb9RlqW0Kcv+0UoerMcxyQlZjkYSgo&#10;jOkxPKcE4Ca7oUeys6ogTcjMv5p3pO5803kY5f7yuk7Ypk0x+UH5Nsw3q3jOsE2kTj1h25rx5+py&#10;6fJp2ul7zWrqXWUVkR5SSxIlZAsQGjvfZ9LmUIkT8ndc8lYhk9flInR8D0CuayYHTfkDMW9y2oIM&#10;ztYMWbnKlRVwt22bdd9I4qeut6JV3SZNjByIhAz20r92CJk8XDuu5TiNSNmArKyR3Ay2QgmG82bQ&#10;crPzIVWshMpygWx9LDi2crkgisAUcSX114yz6Of8dzxPioefB4rPrp/zXz9PWoazIwitZ1CHWfm5&#10;nRwhj024Syh4uFbC4ihmSjxfxD9QGJ82X31u2u5DJ3d0bSxvMi38LpZm8OOxB/ArZxhTsZ9Gyxhm&#10;4t5BZqZbGAKbdZX1lzGFx9BckWkstjk5h6AkJ4YnVL7SsvtkDTrQQ5az5OgxZKVt2xDlFjDdQDV/&#10;mmh+txZBz+tI1+xrfglLzYx5TiIR7zuQSTbyRtJOSBmJBTJirbNrKsuWU/4NMT3nm+AdllJzvGb8&#10;ae57xT/ILqunvDH7JEBMgWzM1teMHOHoB4WRQ6HMyHPISHxbVtin6vA4r5latJ4IQxGkuvJNw3Ac&#10;hg35RzJ0ziGTJUNGguWIbnQp2CYRhk8nhSm2tWhnJEYqm7idKqgz77q78JcdbRP1UmZhvgubWfxO&#10;ag03kqGI0xeUwL95O+cNQWR94iFkee78rm4GK/sMaZOJ4oldk3+kl9tfRuhP/PV0n4lB0krF6GQj&#10;K5OKIFFCRoHKEn9TGOWORLtz3iOp4mzN3OpMIlJgW3Zu6Br90+hAwnDbSJnQC7Yxl7qXTz6SB3lF&#10;230uVkt/t0MmDAMJGrI/PYZnL19/+2zNaFwjLaJHpqZPi6Ua8iWupT5VfVhmyI1TpTIT7/PwfAzI&#10;qkbyRl5dHOT6jyh6Hz5cM5xkxPIu7hFqzvq1HGo2uHASDpXLevCAeDPOINNTBm5gdF5ieYrkmVVQ&#10;w7uG+gDX8y3H8CFkOFMPdPdZd2yr0+YIMtolNIaV4uCTcdNjRC7xOFVX21Y5iBb9G2yrG5ul+xg+&#10;WzPcD23P2L4cWP4Dbk8PX2gbVkKTsxzujskLZOtjoY0ghNB9/dHvuQJ+zR5en5eztT9v0x4ofs5/&#10;/X217bKXAWdat4f8nP/6efK3rPyODJ7p+1t+hCrjhn/E8RXkKcJUbLeTQ0+K69QCJdGjKTHXc8Au&#10;mNtDlilqrF9zF0iZ6DbbNbGNyNRwHSmH65wdkdqkGwCCucMAqmWOQotbxqP6MeMDqBQdexRmfC7t&#10;EPBdFcNXvZSWw+IGJ9IxKoqHCiWt0ijEesONi3MFkRIzRi9faumJg0oDD40FUQ6XnlSp16TjWBuS&#10;SAzb9mh3sSk6E8LoWjrZwFZl5gRYWHpdrRrO+TjCnxQGP1UpVPHsYKuaJ1d3OF4mtizBXrKJX6Pj&#10;Ojxx08NFYgIb6A+rAURBI+pvdtzEBcDuFX0Vz6VvCSR9+N5qYWuWMSPz2IdTlcwDyXC4urecgj7l&#10;vkFne8vu+IhcU5fx+sgVkSS1KnXI2y5SlRYUPqAjsFCJq6U5Do3fT7RKVJZMY7Mi3OGLGit3m/XU&#10;u3nFlHTIBkmOsfIE3D8YCp1lNBlXJgaB+xSRGqRc+FNyhk2gnXpReLnC9+AdVlWor77CHQxKCmXh&#10;H4Lc+tswlfODhI2OFeFFXbkzdUkjBtMd0X1ieFq/Mcm3XLz9mlcJhlpunxSZN8/md+lu5p4RNGdI&#10;+rtbuSPHUNdkZcWVw4pY56Nm8VeBiEjuFQkjBfeIgOnnACNMz9cm7fLWsCX1GWR56bAog4J7znPf&#10;LrwSQ5XZDEPePSOopx0fQtbnOjpBdhFsnElYXh8WumfOqWH5pnLeHj6ELMOt609tgfOxbAp6H/an&#10;O0qYqfw0fxdkNWDp2ijxjsp5SZTGB9bXfB0mAt+j0ULPubeIbhTEAfusL59G/VYb/EdkQFYRN7p6&#10;+B6FEalzh6SdHsl9kmTqr5/u2G6XfPzdkPtdEkC+bCTeup5/hVqc6ByQyzCxznNFkoAZzmvLhWvO&#10;vDowD05ymRj5q6rCys24h+0SXdfprKcKOYnal59mMDSovmbVIww+C6HvufOWe6pTpQMamxobNCj1&#10;Y4pFdYNgQCZHtU/sZr0JgRQ8q/603IKFVchkdFxruIMGZDJYu5NBJvCNfUaI9gK3jZhV3qg1HsIT&#10;q5AmPw+tJ+eNR+GGFo2Am/JayOqsjmWiBXzcJAQ51ngHAQC0Qh865hXezDPuSVtGdUWKjbyYK0zl&#10;pRIFYhhjZkkyUhJN557ddXeBbDmdFiwpQz1vFR06b2DhLT/nv36eeKJ1FCWFhJtuen5LwTI3fGqH&#10;MdUJpbgVSWFdjhbt3XA2eOEc6hvcmc2g1bLfvTo0VURrdU0Cux5qmkZ2a2wYkBec7tfMURwqqilh&#10;rJlkY6NErGWlI5jT0J1NhYeQ6TLTkwcv1jYtAPm0SfR6dshj77WjwwlwBll+s55biIJT4xf47qfU&#10;qM2wLh3zZtzlF9y0Z5t7x4rGzTNT0V3fDMmwrjt3Fnq4ZjnNPWus3WqIcg0SorIPSzAUFkpE3h2e&#10;KdkTKz+3VFTW05UajLzwifdFUbzra8H49EVgFSHdh8/WPN0ltf00C+kHtn96TGzWW/rwIWRiMraw&#10;N74zqv9HxdFVMSkJvX34DLI2xyb4sEL6ouiLPkorusI+hrFCuz++q/tnkNXKcei28rwVEuI0DxZ3&#10;hazgaD/udyGjeQy77QpZirYZs5StStvESSc7xMOHa5Yx0I/NhbYJjNB0L9n6ta5YXK2fyW4qH0KW&#10;aDV7vJ5ncn2IbxqyD2zfZ6LWQ+d5TNuLVOUtvM3+KNE9ew38nP+mFOZSwR4UHRoh6/NzW4mEY0hb&#10;FAqEyLnWa5B10YO4jV8sw1qNFy4ya8OHOJ23q7/bkUaHr4HyTqJ9uBnpHbK2dssjvXb75qHcLhHQ&#10;AC+dRtbn0TK6QO4K/HM4pU8YveeM0wt7J+WDcJiHrfaPlUGbPSZ6k04Vke/qYJeW49Pg1CkxQ4z3&#10;YXnrxgnhnN7QzZtjw8e+e9fGp9nMfnSv6gcFBFMzAnv2zuiIlD7gJTp7p4IBmbByZ7JXnYpWhPgN&#10;/bY1skPI6OOd+nF7Vv8C7uSeCycbs1YRKpvcHKVdEXQu46eL2XGl8uHCYele2RVjGjUqNX5yt8jV&#10;631AfmR/+aPlEprjqpjAFHXJa7CAfiLmI2pvUVfLNSlYSPkuMdVuIVSeVH/FmcWPQvWFX72EEtAn&#10;+3p6Oqw3n0wOTp/fZbXnRoJao3pvaRWUvaL7h5XO6g9fcjXAKlZTgr2XBUJvcjWla+x4JJAYLMW+&#10;REQ8imu37C0VyJ3tKMUqRo/2Fut2JJdwhiKroIPFcdPDXtB59X5zh4NvqdD1ICBry4l3e4vV2B3j&#10;qmKrXkeSCHtIVKnelaTUp9ismbwEpW+euvP3r/bVQifW6caHxyixktx55ZDc8NlwIxO9rWL3Nush&#10;ZObjtcEFkTrTxV0kY0LY5kTyLMlSUJQ65QTB9VypvlriHpYn5C4mXZyRFMixkT2aTfUP00K9Hy98&#10;ZDXgyQGii6UnhYfpnDnSIomWsn6V+EfRi1lOt8t2SObc9g1CPbhBUkQUzIfoqJZtSfpqkSuWu9dc&#10;73IK5E87F7s/ELW0VU+mlHoQTMz+B3iytfzNKCe+HyDsngiHHu0tBn1P1JaTve4eLitfLqmmq8oe&#10;mCcFnXewnIiID56BpSujLQ8K+JYkSwRMT9nCi6Ka1wmsWgTYR0W6gzrPnLILJcf5AHHxgXKk5g+T&#10;SGpapeEl2TNllMs2zLHlYYkNOlqt2rxaMxmvmqSIOLuX8dRLc4wqrTxOAcavOqecrxYlMg+QsqOq&#10;YYnz172dAYujt8SJSM7qzQblVb4RMsFdTUVAzph4IrrRIyQj5iN221erxMnkYTJYblCysj377iHl&#10;qzObcgWuMsxJEWmtKSrfKwHWYBEaN9y6VLh0fUh3NdZoHJVzPRgnXbmGDQj1K428ceybOePS+MzO&#10;mTqUMSOZtIvuP5dVUlNuuJqtZ4PQ8y7t+iNK1t1YziijU6pqU6e9ZTHAyvXAKKsLW9f6WvARSEc0&#10;bym52m3fkQHsgnm6C2reQf5+zH9DxUQY9y68ysPqLMmP7XQXcXlLcyKL7Oe8KNTOngRGBJ58mDIK&#10;pi0tuMZwmPYVUP2Vc0WaWxcjH2K5nVBXORqXiPqlK6Ku9LRd+g2W+41zQgTjtRVenFZLWjT3AfcI&#10;G5hYOl6WSXHGgq4ulGNk5zqp/vHhIv8Of+nTW0ihgQOu30hvXB/f4lJ310TYhmx1xFYpwZaEyfgv&#10;8Jl2OSy6qzAj4jhqkDx7utyB1QWLGd4l3Zx8wgJWVy1mOJIyC3IViscFTqdSMB1+aZP4zhMtFVDF&#10;JVfZuSNyfcmP1ZdjA7B+3NKIGyEwLOryaTSRLBeJpxtAZvpW/DeZObKEs7Wf5RYsAjO5G1UkIKcc&#10;HMS/+1JRjgH7rWAhzNT98IMQFL4BtpXcBl7bdR31w8iFlImkpZBeX3EBGaVGQygDedKmfKHv7Wo5&#10;wilg1GIAV9yMRpFdVgSoIxe/6ihhyRDUcotmIuMRWKi9Xx2hVuLVoCN92HnggFUi5gyW6p6x2j7l&#10;I7AY8vaIqNRPnQImOUDpoPNBkU2UuVawancaopjNgPPe2FtxzP6qoo4FLO4hIxn319IqBzS5ecpT&#10;JOWDlEcHZTr7Y0Gh6I5rl5flcURJdnVCGyEi8LS0+hZS5A6axgJgOxj6Wg4b4K/6b06Gu/doidAe&#10;B6mcqScfp7ZGals8jmg6uu0GFuDmfGwxtSeFo7GofuEHhTswixn/kJirUXXVAucw51fPS10U96rj&#10;HYlZMscfnlsUiRjZcFVURAOMBQcVViBOV4mktUF4tF1dN1Grbk3Ont/yOeIbK4uCe/pck4pAus/J&#10;olCE0v2qC0/R1ZZZLjjg8ZeRGcDjSOdG1hMdbBc1v4QqURVpePr4JIGtqqhJWqarAD+qFLPtovZg&#10;20WDjaqwEPCnVWzRjzkUaXr+gLlllATIpEi12w3L4IjhYEaIUTSwZOLkhQNvfsoNJgqWmSpIXPzm&#10;hR0popNJgvQIg4P4mNX11V/+MHl+KaSJO7+uijQBhb5a8L+YUPKFgJ2YMkraDRlWdg8n8bq37LbR&#10;iKypzmpI1Ckqt/cW/3nWR0yvdiSrD7v3thPNGGWDElN3SYqbAxGIQVJXSsY2Y8diFMWuWuVI0syK&#10;4ZDTe9cHrW5m/RVby92SVt1I2Keid6Zj4lXp8eIiGvTwOojR5JWCkxvyCz0mjTYutqD/bfksSpr1&#10;QZIOl0QDuvml3UVGIpg+J+HXrC1ni3RaajM4wKYkvFlLlgruYfDZEI8RlMkzR6dV97Pmho43TSnc&#10;Vmky2gyCT8/2JsyGlZwtay4sQM3U/FlOapBJnxBPe7b37v9G4bK6iKjFYzLTkC64Nfp4rE5oHuS0&#10;32DA05u0rFPK+CTLpglxLcvSfQNlL/MMxRHTUXu2nwO3mPDKSplg8h98PqnqX9y08AkfbVJJVGse&#10;Gk49kVUc0pUzTX6ylfl4w+okDZenUW1Sh5IfMVj/9HSFFGdflJVbA04wAMt6aBqaH1R1fL1AZKJs&#10;9B91x31+PTpYSV+oSHnT2TTDup7ytLKZEoKf2q5nnFQZH7UZx3TeVGBXRfK0P5hhstd269nCHNQk&#10;TXBxpY6DgZml/n4TwaCOAKedVHVqfEATO5gIB3Neag7wUZbP6r6W/CwMHR4zwcTlZc2D3VDV7m6d&#10;xnFQCVcuW0lCHJINm+/4Kf/1044jUslBeG99ercelZWbMvqszJawYF56PZzlKuUxZjIcKtNZGeq7&#10;9exgotSb5csqrbYZ2pEdJboYd4E5DRIfvAOTrckdV+OD8Pz1dbKpiQSOuwp7pn2Dq9o5ccw/pnfo&#10;z8DOL/u2xcqAQ99YbMcHk8DqpQFSGRzTJ0Rzp/xKFwx1ocS1GMWYmnaC+weX2qt58BX7aUOwrqz+&#10;Cirl5HWZDqeo7oIJccT5MHfndSIyLJkx0zDaEqsVSv0VMNV9LTd4vOndf3qQU2vV7x5MJIF5DD4B&#10;cfuJqOZBGPrSSXt6kwvIb0jm+bPCcyETaQCJBJIvlnrG6U3YYfaLOJLMMDorGUSW+N+8zgkmTu0l&#10;XKwIv2UgZ+Sl5UzdwcrjpONE91rUKc6xuaif8t/c97F742BPcq9Cynfw1XZOwXIKE8cG7IOdAXVC&#10;mga5UC1kwxkOx5u4JNerRgearqIVTmH6BLvERs7PxPwmUr4wvelMDFHS1zlOExGYNHXP1jlOMKdb&#10;HSCmM4HxZJVI2mF4LDpMfE15DnFj4809XufEUlTVWZUP/HVZ5aEGa0u7LfzDlr7kZvGdLcxKcfBf&#10;S0XuLqXxX77jp/w3aA1hAw6aHkJppkzQkKF+akefsg+SPmmzq+qBCYeTxP6GxIHqSZ/kLrl7GZ48&#10;2jdkjgWkmnHFSe1b01hUKFO0b1ocsROtwAweaD27dc6U/S1bU9Y5sQ6sUTo/zUiYDilqVnpMjtY5&#10;v0nO0xIvGPwTL90aw5gGux51BnN686KoogLZvLuqSjPnFTc09VRs1l/J4yaezVFb1jlggtjMheqb&#10;PWZLHSe1BUmxFUr9dYV5seAgxoy4EbbALmyfNUy8WHaFcGdjtpI8w+1YJ+JwKdKfPoujXKlJ00Ga&#10;B7u5fgRzflP+i0K386C8LWWdE/WpD1rP0a7YrL8uMmu8afRNZ2UzOKTAGDxaJ7LGHBkzZYmwTEz3&#10;TxeP2cSH8NOpM2Vwvbqy+ivWOdkcV8/vZMpcHb8TpyW16U4QUVGOVJuujt3JHCSjXQlFEw1NfhL4&#10;xbCj68rqr1jn6FEqC0g3ck2fVXwuVSDiDyoBmwZZmWWWyvmI7u9wa/kS0HBg5t14aHIouZZzfsp/&#10;82n2OgNg26d368HTaDaGQ48kr3nK5Hf5JklMahJAy6EgbO5WGvjIGD6X/PK4WbrDU1KR9rHARnbp&#10;HadSOcVlUope9IAoMXkjpS6v/goE0TTc+TjKfFlyUPCNu1oGsEqYLGAnV/MrJGD4hI/OI9F/2xtK&#10;AqyeQFR6h5Dw/64J1cOzy328+OW2NLNbKvLKMXLlB1YPzORq5rL0NXccvmP09gld1lkpj3TMvOMW&#10;KiCab5vTT/lvbAOUbLsdVXykxfip3Xom3xqXZeV99SaYyWWHoogcnDdu8mKpKP4GT5tYCFkjS09h&#10;mfOp7JG6jtoxw5wYHipH5pRccLhb56T2Uo2p5IuJhUy8myS1xXM22eAt7+icd0+mID1sFbufYM6D&#10;mKKLPjd0yBHjOlrnJPqQ72k1eD8n3YokOV2UN01osodpAjDCpxWb9Vce/6GtkOmed3YYJlFPewiR&#10;SCrGnmHijbGXgpnfOIcwFcuoa7AIm8tfxU0eWqLng2lp/49YxPlu/gOsLS0X6GXpQ/QPyrwLs0al&#10;AxXkNFcqlIcFX3FZf5mx+m4GTEAU0yonWvBjcel6mZPaBevQlSug/YiCpDUmhvCnQBVlw5rWGDCh&#10;zHDPdpg87zfvWclyfNnWvRjCnFZ/9mqxThokpSzqAna6zumkoG+saS1DSYQ/LfHPyVWAeZ0kfYTb&#10;yeCnnYek13QYMPlAdpjGWAc1yD/bo+pl13blCOaw6SmeX+6pHZoezhuR9zSdwaXxOt8Ry0MJRPGR&#10;t3X6KAYUnC7WCHuqLpgxm5eKDkbw7rJGS7M4IZplHjy12qPiM/bfT/lvPt1isQJP+zzdBlQf3h3B&#10;eTWtKci0GjJhyIVpnyObvAatRsCFbNq8huCylh1ABFs6LQmELarhCPuR24h6N6N2COsfoaRIxjwC&#10;ONQGrp0n1j9/lCOV+iQteRYFAFsuAymqhLjhD1eZZPAJPEdpUJuHDBUKAQXdzZMZ+h55XvTayd2r&#10;SKwbjhcl1TUlFj4TTZrUcpUmde+CP1kBJYceyjq+L5puzROe9GIYDHOug10bhz0rJy2IsUKpvywV&#10;ejoQTde/jXsKjcCWtBN6JmYTfT4KTJmtHiQEewMmGl4aNBREvKrJGaSBUD3SDoKuEVhgkjadpSO4&#10;BvKCwCPCxBJUno3OF87RvI+xr5MIdC4FxXXteUtAN00DmiLrvsVj3JIRmJVVnKFLRimfjXXSeX5J&#10;6yAKruoVzZZwj8KIpzBxEjqNFYGbt6B7naijhKLis/CsUJH6IBodDsYGE14bQbIj3CK1XO4DV1Ob&#10;pYmv6RaKPDZUKiUv6TBxSXidZH3dsE6VWJA2Gd302L4Cc2Qu45nHAi6D+k+JBHzhccrO1gkNpWZG&#10;k0mUv/JZMJu+a7WRrNoMVO7L0El+y7SOM5gj95uMJrwkBSbsNjVQ3DJLiQEd1cyvCLrfuallSlKH&#10;mNBYCkxZPCEl0T4zu7/vp/LpA7d4mO4UgjYxk5/F9V4vHSW7Hi91I02ZBIs2g1WQOp1K58KwPMIt&#10;6a/w9PgsRBTRBi+FJGdnHKiNRpUeZH6RuJ1vwoz3vM+8PjgtAJx7qz7YVNLEmfZT/ptP4/pIiUgP&#10;urxpgFX5qR0vV2A+eRzXbWROQV8P1pTRpNkXVYoyLogl1kMBwY3YGzl4eC7yTc5yORM0o1d9uViK&#10;0g2qTsiFU/TMykGyWvZWhdebWFHyf+Bd/sLuJ/BT/tufJrkiISgQt2B8i0MMueRIjTcVvoKuYV86&#10;/Xyyps4IVmg8Ky0I+OOzSWgVSv0V81QT+lQ8SSLQdfYT/2QnHbEipzEvyugwodIUXOgYGZ07on3M&#10;G2nMbWvw30fWdv8shJSMDhmbRXx9UBnWiVW8Jh2rdWX1V65z1LzBvBcraa60g1aqbQ/l2tuI41wp&#10;+qfykKPbu7K9okan0CcVlViLDQlw6OXKA/mh0hmMkZbS+4LbSnGIP1zK8UF29Rn6LDWaFEt7Vf7m&#10;DocE5BQy1r7h9aGxxUwrpCzoHLVBtqbqTnjFXdTBi+S3H+MQbiWW0D6LaKuqp461/S7YtlXu0W7P&#10;t5Wqvvgo2041IMkXEM/U8eY8jRX/DZpSmNZW4Gu1912e3uEQ+oEU2nrI5+PUzjjkliAMkBxkbeUw&#10;4kLFHIpBPP1xUi80sYWJ3951WIjlSoe0ccQMz8+iwLWaCJ83tOwfvs+IBdzhgY60YIVqRIfGceIj&#10;O5+SNfJpewuVXX+CQwSyggmiCbCua7UmntUaeMcg0Z+qm1Gq4aqWplzkzCrO6moo6oOwGyzaqHRh&#10;64f8NwiC+8QUK9LEyJDo99/6oQonXkFpkESMd3QH+7wWBsn4TH7H2SvxInwLyNkgCHwwZ7UlbIcr&#10;ZmQYrlLJM/Xc8Aam2Qyf7oaqn9qvR70/AmEsrOYUIXSRYjH4isWWtSJSnatPbbNPXoVRf+UsiT+/&#10;gm6EddqBlgPFEYYnxo74o6ZtgGGtxntTSKKCqL8SIHiTiBVAapqLMiMHoOzj/RgywGo6qDmgPjpq&#10;ogLHHuOZsZriDfDfnBfMsHdcGLkTfmi7FFx3StRs002kd/xQ+ITWH3jN6Y4x0ldS9fJGHrEipVQq&#10;FiKAqPeV2tXm35yDFJxyrEmi5cXkU9DiEfba7Z7pioTPPUPtrIgM5zY1nA8X3r/H35NT5oRl8g3b&#10;UZg5VjfaaxDmD2hsW1rYQ6STUDLMC0Uj9jkLbQVouMULSkoz78VOY96bkiqI+qtT1eXFQQbjo+xm&#10;Oc4TvAe+7PcfPr8L0fDxzZdfm1df//gfn7+kh//zl//27sPv//xPb376/OH9b3/+19/ev28/3v76&#10;7vd3//L+04u/vHn/81dv3r5998eXb7/S0Jv3H399E/+ZqHDkhUCXn/1G+3D52Ps/Xvy1kSIb//bN&#10;x5+/+uX9my/tW398EMCQLJ8+f/mvbz7/Gl9u78daf//ty7tPFm98/K8fP//0+eO/ffrnf9K//s+H&#10;P/+/f/v04tOX9//ygYmC/Dd/vP31w6efv3r75VPbcT31188f43H+8eJvv7//g//08fPPX/365cvH&#10;n77+us39zed//P23t58+fP7wy5d/fPvh968//PLLb2/fff3XD5/+/DUqwzftXx8/fXj77vPn3/74&#10;z3//9c3Hd6xC33/7P//CJH77M8wK1eKPN7+/+/mrf/307t0vHz79/tOL9uQLaEXoe/e3L2Bf6+kv&#10;9m/8O8tiRAOxwjc//e2XT7+/+PThi8Qwim7TDX95/9vH/85/+OqF/vW/9C99mfm++JscSqg8abty&#10;I2LklDW4L94yjJes1Va8hTvAY1F9G5YCkj7z9v8Omnjzl5jrm5/+88+NZvSPXN/bD3/88Zm9+Q9w&#10;/svv79/8/NV/+fqFnMJokC/++gLtlFZXKX4uL/3v+SWi36Qrf//iV15SKDw51uWl/9CKByQk0stv&#10;noc0v0SWLQbDq+chwdAKJJbyPKT5JUFCVjwPCcHz/zk7tyTHcl2HTsmPzLQ9/4ndBXdEJuD7oVWn&#10;q386olG0tCWIokDyz1LSNX/E7DUIaVtqDZ4tcWKWpQu1QZ/nMTWIN0QqXYjZY5//WUpJt2/xnRqU&#10;10rc/vOY8JvLEmvvJWavQXpMUH5ZIh56EZYaxHfiCVmMiQP4z5JdEQ3SKwKW+LNECVSCAecV0SCu&#10;FYTOrufvFIVim6LFulgSg8IWITxjq3d8CJBY7nlYSdz//YWxRcRAjKv3PO0/SeYUphr0rh7IWjqT&#10;X296sqnRawhTDYo0mRQsYap3PbcTHHBhqkGYIon0JUz1tue6RZjbDKtRbGFYSVAt7er+PjFePI8y&#10;xlajNDFde+tjKyF6MYeNwhatE77EHPbmpx4Gb/7mezXKz2Fvf56bUg1SjKtRGRfJ0udx5Q3xd0vG&#10;/SGb4mxrUGSNwbricLz19uctlr63gjQGxWMgFYWeYly9/yMn55YsxtWo2OJYFbaaAIgN8MGMrUZh&#10;C//M2GoGIDLPEX4T42oUT3d8L2OrGYAp5BeatdEobKXBqZjDZgAcVGQOYs0nRfp39eaVkjCfsNUM&#10;kE4QlAEUc9gobKW7qrDVDJCeFUTLha1GeVvNABQZgdjM92oUtuB5sb8SNPmdeQ5/cgXEmh9UHvYp&#10;tXGeQ4rRtC2iOV/Cqx5UbBGyFraaAdIcm4j7+XtF3vg7G//tZWOrGQBbBPmMrUbptZFY3u8vJODK&#10;2hBrflDeVjMAoT90L2IdJp76+wu5N6XXj/hezQDYIhplbDWK23Cu/cJWMwDfi6ismcNGYQveEBwV&#10;afrvbLC/uLwbW43ytpoBuHThOJg5bFQiCsjqznPIc16Ni8x77jbn/TUobBGWEHOYONHfHOJuxDE/&#10;Rk0GxTqEo4ytZgDUHUjTja1GYYvzwcxhMwB+FDoIY6tRei/z8FFzyLsa0kIxh42CD3FuxF7Oc8vf&#10;9yIMhxZC2GpUKhhQQUisw2YA3qcuPEEJW42KLWqmC1vNADi9VO0QphqEP8TjuVkaTQA8+FFwS5hq&#10;ENfyt593vCun4Mzv1/qviYMw1aBENvC+zhOYeP+vKdJReCM/mxoQEQBe7MQaTHrPnykZbBiQDjbk&#10;9ePXFC8ebC5BhYNCWEKil3ChojYrW8kJe4kpbBS2UnRLfK3e/ORXsKDE1krJyN9fmMxrJAzCVm9+&#10;jn8SA80cNio5bqTJCFu9+XGhePIX+ziygx4XB4OgjKTo/KKSJkgUQHyvRuV7IQQX4+rtj4yKa5Rw&#10;r/OG+fsLsw6pZShs9f7nlLxQBECMq1E39FvEAM628uL/+wt5M0SBIGwNClsceGId/jRtEELlLi++&#10;16CYQ4IUYm1EZFjjytO9GVejGBf6XTOuZoDkMJE5e/5eUXP8/kJsISgVV0qkVn8ocpkIlQveGBQh&#10;UbwhsZcjX/j9hUgoeaUXB+WgwlEwoliHzQDk+SLSFlPYoLjJiIWEqSYANE953zk6vJEg/c6FZsNI&#10;lH9R9kwekD6Tyav5M4UgnxC7GFWD/vM0xLqIWPF3VPhPqI3Ppgb09p84XI/+U9Rzf6aQdf6Ik2tA&#10;b6/wx5jqvZ/ufeZugtDj7/e9A3IcredR9dYnoYVqAGICG4QpQlDmWzVfcEnLvfq42BHp9qhumDKj&#10;arpAnZ9Q7dlUg2AmRGhmVL3xufXn1eVsqkHsK2wZU73xKfKgQskR+/wuW+1jJFnkF/Xu+2UWe4Ny&#10;ZOVOfV6BvfERSFPgQExgg0hQiib8bCoir79RSWYfkGb2Z7PFWzgqzvwBUREzaeRiVL3x03LJHPnI&#10;zP6mglGlroQw1RufJDoc1vO3igT4d9YxhfduTPXG/6+tljDVICYwKZZiVL3x9bdqkP9WvfETqzJq&#10;nWeDbsSdSZUTo+qNnwoTJqhLelx9q+R+mOBMchd/vzCyQs588a0axNsHUTHh4EbF9WeKVWtC8ANK&#10;3jr6m/MEJiXmz9Q7H+A8qgGh5sxrlTDVbGGXxatBelkkRf53VKR9ci8Wo2oQ2Y1k4wo3JgLiMfX6&#10;EaYahKlcssQE9sYn2Ez6hjDVIATq1GoQh0gSympUPBCYCWwQpgiVmhU4G59OHpGPHJ2LpNT//kCS&#10;ir6xJ2Zwdj5vCi9zI47GfWyRXiRszdanwEiec87jGtQ7C8ysjCYM3hTy2i9sNYr5Sz7CeVzEpWs6&#10;0juNTOazsYVRyoaceDGLKIPGGiFJE2ddGPv/LVc5umlp0Pj3qa9PAkFszONHWxjWiM+osTUNUOU7&#10;NSyNtYaRyUTBI/XdmglSA41bobHWMI4wUurV2JoMKDUeybGx1jA8DiTL4mhBj9TfLVnrxsFeWNJO&#10;I8gRq6QJIZXSnXaNHNq/xYU1xiauDuifCsbN66XCyQvTzi85X2MNObPSlA0MazSLMDM5Qk966RFd&#10;M6tkYFzCuESYHTBSTxYypezM7h4Yt0viXmYHJIvp99hIbXuu9WIHDOy/yJeaySYFyjORkaOsNYx4&#10;AA+VaiabFJK8TCFBM7aGQT8u0MHLdc8koduEv8+sPDCsId5QYxsu+eJc/BIuHRK7+pEosVkl6rs1&#10;KZBFkT5XZmwNi7VciM/MlfzuvzWZgPuP0S0PjJkkrKVmcriEjCryCMzYGuZXyeg/3wFZc3F/FxL+&#10;nRK/A0YByu4mlCbCBNeB+d2dihG/PxLmeqjX5ncPi1+YZ66U5PiFwcpkgJo1OTDPymky92ctOZnm&#10;CZMONAXzJ07S6MtaUh/U2BrmT9PRgqY2IGVdxA4YGJE/qpCJt8WUMuixEW4wgYOFYY2InOGSFP/p&#10;maSIhdoBDWMmqTZlvKD0FixrabOovlvD8LkIlpmxjSYUD483K8OTA4s1EmMFK48qFKUrjwaGJweG&#10;NRTKZiZHF8rCoq6YmcmB4Zlzx1HWhkto90fhS7ED0kz093Nz60jeu5nJJoX0TaK6qbHWsNS9oJ6j&#10;sdakwG0xvTyNtYYRqeMmrMbWDkaaPVC0wFhrGHdTVok5u1N74/cDcMvnExgvaGDc8ilzrsbWpECh&#10;BjxDtUoaRnTwSdNn892aFNJAAImjmcmGES8htceMbXWi1FlRb4Jpk/X3AfiFvCkoax0vQaKjNDr0&#10;UmxjFH1wGyDVdX8XCQ9U1NoR8zgo8l6p/Sdid/jGYywN4IyxRsUYXC6WyEhMyTLhzdhcTBfG+icY&#10;Z6wNI2BNJS68q/r9Tj+9nanJYmgrnYL+YN7awLCmno65HLY1woBUmDXfbWBYe6krRwq6/I3tXcbF&#10;kOTC/EwOIyShSwUURqVKOhepdMZNWPFomtl9m+22MLYAgUaxJlc/ioRJaUFSbK8+QCpIqh2wClJK&#10;TVJDU6yShZEYh19ixtakQDUSlTPxro5Ya+vB+Wu224hICTlR68CMbFyStHVHUHe+4Kf8y+9vTHke&#10;I7bislwoEoxpRKimcRiBvD+lw7+u+hTXjrdKM7RhBKwxJWYiF5avpqwtkaSBk7K2sGRCGm8rbc5/&#10;PxsfG9dVWVsYlaBNqiHRirFGkS/zvPcBo0wYF1Px3VZQSmhSSUMpots/Emv8a6y1S+JncvSrtKt9&#10;4O8aa00kycx3q2S1qESh6ZVtrA0n6P22alS930ZYyllDQTSx3QZF4QaKBBu3NeVafzcAwtdMyDnC&#10;OyiMpVC4mcemBIzhtxpjjYoxIrzGWDMCtbVQ6BpjjSI9l+JuhrVGlUrNUVXqhb+7Jv+GX8HLlBjZ&#10;SEzJSqWGnxjZoDD2ul/NWTMiU/zqiDPOC2RQKSNCuMOMrEkEKQ0FLo2xRkUjSSaBMdYcwtsedzZj&#10;rFGIpahRaBbISE0JUKnseSijF0jK+hgxMTNQsC+iIySni2/WKG41b2n12fNJ868/BnkxjeqbNSrX&#10;wySnCWPNBV/Jn1ffrFG4xkyJWiDNBTwb55YnprFRuRzyjGZG1lxAjo9SP14pV/s3+f4mOrJTFiN/&#10;xMgGxTTe4iydv9kIT/U3G5T/ZiM9RTFBRpwZ2TCIXo0jPiWa657sBxW9G0+dZhqbC9jThEbMyBpF&#10;7Cyl/Y2x5gKasVCn1xhrFMaIHRi3YCSoqaqulA+DwhgxSDWNzQUUtiWaa0bWqH/4Zs0FpCMR8jfG&#10;GoUwg3inmsbmgi++2bdxeFa+eqPttaqANFJUFjC/UYxsUBxnZOEa1h8xKhlTOBTG2F5k7OE5GlZK&#10;LaBiNcaWQSj5aNITiO8XfxNHp/a/MdYoLk30hTYLhDqPf4dFnggUgwyKqxYOjzLWXECVQK6fZmSN&#10;wrviJV0tkPYmqGaCn2SMNYrK9dw9DTeOLBXtGj/TGBsG4f31YmTiPJLUN0NZzku2MdaoG0/LLBHB&#10;+unA8efK6WlslJ5G0gzK2D3pdWIaF6UXyLsA/e/I/uuicZ7GReml/y6P/Gfs3SbEGBsGoSy0yl0l&#10;9N3TKK+5i9LXXG47ZQwBB9nG6qM1jCV9QaRyXo7vutW/8xhrKl6wsFhTCf28vM3YoFX8iaO7/wGj&#10;CoB6C0q3tr+txqu+ncmGEax8p8wfXXBqhrY1LtbKLV4Y7+wEtQVB8mo31uiiYmSDCyNdgoPXWFtN&#10;KrXlUViL7zYwXr6pQCjcR1p6zdioeG58kYX5HbCaVFSbFG42YxsqofMZ2i6x39II7m+/0WbicVfW&#10;BoaGg+7axlqTAk9xFDwT12sCV/0jkf+pdy48xobh5qpA5wcsm5v75Hm/rSaVkiepr3DmkoXh9aeW&#10;k7DWpIBigb6CytrA0oXbiPA5Bnsm6bxBbp0ZW8PYAUytWiXLJTzQmDQUyLt+JDubLlPiOQh/omBo&#10;dkjyNGMbGLuNRSoCI/xvY40y8uhazqtkYMwHO0dZG1LgxKE+nrHWME4cnAWzJleTSnVnmNJYay7h&#10;rvG+np93wGpSCf/CQsZac8mVK5sKQnKa9XejtReDM9Yaxipxz9jERscaxXXN8+vC8GVIJVQ7YEgh&#10;HcDdd2sYnfzS1low10hZuRPRqMqcOAPL2KgpY6w1KeRSpEJoHE31Abix09/WWPvQpLKSTTFKmtON&#10;tbcoUoztQ5NK0UZ1nRpYWqgEdt5vq0kFxEYVO2Bg7DdahytrTQrkJUguGSmr55Itc0pGFS0gzdiG&#10;S8gExX81M9mkwB2HBHdlrWG8Y9OARFlbLiHbX3HJvWFY47lAfbcmBXY33XTU2Br2Xz85td/awUgW&#10;BCJM890aBm2R1il0ilxNapuiAU8XVWOtYVEEQF5ilXxoUnMKm/02MM7uFyE/Y239Eiq0qJkcLSu7&#10;G6W6WSWrSiUgTE6PmMmBYY3HF7MDRszK6sea+W4DS8AV8ZqZySaFPBuoN2aWUy0uOsum56Ox1qQQ&#10;5TKL2cxkw/DM8ZXVmmxS4JDkTVVZG9gFWZJJfGQ/15Sw+u+q5cInLBWU1HdrUuC8oaG4eCAl0Wt+&#10;JPoWN5NNCljLu4j5bgujRJ55aMbtnB9Jh2eTZvkJoywkmTlnT2FlqeRApFD++Y7zAcMxMW+k+AYz&#10;NlIDTQmcDxjXYFVtnOzPtkYn+FyNxNgGhoNHhQozk00K/EYI1sQnRwXLUwDbTVlrUoi+OtcHMbaB&#10;obilrogZ25IC+wYyF9YGRvYEJGSsDZdQdThvdcLawG6k6ynvdWqjcjVKBUxjbbjk/S5rWHkErRwd&#10;iKHUTA6X2KQX1BW1A7B2dw1jBpaAVbLYz1wyylQu0GkjK2ZyYBzCd5JBjbXmEqzRUkjox1mENSU5&#10;8t2NapSpadPsIoYDQwQRBa0ZW3MJzhPJgWYHrKD1jghFRZ5GmoobSuFo9d2GS1Luxsj62Jf1Abis&#10;vFTC6sJw7wlIG09h6qWmkAbPdmZNDpfQwxFBoPluTQpXQjo5Os7MtZVWaaeaHlJivzUpEFUmHV1Z&#10;axgHjiu3QkX7/m5kkPJMK8Y2MKxR78PccUagilPI46LZAQPjuk4KqbLWpPC+9hmRJE8UNSV5JEyd&#10;ovN3e7SDgUSQEkDmuw0Mt4TSTWpsyyUkv6vTdKWt71p2ZgeMtBUlPh6+GttyyQNWUGNbLnn+RMt5&#10;3m8jic37iHvrmGqqBPaJRxsuGRhXWnKGjc81VVg5cWBz4ykMjBPn9TTSEopl1lLOaepuVAPDGp12&#10;jYc3SlVCttwXzXcbGGc3veyMXzJSVe9zDQwCenc4Oe/uUbhyXf9xd5yBEWWmnJV5yRyxKt4r/qTh&#10;yYFx3NDBwezuZ3MJHhebW323gVl9N89mtSZz68tT8nl3L4wGRMQiBCuvXjURWyNzRWPdPxK6A2es&#10;jYMBbXF8m7ENLD1ZTWkLqsX1j0RirLphfMIokWBqZN5WsopDGXoV360piDALyb/Gw/vQrL6eqpkT&#10;3Yp6StCycBUW322kronhESETYxsY2xRSMPtttK4+YjiwXGlddGbErtAr92c1tnFnUuxDccnqVqES&#10;gk9mJptLUA7kcct8t+ES4sqpCXNek1PvlYOKDAITVdsqrEkBU9GZgfkX6BG8pqYnNwgztuaS6Db4&#10;AmYmh0uQ5KqyHTw21H7LtY/HFWNtSIFaH5CJGVvDcn1QpQmJjtSP5IGKptxilSwsdcF4WzmP7T4l&#10;XNPkLY/yxzW5MHSoL1rsGGtzWaF1qEpKv2/l12+UAzdxxyGE0DPprTWMC7S11qRAeJ4esSL2eh+5&#10;LCm595uJmeObzdieAZrv1jCsfaloKNGwtYY7qVZJw7D2TC2Ho/fKPhlraJ5MBGNhqbKJr2CsNSkQ&#10;rSSuI3Y3TS/rR2Itd2FjrUkh1r5NXzU4f63JVTICVrxQsvvN2AbG2Iiqme+2uldIQdU3ug+MVfJQ&#10;9wDKYNSUwFzI/sx+G1je0S5Gp0DJq7VGYSSR47ywWMvGOe+AFbASoMfJE7t7YG9rpngHkYcdWxwT&#10;Y61hWKNXiNkBK2ClGQc5/sbacAneZI58MZPLJQR1jBIVFXVNCW+76HvU2JoUKHgDT6qxNYz6gnel&#10;MSQ3v35kyuvQXszMZMPYb7RPEhEMYg9jDRWS+m4D81wyAlYeX9FPmrENzJ/dU8KVTZo4tpjJgcVN&#10;UCUuCCPPTKLhNjHzhfETOZXNDljdK7E4HCEztnZnqEJBMMIw14fulecYk2FK/mpNCemlJGWb/fah&#10;e4WBWMpn73VgJEYSn1Q7oEmBg4P9pmayYXjmpMiI2yJ5UzUlOaYiGBdjaxirhLCOuQeMgJUdwCpR&#10;1oZLfnAxTKSX59UZG4EQtUoG5m8dI2DF4WJshksG5j28EbDCyhyMZpUMDFamNo9ZJSNgTYNpGlOL&#10;VTIwThwSq8x+W90rfgKRZWNtuIQ6WCofhymYVcLl1JTxXhgz+VI5YvcRsPLdfoibm7GNX4J2j1iX&#10;8Eu2FiuiV5q5GmvLJaSCm8gTTYxmJjMpak02DOZ6S0rPPtfqXr+vd6VEJdZXP5ITJw0GxUyOgBWe&#10;5LuZsQ0sRd0Ivhpro3ulegXJD+K7re41/QzV3XQErMSCOAPMKhmYVn7zJFgfQGuxF0YJRa7Gxi8Z&#10;AWs0Z+qtg+Tl+pFc+TiF1XcbLiFHHmfNfLeG6WwE3iDrR0I/LmtrYYn0UkrLrMkmBZ6SqRis1mTD&#10;YC3Ck+q7NSnwJIlBtSYHRuv6pEycueSjHCszafKoiGv1B7iwudVMru41nWtMNgLtRNoaHhcHqhjb&#10;CljxnYjGiTW5MPSrVEgx1iZeQnsLVX4dN2TGJtXR99W9skxUW5gPmK3jxxW2fyT59qjczEwODDJx&#10;MfOtyIrexkVDF5YKkcrn+qzIypu8WiVDQbYgKI9SPZM8gCIPNTM5MFujmbK5Yw0tsLrjLOzGa59R&#10;7KN6GWuINU1Jsw8YgqtMyZm5VsDKElGVvyDT/pFYS1ktYW38EmpSUvdBfLfVveL18mphrC0pfIMy&#10;J87qXpEhpTG7GNv4JVxN0372fBNe3SuP+d8qprACVuQNeDTG2geXEGxXY2sHg2xvaEGNbWA4XfRB&#10;MTO5pMBNWPmTI5dNUj7ZtMbakgIvMiZPmAIuvQOuXFVUpHcFrPzEm8nroJ7WWMsjiRrbcAlyIlXw&#10;+v5RzTVt183uXgEr76EpOH7eAQu7EMOGFM77bQWsaY6qYkELQwCg1NEUY+kPwNdXzboWxlX9odqL&#10;8LjU1nJ7UPttYEQnsaZmckiBSBAiN/PdGqbzFtFCz9hQ4akdMDDuwVTwMd7rClgJ6rAozdiagiAu&#10;SqMZ5loBK+f909TBIFO0poSbMF1E1X4bUsDhItRrxtYwGDmd/8x+Gy6hBORLxfBG90oEg8PbfLcV&#10;sFJ3iVNAjG1gZOPQTsnsgBWw6hexgRHBxjE3M7kC1m+yydWJMzCCY5xTytpwiX7JHN0rb4u89qnv&#10;1qTAezdbx7xAj1wWH4h+xCaqtgJWHgPcm/DAsMYTldndK2DVKqSB8QL981Sn6bNJgQOfrFhzWxwY&#10;gTiqo6uxNSmgC6LRpsgR4ym3mSvfze3u5ZJYU2Nr2HuVKGsrYH3PpDnfBvbfTAqd+X0ErLgylM8w&#10;zDUw3Enm3+y3EbBije9tPPOBMTaSfwyXrO6VSufpKnn28AaWmie0UBEnzupetS5oYKwSugyaHTAC&#10;VnaA1AUNjOf/B3vHjK0djH+w1rCo00mRMdaGS/wqadg/zGSTQtRjTqu2utf3mlRja1LIflN5ixxn&#10;zVz3JP+IXCPciYIR0+H9U0SeFnYlEqgqeSKZH2so3EzR3IVduc6pbDuuGWsNfYlgroXBXJymYnfj&#10;46417lSCuRZ2RcL9g/N0vC1yDq41XBPBXAvDGi+ggkto/7nW8EvEibMwZpKXcsHKFFJea3ToFPeA&#10;hekzgH251tx798Lwgi4qFkSJ7rFGGRJz4iws1i48NolV0qTA7KNEVWuyYXnXUm1bqFfyMTYVM18Y&#10;q4R2cMJXpizsWpPMNTDPXCNgTfyIM+7sKeDz1I/kSf6Z7nPn77a6VwLtV6Of5EOtNZKN1EwOl9DD&#10;TMXwKOY+1n5eqiHT1+pe/diaglglD9SiZiaHS35ovmu816+Ry17pCkR7eWNtuAS5ATn2ZpU0jPRb&#10;issKT4HGifUBqEjL6jLn28DSAIq6zGZsTQpYg4LU2BrG0yJPm+a7jYCVFyrkk4a5BkbDPCIYytpw&#10;ifXweJWtD5AKdV+mUjXVAgqWmIKqKrUwdEE85osbFfrksUY0zuiVF8bYOLzVTDYpwJFEX80qGbks&#10;ZIc1NbYmhTwiqEwLEgJqSohzIQ1V1pZLKFxsMtIIkKw1KroYL+jWpJB6TdJawxgb1szuXt0rdUg4&#10;hwVzDcxzyepeqQ4VUfXx3s1a6pmkegwJroK5RsAKc5GjZLhkYGHyh1qTI2DFGpEP4ysPDJ+LeIka&#10;23CJPnFW94qiGq/LzORwCWUpEo4+f7fVvaJ2II3IWBsu0Wf3yGWpecLDnZrJJgXv4Y1c1nt4o3vl&#10;R7J3zEQ2laQ4lIlyfY3qFVsIxo2tJhJsJdXx7LmO5jW21CV4UNhSal5qMzUdkDGqHJJBEbhL8efz&#10;uD6Eq5QUNJt6UCiP4FVja9yK5FwZKh6xKzWaVHd4dPI9h6SmmkTkRcWjcONq9nh3HhVPKXjs9Quf&#10;3KhMPJKyv4WKLVNkY1HYcuvwq5mDhyz5vRqVOTQ6Gapo9bioDufWYaMe5H0on2Aqu1KHyO2vQT3I&#10;F3Rro+8yPPWrxGrO5JoNbKVsvNjLyxs8YKl12ChsuVvTilRJlFLh1UGlOIBRtvJaVbNBWYdUdTgf&#10;zoPClFIGEP9oWz/YMo7AoGB51bGCrNO29fgKA4hxNSqjUmtjNK3Ug/sy8gqC3/ULscU9V6zDkaaS&#10;EOf28qD8HDYDIHVQbUPR7tW4/NpozwGpCSot870aRfGBB6Kd815eUSqRE/NcyBtajyvul/EBVskK&#10;BRghK2n8YwtvzIxrBamUKlVXlkFx0Ula2nkOV46aQm7GPxwU+QFp/yNsDW8QVVD7aySs2rcZKSpJ&#10;mQiKxDocVOIX6lwe/Srbn2iNsdW8kbr8RgeM6KtWFH22o/Y48+GgyOhIZ2nxvZoBrtyC3doYVB5M&#10;Vdh7NKhXXj6NLp0rRk8HzPY0GilK/AyMujVq1S8qdzA1jU0CCeUoN3t0q1c0RCmBdP5mI0DFbVMR&#10;7wHRD5mlaPbzyE+ZDeXeDCjNzVS7cuSH9cXoW6tcjgFdKQyr+npwZLUt/GWznQdEyTyqN6jv1SwQ&#10;oYxZiFOl9UqmiYthjuwUCZwKBQyInC6eqM2iH60qqRgPU8SR14+aeRY9olNzaV7NKeIOU6GV2+4Y&#10;o2knD9tihw0LpLaxuUFMgVaaO/AUJUrKke3avxEuVS7Ooiiln/Kg55Gt4JSaQCrAtyhEW3lnFsbm&#10;woIHwSPb+SAblSo6FzIVjK0mD+4dFL8wthqV5wW18FdrShV9xVSDotkL1UvNuJo82C2khppxDQoX&#10;3XlvKzTldU09OC6KG7CSyxEQ6XXPkWSqn32g2NBomsw0fhCBavjIk0D/xEv0g8rY0Mflig9nvtmg&#10;tDcwNVmpjJQMKbHJhnQu1s9Zjaml/A+U9eBWYpoXEzOyRWnfdBWmdk8PSjvdqy/9Rg5guGpQ+jKx&#10;6tKU3FK2mj/0JWm1pU8EBOqD9XVHX/6mouqNcbnF0ZyjL7VbhtUGIQZFhyIXhBhVKUVuvk1XC+pP&#10;FVERuIBMBSmOpvRtS62Npg5rixI69QsRDUS4caSpRZF7SC2q87i+V4aqbbW3EltGpkZNghoXt2du&#10;VmZcjUKmSW0DM66+tHz98NVFoJTCd/ULscXVz9hqBsBWytmJ79Uonp3jhR39RN7o6hcSlGQWja1G&#10;8RyWpy1hqxmAwC5BCGOrUXe6WpO5Jmy1+0CYG9fe2GoU8gLec4ytZgAEbdRwMbYGRXcgwxuoRet7&#10;4darbvWLSpdQfuF5Dkd0iltPPp4Y16C+WBtqDkc7GhmDqZ9GDlHNBv/1ZRLPeF8qFHmXEZ+c99eg&#10;Iv4xdyNqRZUtkpyVRnJRBGOS1S6+1zBAJHOG50drysciW9DYWgagspVZ8yNQRXqLl29sNQNELMRX&#10;Ft9rUOkzomw1A2iOmuqqmqNGLap5flCa56e0KlfSu1HP8urbqzcF04RUl2oWhaJkLH3dxPcaFKVg&#10;U1vhvOZHJ/rF7ddUisLDqF/Itf5CVVthq3kj9RGMTp03+rF1R1xqbDVvkFKrHqnI6m5bdP0zYgTU&#10;/YWiG3e85fP+GhRpDKkfLeaweQOZNQWlja1GUeBACR+o6tHjIhZgajsuijdPVbYS5XXZ0ufyoMjF&#10;UiXXv0cZii0m38zh+ht8L+OLji70jp7a9M39HtQ7yUXIBOk71XOIVFytw0GxeqnzJ9bhaELTHdNU&#10;vqVqef1C/Ff2pbE1DPDO6BPfa3SkdLWmUKCxtQxAUoC5p4yKFFtoNI2t5o07cRvzzIcObubwRdKt&#10;sTUMQBFgno7PHDUKUuQBqlEoU1a/MEmKyrcZlN7LIyAlP5InOzOuYZtwlFrzwwApSW38+RGQau4d&#10;KWiEGe57jb/BmcJsnM+UkYLiR11M9QNc6v7KOSvNHI4UlJ2iXkoJn7atFChR42reIOHvpe6VIzvF&#10;j6KYnJnD5g38QwqbiHU4AtK0lFYctQJSKi4ntHTezAvLPVtNYhMHsriH6mTGVbe+GAIXVSyew7FR&#10;r3xnQ1MLSztdQ4mjBkWTiDOlprG5g2ClSnViOfTI/DcbmP5mTQMUAqL+rmGqqZHKpd7kXxP964E9&#10;svSNrYHxxZTzO3pQijfRI1LZavbgcYrfKHb0CEL9JA5MT2KzB29u4UWxo0d9Cg2oyMMIQiNiUImg&#10;yMbqOxN5cLaGBS4My5SWIhW/bVHIymznEYTymMjDilocTTnPCJrN2hgOoC2taiCAzKHGlSr0alxN&#10;AZSL+zH1Dbhat6l3e66zIzB60BdBafUgMCi0NBQmElM4etAXigJFvoPKVlbB0dGDPtMx1BzOg+Id&#10;3AVHVw9KFpopK04h0vpc5GmQimzmsGkjYXOjZubNtm2li4jxA0ZFSvUvvETBUIPibY9CiWZcvf9/&#10;kAkahTFiihoXFwGmw9jq/f/DpVk5blsA9X5TD6QUxa1fSGrpQwVUBkXysapW9T0aUip5IKw336tp&#10;g0LiEbaceWPEoOkfpfzRQTGFqqMWKXE1hzyPPFQAbFBQKI0+xbhGDEotdqUwptpN/UJK7ah6zZSt&#10;KdQ3SiT1qDIoCv2rqoi8DrWt//o1n+8PgyJ4GwY4r40Rg3KRiwxJ2Gpvg6NB1YXmIarHRbDdCEYW&#10;deOB1GSFUZKwbBG5IdHQjKtR1CBIaF/M4fDGD/pRZatR3JlhRGOrGYDkKVVQDPenZoPuLhyxxlbf&#10;U9Cm4IyaOWwUOh1yvYWt0YE+nvRIMOtwULjKdOAwtpoBqGHiHrRHPIo2MOU8z2tjSpU+CXIonh/U&#10;leCNelRZGSiP4OohcVBcbkjkNeNqBqBaEI0HxNrY4qa59xqOGhUo5b5pFm9sNdvgirqHjg/pKE6K&#10;iiIO7IePbPbyakAT8DH1VWiCUJv5i0wXIxj5KE/6IpZlNvPAOPZUMHt1o7w4pWXr+VAZGJUZ1V5e&#10;AWie6UwOBPqGmkNcAuVjr/6ThmNUMhLjGhhxTnWFHfknAiS5NgZm18bIP2nTlyc3M652UyAbkyVA&#10;kLcmPi04lah4YWQMmgonVJMeW49vHDAzrobRwk4FmEc0imwfFbjZXwNL1XLDvSP//IfvNbxhv1d7&#10;DrhDBG6Mqm1Uo5Coih+OaDSq/bR4O/PGwL4IEQl/A3rptXFJxQZha2HwhjmXf0Y0ykn0ILXgPK6F&#10;EaI3dyIuyDOu649yfBeG4tmcX3yfskWcnZ9ohtUoGVr+maKlaTRo3sAW9V91vLNrQ9JjDeuRthjq&#10;azXKuqLU6G1buKI3NYWNItCursucwm2La6Vh+UXxDJP3paPb+zPFSn9od2NeHRZFBiS3G2OrLxwk&#10;MyK0MMuwUfQkxLkRtkb9SdW4NB44MhRJXDXzFJu7PMy4Rv1J8fpvFLTCVl9uSMJThc44GOsXpmgo&#10;h56w1Sg6YV1MCW7cprbFE6KpcraoO0XaTZEH+pOtLW7MZlyNorBySq+c1/yoP9HdOpYfFCueQsvG&#10;VjMAQcc4leJ7NYq+qyrk8DPqT/rvJIVX2Gq2oTJs8rvFHLa7cUO56L5Xozj/EUkYW80A5IJGdSfG&#10;1SiabFB/Sdga9SduL8nkwtagHsygyRGkBm+teWxdTMhhUTwtURLWjKsZgGJZysOmlln9QlvAioe1&#10;QvHCmTYs5+81KMqBK40UH2hs3S4m32xRVEi/muJL1NRrW/S1hkXFuBqVTpgXkcv8M5pRug6q/OJF&#10;cR9Kz7vzXh71J6FvdK1mXM0bxAFxHoytZgCuDqpLGGu8Zp63LzTPxlYzgE2L5U2jbeEqq/016s/U&#10;OjVLfkCsQVdDhfhu/ULENsrFHhCvy9SSNnM46k9aI5kAEX91/UBk91R7NGtj1J8EKtXxNSBaMN3U&#10;Ewdbt34i4U3l9g4INRBdsMz+GvUn+8QUGsHnrx/I9yIdRs1hew4vqlaoddgg1iG5mWptNAMktCzU&#10;AGz4GRduCt0Rzhw16s8wlKGoAWVclOc0toYBmEPxQk9Vsh3XLdvyPK5Rf74LqJhJHNQLnlfcO+pP&#10;BL5cSAXPD4rtRdquGddQAG8V3+asHM0oRwqiUWNr/A14TX2w0Yxi62HCvSTB9mdGC2+kB4uiCqgq&#10;UEQHiraVyvNm0Q9K+1Er/eSeYl5TuC3UL9T+4QpGSSO5CZEeXSTWFldfszbac8DdoCSPWfON0j72&#10;6D6vkK8RzpHCXeMiNocmSIxrdJ+UoSIsIsY1KFpLp5zGmaNGLkromxRGY6u9FL4eBQ6NreaNGxoY&#10;FSMasSgXKaqSGFvNGzwf8MeMq1Hot0gSNraaN1ClpuHU+e4wYlEeU3hrM7aaN6zchneQWofveJTx&#10;AUYtSmAJtZgZV/NG4mxGQk8NxPqFP+QHqpjeoN4bRY2rGQDX5qJieqMWTVzU5EujQ6lxRUfo5rBR&#10;Ot47wk8ariS79bwOB/WOY5s5HOEninaVF/AzKB2fH+Fn3mBNX+GfQel3hxF+EtInGGjmsHmDn2dS&#10;ioju1tK44rHRvtTYalheidTnagKIJDg/UayNhuX1S9lqAuAmxRua8W1GLirVAPyinkPibDxymHE1&#10;zL5WjlqUV1gioyZ+ODA0sA/j2ozuk5aJBB3UuJo30B7hEJ1dgNF9prFshBjntTEwc3SN5jMNWRCm&#10;Gjvta6SShhlSexq8D3PNU6YaRvRVjaq3PlkYaF+UqQ+YOkxGJ5rW5SqTk6h/bRIylkxFPbZ6gVDa&#10;vdDNma/VMJw1FXwdnWgKBbqw18DeNVbM0uitD2G8niqCPZVGeaUwekrCiz2HRDpVduXCECybLjF0&#10;+FpbTtOzsJTmN4GNVXxarRIZCvUTqUyqTq4PxSf6IaP3+hmYncNVfKIuVdnLBMdrXOhETdoXtQAK&#10;RDYLPccNbwzsBkep79UEwAPRxXlrIxSlYJrRAlKlvceF+i216s6nycKiphB7eQSf8a3TfFfYGgfF&#10;2hreQOTsPKjRib69azOu4Q1eDrjOm3ENzI5reIM6ay+T+EUiZX9mEp7NWTmCTzI4keeZM2Vg6ZRs&#10;1sYIPmmVzNuXWYcDszw/gk8eRdH1KlvNG9YLXZ0odU/SJOK85geGtsQUZqEhbH9kbCWjVdhqWCpw&#10;maDy6kSZQMLKxlbTjZ7DIQBYI4XexbgaRuxFPRB96ETxbdTNa2DkwCg/agSf+KJUbFfjat4gWd8U&#10;CURe32uDsDwZLWYOG8ZhYYJDRBfHFmoqk9C2sLjzgqMeqxPlLVHdvBb2JCIqzmWWQo/rBx/bdO1c&#10;2IsrhxrX+BuUmlDRcjzx/on4bOa1l7+7Ufzn1YQ2PmCE2G6C6Xkv/DCG3u68Ej9gl++Xefuiy9MY&#10;o7Mu0qMjdXzACIkaTqQ3yRhDUWUSfD5gUZiJV9jHqEUpYUInFvF08wG70TlHfbOmAYwhCRIeDg0z&#10;e0JwBQwFU9ujUQ+SwE0hrg8YCbHG/+VkbWMUyebQFAtkYQk7GgIZxSj1/L94mTbGhne45yC7P8aJ&#10;SCKekcUdEIz/ASPQb/Q9OA1jjLPM1Aj4gCXerkY2DEI3G3VnIWGpfyOhWOOYIuttFJcqlZi1MN73&#10;X27pD4Nwsqu6i3jY9RtvLH0TCntM1dArAaOLuY4tjFLZ0SGJ1ThUgDFk4GbpNwxj3E+FsdGA4keQ&#10;AW2OmIWhFFALZKSjECoJf2ZkAyM8/X03d2ii2P2psXZBs3M+0AaGCgzFpMiAfIwQNGXR42wKa0M9&#10;tO6k85H5bE0iyB7eFXmEtYZxb8yhZqw1HWDt7XAKaw1DDUq1eHFfQkww3y1NHMTdbGFhcJXegSM2&#10;1ogSGG9/YVhL4QAzk30hYTqstYZhjQNbWVtKeNHnQ+2AhtE5/BJp0pm3RhfK2LhGmu82sGiGKS5h&#10;rLU3khzgq8mIpMF7fe5ETvJ+IsY2XELOgspuwtX536w1KZBIxbOrmsmGwVyXHPZibE0KSduKh3be&#10;3SsrTRlodbqNQhRrxEMNTw7M74ApK3pDCw8zm7E1BfFIiRrY7LdRiWINabT6bk1BV+qCRdcrvluT&#10;AtZ4eFRjaxiPou/WiMJak8ItTzcmEggH9w74ukGUZk2OVBRrPCEYt2RgVy5siEzFTI5YNNZy+zrv&#10;gIFhjZk059vIRTOTfDpjbbiEIsOqlzNKr/oAfpUM7IpvndyA8yoZoanfAQNjByBQVaukHQysyd09&#10;WlN29/1yM2fAyEY9cw0M5oITlLUmBc/Kozfl7Maa4ZIpUEr96ncJOrEDhkvuKIR5ihCrpEkBa8jv&#10;1H5rmJ/JkY9ijQiV4cmBXWk+kifT89hWdorAPi72eSYHxqNOEnKNtSYFVgl+iTlxRnnK7kaWaNbk&#10;VBzFGoynZrIpiFPqnaolZnL9khuBArNKRn1KjxROHDW2Dy55F3wU361hPEBT11NZawcD75UIixpb&#10;w65cH6hwYlbJcAkFxFRJRSTddXRgDQm1WpNNCsm8SKVTMZMNo7AEr0nKWpMCcVMeXpS1hqXEpIsU&#10;jqQUa8j0zH4bGNYIyZuxjaiUezfxErPfBkabYsSehpVHVhoflAiK+G4Do80r1zdlrUkhkvmHeT2E&#10;33pNUrcIraLYAaNIZWxvwed5TQ7sH8bWpOCjM1PC9B++W5MCM/kuvSPG1jBeKWhcY7hkdKloAt+i&#10;O2FtuIR4firVnc+AkZhGgZiyrsLacAltcghFG2tNCrGGxN9YaxhiZ/jc3ANGZoo15B/G2sDyMsLb&#10;qhjbaFRZJUSezIkzML9KpjIpfjnMpay1O0NDBALtZndPbdIsLS4C4rsNjHdcnFdlbfwSxL4Mzlhr&#10;GCuL+mHK2nBJqnK7VdIwvBIakiprTQoUumBsaiYbxgMOSiu1JpsU6DyEDt+8B4xileszNaLV2JoU&#10;aOJIj0/13Rp2pQR7HIwzc41qlefLVDYxq6S55MbplrDm2doIULlO4dObsS2MdZxAo7DWQVSskS5g&#10;IhijXIUSkHuYVTIi1GReq9p3ZP2Xp0BwkmdFNbZ2MG53bh3KC1r1KtdFakWamWxSuBH8JkYvVsmH&#10;fjW6V2WtSeEfxjYwAiY84puxNSn8w3cbGIIS92o0ctQbHWvzAc6ewsIIPd1N7UcqCPfi4jCl64yx&#10;NjDus/SfMzM5pJDSGSo+OUrWGw4lV3ZhbUWpBMeSK3qeyYXhLFPpzlgbLuFJkhujsTawiGxM/UJ6&#10;n/Z3g7bwMIy1geGYoJE2YxsuIT+FdwRjbWEkcqizezStiNpf6Q8rvttQ0I3vpu4Bo2pNf3PSVIy1&#10;4RLe8pPWdj5xppBpKozTWM5YGy4hfKGqNCMu7VXC27pSWH/AqGRKdTwztiUF0uiUTmEksexRmFLk&#10;3z1G3UrQA6m6Ya6FYe3FU/Lxu1Hb7n+ZyQ8YtTHoZWes/T9SMKuEd9L+kQSx8bKNtSWFXDvEfmMv&#10;tzUcjJe5LaI4ahil9e6IKY67+wNG5Y/0KhLfbUiB1x/V2R7xZ/9IkgxQuhprQwpY4zHNjG1gWFNZ&#10;vGyT/pG8f6pC9h8wsprk2IZLcEPp6W7GNjAkSDwJmJkcLmEin6akF5nnPSX4Mhcan4pVMn7J5etL&#10;+SWk74w1WNnEzMkUaNgFba15D/iA0T5HlXwjID/WKJtlhN4fMJSkEYqcZ3Llri/Obje24RICeKp0&#10;HqdnjQ1HgZPLcMnAaET0hPHM2IYULikZK85uarDXj8QajQgMl4x0NdWivo3++rkw/92aSxCG5p4v&#10;dvcoZVOtE/IyM9mkEN3A3dQEeK7mFeHwg8uKWJNNChQGuuD1mrE1jBASG05EeimcWZ+bgBUPoIYn&#10;B4Y1ojPGLxn9KtaYSbMmB4Y1ptKMbQWsvEi+zFsHBaZqSpgQzJlVsgLWJ8X0TDWH58CwljpLYpWM&#10;7lUL9XkU7LGltIBRohLtLhih9h/VUnJhCbVzETBjawfjiqOGgF7sgKm4mqctpedCX9Bje3AEmNf1&#10;hRFqT1ljM7bhkgfmTF0i4oP1I7FGWM2cAVMKFfUk70aGSwbGTN5SYPvMXFMMlUhEuimZ79YUFGm0&#10;elvEWaopwRqZU2aVDIyxUWrIjG0FrOQzqLrSPIHVj4z0njcxMZMrYCXv8G7eu3kCW2t4XcpakwKV&#10;8ji61Uw2jMdd0izMDlgBK08PUJ5YJQPDWu75ZiaHS1jH6c5+vr+N7pXvxokjYgoQY30AuiSSP6xm&#10;smFY4+xW1poUiDNSYtbc31Yu+80Nx7zjcBOasZHHahqDLIyxsQHMjWoFrAhKU7REfLflEpJIjDaU&#10;wOKMLQl9ZiYHBiuTM2T22wpYoXKl+OAz1Y/EGjNpTtPRvXJV4SasxrZckou3GluTAp8avYGJzozu&#10;NSKYPDadT5wVsFJKn9NbrJKBxVpKHghrwyUIZ2giYaw1LGk8qqEGDmR9bl6oJHMNDKkUrKxWyXAJ&#10;rOxiCqN75QmBA8fs7tG9IoEhH0StyaYgrPHZlLUmBYrjv9CMm+/WMKzxx5w4K2AlFKTKavN31+fG&#10;GkvZfLcVsJKi92Xe37idt7X05DIvK0S1CkY9CIqFmN09MN4VoTJzvo3ulRpyFK1T1pqC/sHa3HGg&#10;EpVF8hzdK3dunpLVd2tSIMhC4qg536buagSsT+WZT+FVHlauKSdxPk0HFnkVd2jBkytgJY9QtR+m&#10;EF8troztoW7CU0Y1QjW0x2ZswyWES6g6ZsbWpKCrAKE83bGxuw1zrYCVfDTVVYkCmWtNrskVsNK1&#10;MAXVzqtkYHw33snV2IZL4l+YWiXUk+uxfSOyNRr65wpYbaWohcElufeJVbICVtakqqlED5YdW54t&#10;jLXlklxpzfk2uleWP7vb+FxTVpV4AmeA4ZKBMZN2bE0KCP1xYJW1hvnTdHSv1KikZ6qyNlxCDbJv&#10;k3GN8LE+N6oUV6VyYfEn02z17L2ugJWILQbF7h6Y915XwEp6DLpLY238EvoKXK8mGjq6V2YSba7x&#10;zAf239hMVG0FrCkf56ytXwJxqRvVFFtlB1C0R41tuYRVw48Uq2S5BE9NvYhNcVfPJVNwlRQlV6ON&#10;7vO1cXJwE/kwY2tSwFN4ubjy6F7/YWxNCuiknilVcD5Np8RreJJbjhnbcAmdFO/Kn1y57LddJSNg&#10;xQtCc2bGNjDupmwB891GwEqYl5uRsrZcYqMzI2C9PvluirkGhqiayJP5biNgTQ2edOc5r5KBIXOm&#10;JLo5A0bAykumq97zHBhvwnTMUNaGS+Afx8pTuZUsNl6g1SoZUkjmg+LJKflKZSLE0cpacwnNGEkB&#10;Nay8uletsFrdK+eNykiDF5snoa48I5zPgBWwpjeVqacACY81XtdvxtoKWBHLqooiLKWxxtYxuX2U&#10;iB8YO8BUSf6AhRXULf9D90qAUr2sLCxJmaaqJc7qjC3pOOYesDBiEQi6xCpZ3Su7BhmSYK6F5cxX&#10;u3t1rwhYf9QdZ2Hk7XKBM2MbLmFJqkx5Gsb1ByDq4Tzz1b3eyH1QqogPWJ7yzYmzAlbyQVLu83zi&#10;fMC4ZJoMUF4bdkooEqrW5MBwzb/MW8drda8XUtCNCukDRuib9MrzKnmtgJUThyyl80x+wFDORFR9&#10;ZGWS5GomUY8RWFbWGpac8CShC2vNJXgKUdSZsTWMF1oexES8hHS3GRvRaMOTC8ML+orQX4xt/JJE&#10;2o0qgtTB+pF4eFE4GGtNCkl55y5sZrJhvPZxy1dja78Ez9zF8IjG9NgSwTDqMTy6grFEXAxvYdwD&#10;rLUmBawRDRXMhc67fiRUwvc2O2B0r1cym9RrH+m9a81FZ16je03RPmhZrJKB+Zlc3Su4XMSOZwAP&#10;xzO26InMmhwBK7WDs5aNteGS/EYTL0HnXT8yueQqOrMwZsS9m75GwEoR/JQNNWMbLokzY/xJCo/M&#10;2OgYYV6gF8Z7N0FboTMn2D3WiCmYO87C9Fs+59lYu1ORVtyEF4a+hCxJtSabFDg2SFFTO6Bhsaaa&#10;H6M77bFRxZbWPWKVDIwzgAi9Ya4RsJLZqooAvAaFMSdoRMNbQ8MWZTDMyBqFMpSTw5ylI19Ndr1y&#10;gQaFxJZZNO7diF6JOTqOHNSNqY/E+eyTjHg1FVsVjQwKYfRFJVvjA9Y3e9IXw1RnXJSOcL1GukqA&#10;kT5SZoE09/zDyJpEaDCGRMcYaxT5osTuDIeM3pUIkDuyB8UC4R9jbHSrNFwkFc0MbWBagk06dq2Q&#10;5KGlCfXZQRgYHMLiN9t6dKtXrm15ixfWlkSgAxPeet3br4D6EZYoaw1LJRd6eYqNPbrV65UQu0lX&#10;JAujPgDWuKMKeQKq8ILhjuBrmUN0YFhzklD8gbEGQyjyH9h/klA1k00JOHbsUvGAyb6sH4k1znpD&#10;yCt35eKcWn1iTQ6VvOWuamztV7C137cGYa1hjC2DE2tydKtcNohLmlUysH+wNlxCTqWShNKSZ78b&#10;h5vhyZW7Ij56qu82ML9KRreaavAq+Z+kjx2bXJOjW9XPpYQ31hqXDbMDtl4rGtlky53X5MD+YSaH&#10;S5IpoXjyQ+5qWXl0qwg9aDZldvfAON+4EpndvXJX3j1VkRQeeea78chnWnTQSaJgPN/zLqDG1jA8&#10;Bc4As0pGt0pFU7xk4ykMDGvvo+PsJo9ulVQVgmlmTQ4sB74qPcwDSs8kxexIBBE7YGBJ6UNGJlh5&#10;5a5Erl3wemBYi5zdWGtSYCbJKzaBi5W7cgFTJdr5UT2TPzgYyp8cGKvkHcsRq2S4BCcIWjbfrWFY&#10;k5fS0a3i4HGgqlWyfgnBa/OA+Vq5K9HMiwolDAzmklwyulXKwSMHUjO5XGIDF6NbRVpIUSIzkwPD&#10;e2UHGFYe3ao/TQcWz5ywt9hvo1tNbZuHCjgN7B+stYMRJkmP7vPZPSpZ7+GNbjWdS+6mUBbBoiIF&#10;rLnET26iBcNXJp6jxtawf7DWpIA1fqSy1jDvBU2ZVx8qHxi7m5iCuQes3JVXPueXDOwf1mSTAvc3&#10;AmpCqE9t+/rcsRbFxvkMGN0qbe3fsdPzDhgY1jhxzK1j5a7v26LhyYGxSuK+mrGNX/K+CStrDXuv&#10;SZNmSnpufQC+Wzp6CS4ZWKyp4jbo+ccafolJ2F0Y342lrFZJkwKxIPaNGlvD/H4b3SpxLl7+lbXl&#10;EhuZH90qrhPRMcNcA8MLIsylZrIvK8QnoRI1tob5e8DoVgkVUIjNLMmhki9kq8rlGtlq4rXKmxwU&#10;QWXKvxg/YcSuNFPj/iZGNihi83w0cwkY0Sqp2nFlzhw5KIwxMsORo1llMrgXGWPNPl7jMZLVB5Ov&#10;HgIGhTFuiuqbNR3QL0N1hOLlsJiOI+NBIS9B/iNYpQ+wKmpDFGyMUQ7PJA6iXysYrXl5mTLfrFGU&#10;oCWaraaxuYDXFKIJxlij/mEamwtgRuJbxlijuLLxlm722YhVWfrhnfM+G1TKWmb2z57PSFwhAlVf&#10;Az1ZfelbXgDUATpSVQIW7uVmUIiuGZmaxuYCuqkEJaaxUTdqMV5NRjzl0mpCaFalGmUsCiEhr03m&#10;9Byd6jd0pXSLg6LcVFpKmwXSXECLt6cpRYqOoOYDkSqHjDLWXECRGOTd5ps1CmO3FFIRS7+5AF3Z&#10;l/J4PqSt0JV6aRhpK7HglAcQq3EYhI+mqgxfLyNt/b5cr0b58wFLs0iVKgWu6YBmI1DdeXAfMAoG&#10;OwU0uL6afNGrygQjP2CcF4R1xZoE15RwJ2PfnDQfMIr44sGIzQ2uqeSOmPYmqpR8wLjBvjIrx00A&#10;rh0LkrNUse0PGObwmdzomhgIvik1LeYalma36l4PrqnhTpTWeHYfMCJUpFoJbwtcUwoqUBWS/IDp&#10;hhLgmh44O2i1pPZdw9LM/WnqC1wvo1ZNzRcjF/iA0b6c3ooibgGuWYWe5+q19ANG4OhJbU2zEVav&#10;yi3FyBMw12TECc5p7Mw1q9AEVRVLx1zD/sVcswoBFtXVHXMNoxA/7OBG16xCpweijGZlrkCWdx9V&#10;sYSfOfSAlMX4eh8wEuWoiadOhNW6opg1jVww12REqIRkAmeuWeXmR9ewlEJQeg9+5tADpRJNqtYH&#10;LEVGeW41+251q5QtYVKOnhFe+ahk/VJZ5SruvSkChrkmI1wVkjiFxApc0wO3259vEcb+gPHYyhuJ&#10;Os1XvUqEkrr1ZjKHVSBMghnq2zU9pLk1BRiMuYaxMtkJ6kQYBSvtLOJ6G3NNRilJzu1Yja5ZJe3k&#10;TV1Nvt3AUk7HFPgAN/TwTVKHWyoDY2w/cjKHHkj/NBWI+ZUDgxtoVaoms1kFn1bdIzE3MIqI0UbJ&#10;mBspK0pKLglmqSyMFtfcrpW5oQfMGYUQjxwDi4dj8hHANatwINy5yYiNsDAKcavyY5gbeuAbuH23&#10;sFTUNgIozA09sFSMdPMTxsv+l1FAgRt6IFHPFIz4hCEep0a/WipDD2nari7Lo4Olrov+dkMPiMLM&#10;4wejG9g/mGt6IFJnFFdYaxSNRSh17eay2QE/zJQgw1qjyNamjL2yNpJWKjw6R2VQJFnyBdTZOpJW&#10;JPWmrEKk/hV4S5IleQ1mVY6klRqbbpUM6l+sNaGkHIk6x0cIS295AlTqVj6S1vSIFwpHZnJY6M4Z&#10;Yh7385hZX4CLiHMaBpXj8SFXSbMJpGAKwsTnrd+IlOxOUVW1SpoVftKszhw7I4RFFcMOcPutWeEH&#10;t035siOERRXDk5cbW7MCLcNNQiEz2SjirPQ0VGMbSSuvgKYs3vUyKMrb0YVMOc4jafXWhktyKbi5&#10;sbV3otfkCGGZScammGskrd+U9lfH6aCYSTqwq1UyklZCz84TGhT+GnEVN7bmEgo3OTdvhLC04yaJ&#10;SPHkVHANu7qZHC6hGMaDsKAIPI8Slmu/UROwA5qBWCWkSDlrzSW4hrj1wmEeISziZcLxzlqzArWG&#10;zGMPY2vUP7DySFq1tUEhQ85DivluI2klsueYa1Cc3fglaiZH0qq/26BQtMIKiidX0kpDN7UDBoU/&#10;yYXFja09DKSpRgfLfaFR/2KtuYRT0fHk6mfxE5CQqFUyrKCtDQpK5marrDUrRNahdvcIYfFLvqhG&#10;oKwNlxBMV17QCGHfu9t55itp1atkuYT2ZeZNPMK/8gx54jHakw9U9LOqyyO49jD0DhgUfjnNTNR3&#10;+6jgGgYSZ8CgOE3vvK6bVbKSViKcKkQzKOrZUrLi/0g7u11ZciM7v0qjX2BO/lcJ03Ph67n0hX3Z&#10;0xZmBpAlYdS2ZT+9v6hksDJW1j6HCyMIOL2jkmSQXAwGY/FnrG5Xq8Db8mOeQt0/y6u2Q/fi0W9X&#10;W4ItH5u7SypcZzZBDNzXS2lXqwCSx1jOkorSCBwOWa6ypXVh5hhDydUCoTL9Nlba1ZbE7bRjpV1T&#10;sROZi9mG/MmyE3Z8dBdbEo88jq1x6qbW12p9YLyVVIavXHe1QgkOzQElVZyh4K2okdFdt7UO1+26&#10;MmLG4ZnTsdKu8ZJ4vmzIlpQ9tBPPtnNqZqhuV1syXlpJxV4L9hIOlXa1JcOYLPth8YKwr2OlXW3J&#10;8IxTNsQ6pV2twrAtKftoI9Qbl9MOrKjKDa7DdrKk4uEUNpGMteTVKgxH1cq9r+yIZWfAUGlleysa&#10;js1vJRVHNF/XIA60ZNnfShB75JlTdnhdvRnsDwuBIatcNrgS9xi5p4jSii0xSiu2hJYcY8bKxa/E&#10;grDMYx1XzEIwY0NEXNlQy14JtvGMteXVmrApgQcnRpy8sjmW2nEOe6x2V3MyTAmU3bG81gVQxkq7&#10;mhOuGh/bzFaufsUxZC/D0DRQdroeY6/LxzmlywICjHDD2tDSu2yQZeiMhUxKKkpjY9NIS7J17qLl&#10;aIiypsKcRDxiwDADw0tpce/oiJNXU0XMkDe0hkq7GgaYhKEgBkz7Rcc4qhAXwf3YVMKmXdKNOrA1&#10;Fe9U4JmM9VuxJoNhBZz/i45MqM8xVp+IXEkXlwX+2IHVVIQjhkY3kZ1LacQwRmJPNdHEJsIYOCPd&#10;djUlEVQaq1pJxYtucbX8SGnFKAz6ryzYLg0S802cSx8p7eqZBG831pI11eg6nw0pFy1H/deaivUi&#10;x7mG+q1uih1cLxJHuOgIQFl2DA23srl1NNaLfSulsYdnaC3MXH1Jh3EdYvNrKuLzYzM3gZxLYbEB&#10;bWgAlFRY6Lj5dQSSZWNrVG3gsBq9VuwPm9k5Bj9U2tWScF/R0D5tBtilRThweOCpDYy2sqt1lH+D&#10;cbsWtjMChua2cu9rbG4YWeRDE10Lm59M+EM1u1oE+OCxabtsn41TZ0PUA0HTq464yUNGq6RimyiX&#10;io3UrOxmfe5DF8wyrK9WJPZKj/VZ2QIbu29G7msMJ+nSIHEqdCgww+HuSzJG+dDdQZR2TcY8Extn&#10;B8BfLnCNbRsjp70p7Wp8MD1cwzVUWrEHnGYZOfhHaddk3Lo49OQiya72gPfJhw7jSbId73+IMmVv&#10;+qXf2LLBXdwjzlZJRsQprmYb6berRZhZzI7cCkPdrsmwdewdGyrtakg4Lju2xZ2I3aVJWGrEi7YD&#10;dSt7WNmzsY0cnY+F8rU0iIehVSLE8SUZOxQeQ+v7moyH+9YhWpGNp9fSwOTQuZKaDL9i6EkqmuRq&#10;FGYiMyP3WUkyTpUOnZ4n2dUocOyCrUQjI6Aki/PKQ+E7Dl9fWpKrZHgkZKi0azLuguaQ2xAmr7aE&#10;LTrBVwwspcqm1/V8V2RkBFxtCXsNmLqHSrsmwygDk6G6XY3CsuNHjZV2TRY3obPgG6nb1SgsD0ob&#10;a8mSjOdJRm4HYFhejQKGi9tAR1qyJntCrQ95yWXzKqXhuA2VdjVBC48zjPVb2bwauzaGjhGzO/k6&#10;cPb9GLOTZfMqdzdx0f5Q3a4mCB+IV9VHUFI2r0LY8UbIUGnVBBGbHxoBZfMql0oO+lwlGRx+nI0a&#10;GAFl82rE4Ia4AMI+l34jUDV2Gg4wXZLxVO8yOAKuybj7Y3QEXI3C6J0EDNNrMnbl7s+xlrwaBV63&#10;Y3/pEEquydjsweGakX4rm1e5+5X70kZKK8niiowh8pmY4qXfOPbN88BDpV2T4QTNY6GLsnmVoT10&#10;i24EdC9KTg+i50P9VjavEphnQTtUt6st4W7OsQ3txGYvSrLCYSf2UGnXZAThBr3XsnmVSO3YfQQE&#10;rC9KckfzNw6tDtiSsuU1qJGxEG9JRgPB0A6VdjUKT2zJ0O5hNjhd6oZ55aDeSNWuNoFj8DyUMNRt&#10;12TrAY08VNjVJDy5wXceCsyUHa88mTXygj0ez9UpIQjHrRVD+C/puNpn6CQhy95L60OTcO5k5Fxm&#10;TRfRi6GptO5c5Swp7+6OdFtJx3HhsThQ3bmKmzZGl7I2ubQJF74M+SR14+pCFJpRM7AIKOkG6US8&#10;4ouGw3fahjd9SUcIdGhc71fXgsLmobcdKeyabt8h6gbGdd21ypxNSG2oGa9WZB7bwsUkcWkO9j7G&#10;ZpShwq7pjn0aMiJlpyv+GjHQIa+1pgP7Q51Wdrri5j25rmWkajUdDwQOjeu6Z5Vm5BKbodKK9YnY&#10;0QhG6p7VlSfEcOQHhlpJt7O2GSrsagxYMdJtQxipW11Zkg4VVrwKo7BrOlmM/sOvf/jX//HPf/v9&#10;n/7x1z/8+m/8xz/Ef/329z83Gf/1069//tdffv72c/zw17/87ae///Lzb3/585//9u+///G/MRv9&#10;3/ef//3bzyQnS1K1bL6XmO69Jp6sxHiP18SzlZheuyZerMS05jXxaiXGxF4Tb1ZiTOY18W4lxgRe&#10;Ex9WYkzaNfHDSox/dE38tBIHxXxNzd8WxhRkHsqCzi2lezgLVrck95AWjGtJ7mEtKNSS3ENbcKIl&#10;uYe3YDlLcg9xwVuW5B7mgoksyT3UBbd4Tc7fDuqCLSzJPdQF/VeSe6gLPq8k91AXBF1J7qEuGLeS&#10;3ENdMG8luYe64MRKcg91QXKV5B7qgrUqyT3UBQ11Tc7fDuqCjirJPdQFv1SSe6gLwqgk91AXVE5J&#10;7qEuKJ2S3ENdkC0luYe6uDGkJPdQF1eAlOQe6uJOj5LcQ10QFtfk/O2gLoiLktxDXVAKJbmHuqAW&#10;SnIPdcEVlOQe6iKKX5J7qIuwfEnuoS7C8yW5h7oInJfkHuri9oeS3ENdhLavyfnbQV2EuEtyD3UR&#10;fC7JPdRFELok91AXUeWS3ENdxHtLcg91EcAtyT3URUS2JPdQF9cKlOQe6iJqWpJ7qIsw6DU5fzuo&#10;i3hoSe6hLgKVJbmHuog8luQe6iKWWJJ7qIvoYEnuoS7ifSW5h7qI/JXkHuoilleSe6iLKFtJ7qEu&#10;wmbX5PztoC7iZyW5h7oIbJXkHuoiVFWSe6iLY9YluYe6ODddknuoi4PQJbmHujgPXZJ7qDsEdfxt&#10;9bugjhPMTvI4THxVnr+t5II6TgtbyQV1HBq2kgvqOM9rJRfU8V6NlVxQx4lbK7mgjiO0VnJBHWdi&#10;reSCOg65WskFdZxadZLHsdMr6vjbSi6o41yplVxQx0FRK7mgjoOfVnJBHQc5reSCOg5mWskFdZy0&#10;tJIL6jg6aSUX1HEW0kouqONwo5P8dTzxCrsQeBkI8OIIopeBQC9OFXoZCPjioKCXgcAvzv55GQgA&#10;4zifl4FAMI7oeRkICDkbY2YgMIyDdJ4GAkT2JXkZ3AgLm7FQJHKCzarCjbRA4GWgSITH8DJQJMJk&#10;eBkoEuEyvAwUibAZXgaKRPgMLwNFIoyGl4EiEU7DykBJjDhn5WWgSITX8DJQmwiz4WWgSITb8DJQ&#10;JMJueBkoEuE3vAwUiTAcXgaKRDgOLwNFIiyHl4EiEZ7DykCJjThw42WgSITr8DJQJMJ2eBkoEuE7&#10;vAwUiTAeXgaKRDgPLwNFIqyHl4EiEd7Dy0CRCPPhZaBIhPuwMlCyI055eBkoEuE/vAwUiTAgXgaK&#10;RDgQLwNFIiyIl4EiER7Ey0CRCBPiZaBIhAvxMlAkwoZ4GSgS4UOsDJQAYeeYmYEiEU7E00CRCCvi&#10;ZaBIhBfxMlAkwox4GSgS4Ua8DBSJsCNeBopE+BEvA0UiDImXgSIRjsTKQEmR2GTuZaBIhCfxMlAk&#10;wpR4GSgS4Uq8DBSJsCVeBopE+BIvA0UijImXgSIRzsTLQJEIa+JloEiEN7EyUKKEG7vMDBSJcCee&#10;BopE2BMvA0Ui/ImXgSIRBsXLQJEIh+JloEiERfEyUCTCo3gZKBJN5oT3DGsUOgSWBkqe8IqwmYEi&#10;0eRPuENXqmAyKLzHoRmYSIQ0KaF8bpA020CRaPIoPIShGphIjOtES1jY5FJ49lMzMG1iXPpZNTCR&#10;qIQKl4N4vRBXcxYNTE6F+/I1A9Mmxv2ZVQMTiXEjZs3ARGLccVkzMG1iXFtZMzCRGDdR1gxMmxiX&#10;S9YMTCTGfZE1Aw+JXExTMwiBY1S5Dkoz8GZnnofWDDwk8py1ZuAhkcvGNQMPiRx90gw8JM5xVeK1&#10;G0Pg9YIgkbuszAwEibPJsXBsXqtgIlE5Fp6Y96oQlwKWRjQ5Fq6R1QxMJOrREC6UNKugSDQ5Fh5B&#10;0SqYSNQDIrPJsXBflWpgIlEPicwmx8ILaaqBiUTlWHiOwOvG21ERk2PhZj6pgsmx8LKTZmAi8XZg&#10;xORY5tuREZNj4dYPrYJpE2/HRkyOZb4dHDE5lvl2dMTkWLh9VdrA5FhmPT4SAmti0QMks8mxzHqE&#10;JASeBmoTTY6FR3q1EU2bqAdJZpNj4Zl01cC0iXqYhHPTZiOqTTQ5llk5lhBY3ahHSrhDyMxAbaLJ&#10;sfBOp/SCybFwnYRmYPqJerRkNjkW7p5UDUybqMdLZpNjmfWASQg8HCgSTY5lVo4lBJYGesxkNjkW&#10;7tSRXjA5Ft7k0QxMm6iHTXgJx2wDtYkmxzLrgZMQeL2gNtHkWLjxTBvRRKIeO5lNjmVWjiUEVhvo&#10;0ZPZ5FhmPXwSAk8DRaLJscx6ACUEngaKRJNj4XI4wYHJsXDHq2Zgzs56EIVrk802UJtocixc2i5V&#10;MDmWWY+jhMDqRj2QMpscC28SaRVMm6iHUmaTY5n1WEoIvDZQJJocC7dTahuYSNTDKbPJsczKsYTA&#10;agPlWGaTY5njAbsSxTE5Fi441AxMm6gcy2yeU5mVYwmB14hqE02OhaudtQ3M2Vk5Fm4zNaugs7N5&#10;YmVWjiUEViMqx8Il5WYGikSTY+GBQukF8+TKrBxLCLw20BWLeXqFO6O1CqZNVI6FxyrMKqhNNM+w&#10;8FiLVsGcnZVj4TY8qwo8sFs1CIHTjYtyLCHwMhAk8g6ymYHMzot5joULRbUNPJvI9YqagYfERTmW&#10;EHiNKEhcTI5lifefrlNbCDwNxE9czHMsvLMqGpgcy6IcSwisKijHwnPEZgaKRJNjWfQCrhB4VVAk&#10;mudYuCtde8FEonIsPHdgVkGRaHIsi3IsIbAaUTkW7o80M5DZeTE5lkU5lhB4VVAkmudYeLZGcGBy&#10;LDxurhmYNlE5lsU8x8IlwKqBiUTlWBaTY1mUYwmB1Y3KsSwmx7IoxxICTwOdnU2OhRtipRdMjoUb&#10;ZjUD0yYqx8Kt9mYbqE00ORYuiNYqmEhUjmUxORZejlENTCQqx8JzTF4jKseymBwLV4FLFUyOhWvB&#10;NQNvxcIt5pqBiUTlWHiXwWxERaJ5jmVRjiUElj1QjoVXSc0MFIkmx8J7jtILJseyKMcSAqsNlGPh&#10;XXUzA0WieY6Fd1i0DUwk6pVei8mxLMqxhMBrRLWJJseyKMcSAk8DRaLJsSzKsYTA0kA5Fh60MjNQ&#10;m2hyLIte8RUCrwqKRJNjWfSarxB4GqhNNDkW7muXwWSeY1mUYwmBVwVFosmxLMqxhMDSQDmWxeRY&#10;eIdBGtHkWBblWELgVUGRaHIsi3IsIfA0UCSaHMuiHEsIPA107WxyLItyLCGwNFCOhYdmzAx07Wxy&#10;LLzaIEg0z7EsyrGEwGsDRaLJsfCAllbBRKJyLLzaY1ZBbaLJsSx6jiUEXiOqTTQ5lkU5lhBYGug5&#10;Fl47NDNQJJocy6IcSwi8KigSTY6FZ1EFieYdYYtyLCHwqqBINDkWnsDWKphIVI5lMTkWHhOuGoTA&#10;aYNVOZYQeBkIEleTY1n1HEsIPA0EibwmY2YgSOQxJjMDmZ15hdTMQJC4mhwLb6ApDjwk8nCtZuDN&#10;zjxYLBmYHMuqHEsILBwox7KaHAuvpmkVTCQqx8J7oWYVFIkmx7IqxxICrxEViSbHsuo5lhB4GigS&#10;TY5lVY4lBJYGeo5lNTmWVTmWEHgaKBJNjoW3DQXKJseyKscSAq8KahNNjmVVjiUEngZqE02OhafD&#10;tRFNm6gcCw+MelVQjoUHp80MdHY2ORbenJM2MDkW3hrUDEybqBzLanIsq55jCYEFJOVYVvOuMJ77&#10;1jYwbaJyLDzn6lVBORZeTTUzkLUzb4yaGSgSTY5lVY4lBFY3KseymneFrcqxhMDTQG2iybGsyrGE&#10;wNNAkWhyLOvtqRSTY1mVYwmBVQXlWFaTY+HpWRmNJsfCi+eagYlE5VhW8xzLqhxLCLxGVCSaHMuq&#10;T6eEwNNAkWhyLKueYwmBpYFyLKvJsazKsYTA00CRaHIsvD8rSDQ5Fh7n1QzM2Vk5Fp6VN9tAkWhy&#10;LKtyLCHwekGRaHIsqz6pEgJLA+VYVpNjWZVjCYGngSLR5FhW5VhC4GmgSDQ5llU5lhB4GigSTY5l&#10;VY4lBJ4GikSTY+H1axnOJseyKscSAqsKeo5lNTmWVTmWEHgaqE00OZZVz7GEwNNAozjmOZZVOZYQ&#10;eBpoFMfkWFblWELgaaBINDmWVTmWEFgaKMeymhzLqudYQuBpoEg0OZZV7woLgaeBItHkWFblWELg&#10;aaBINDmWVTmWEHgaKBJNjmVTjiUEjgabciwh8DKQ2XkzOZZNOZYQeBrI7LyZHMum51hC4Gkgs/Nm&#10;ciwblEo5hhICTwOZnTfzHMumHEsILA2UY9lMjmVTjiUEngaKRJNj2ZRjCYGngSLR5Fg2vSssBJ4G&#10;ikSTY9n0HEsIPA0UiSbHsuk5lhBYGijHspkcy6YcSwg8DRSJJsey6V1hIfA0UCSaHMumHEsIPA0U&#10;iSbHsinHEgJPA0WiybFsyrGEwNJAOZbN5Fg25VhC4GmgSDQ5lk05lhB4GigSzbvCNuVYQuBpoEg0&#10;OZZNOZYQeBooEs1zLJtyLCGwNFCOZTM5lk3PsYTA00CRaHIsm3IsIfA0UCSaHMumHEsIPA0UiSbH&#10;sinHEgJPA0WiybFsyrGEwNJAOZbN5Fg25VhC4GmgSDQ5lk05lhB4GigSTY5lU44lBJ4GikSTY9mU&#10;YwmBp4Ei0eRYNuVYQmBpoBzLZnIsm3IsIfA0UCSaHMumHEsIPA0UieY5lk05lhB4GigSTY5lU44l&#10;BJ4GikSTY9mUYwmBpYFyLJvJsWzKsYTA00CRaHIsm3IsIfA0UCSaHMumHEsIPA0UiSbHsinHEgJP&#10;A0WiybFsyrGEwNJAOZbN5Fg25VhC4GmgSDQ5lk3PsYTA00CRaHIsm55jCYGngSLR5Fg2vSssBJ4G&#10;ikSTY9n0rrAQWBoox7KZHMumHEsIPA0UiSbHsuk5lhB4GigSTY5l03MsIfA0UCSaHMum77GEwNNA&#10;kWhyLJueYwmBo8GuHEsIvAxkf+Juciy7vscSAk8DYft2k2PZ9a6wEHgaCNu3mxzLrneFhcDTQDiW&#10;3eRYdj3HEgJPA2H7dpNj2ZVjCYGlgXIsu8mx7HqOJQSeBopEk2PZ9RxLCDwNFIkmx7LrOZYQeBoo&#10;Ek2OZddzLCHwNFAkmhzLrhxLCCwNlGPZTY5l13MsIfA0UCSaHMuu51hC4GmgSDQ5ll3vCguBp4Ei&#10;0eRYdr0rLASeBopEk2PZlWMJgaWBciy7ybHsUCqFvA+Bp4Ei0eRYdj3HEgJPA0WiybHseo4lBJ4G&#10;ikSTY9n1HEsIPA0UiSbHsivHEgJLA+VYdpNj2fWusBB4GigSTY5l13MsIfA0UCSaHMuu77GEwNNA&#10;kWhyLLveFRYCTwNFosmx7MqxhMDSQDmW3eRYdj3HEgJPA0WiybHseo4lBJ4GikSTY9n1rrAQeBoo&#10;Ek2OZde7wkLgaaBINDmWXTmWEFgaKMeymxzLDqVSZ2eTY9mVYwmBVwWJ4uwmx7IrxxICTwOJ4uwm&#10;x7IrxxICTwOJ4uwmx7IrxxICSwPlWHaTY9mVYwmBp4Ei0eRYduVYQuBpoEg0OZZdOZYQeBooEk2O&#10;ZVeOJQSeBopEk2PZlWMJgaWBciy7ybHsyrGEwNNAkWhyLLtyLCHwNFAkmhzLrhxLCDwNFIkmx7Ir&#10;xxICTwNFosmx7MqxhMDSQDmW3eRYduVYQuBpoEg0OZZdOZYQeBooEk2OZVeOJQSeBopEk2PZlWMJ&#10;gaeBItHkWHblWELgaHAoxxICLwPhWA6TYzmUYwmBp4GsWA6TYzmUYwmBp4GsWA6TYzmUYwmBp4Gs&#10;WA6TYzmUYwmBp4GsWA6TYzmUYwmBpYFyLIfJsRzKsYTA00CRaHIsh3IsIfA0UCSaHMuhHEsIPA0U&#10;iSbHcijHEgJPA0WiybEcyrGEwNJAOZbD5FgO5VhC4GmgSDQ5lkM5lhB4GigSTY7lUI4lBJ4GikST&#10;YzmUYwmBp4Ei0eRYDuVYQmBpoBzLYXIsh3IsIfA0UCSaHMuhHEsIPA0UiSbHcijHEgJPA0WiybEc&#10;yrGEwNNAkWhyLIdyLCGwNFCO5TA5lkM5lhB4GigSTY7lUI4lBJ4GikSTYzmUYwmBp4Ei0eRYDuVY&#10;QuBpoEg0OZZDOZYQWBoox3KYHMuhHEsIPA0UiSbHcijHEgJPA0WiybEcyrGEwNNAkWhyLIdyLCHw&#10;NFAkmhzLoRxLCCwNlGM5TI7lUI4lBJ4GikSTYzn0rrAQeBooEk2O5YBSKTxTCDwNFIkmx3JAqYgG&#10;JhKVYzlMjuVQjiUEVhsox3KYHMsBpVLbwORYDuVYQuBVQeKJh8mxHMqxhMDTQJFociyHciwh8DRQ&#10;JJocy6EcSwgsDZRjOUyO5VCOJQSeBopEk2M5lGMJgaeBItHkWA7lWELgaaBINDmWQzmWEHgaKBJN&#10;juVQjiUElgbKsRwmx3IoxxICTwNFosmxHMqxhMDTQJFociyHciwh8DRQJJocy6EcSwg8DRSJJsdy&#10;KMcSAkeDh3IsIfAyEI7lYXIsD+VYQuBpIH7iw+RYHsqxhMDTQPzEh8mxPJRjCYGngfiJD5NjeSjH&#10;EgJPA1mxPEyO5aEcSwgsDZRjeZgcy0M5lhB4GigSTY7loRxLCDwNFIkmx/JQjiUEngaKRJNjeSjH&#10;EgJPA0WiybE8lGMJgaWBciwPk2N5KMcSAk8DRaLJsTyUYwmBp4Ei0eRYHsqxhMDTQJFociwP5VhC&#10;4GmgSDQ5lodyLCGwNFCO5WFyLA/lWELgaaBINDmWh3IsIfA0UCSaHMtDOZYQeBooEk2O5aEcSwg8&#10;DRSJJsfyUI4lBJYGyrE8TI7loRxLCDwNFIkmx/JQjiUEngaKRJNjeSjHEgJPA0WiybE8lGMJgaeB&#10;ItHkWB7KsYTA0kA5lofJsTyUYwmBp4Ei0eRYHsqxhMDTQJFociwP5VhC4GmgSDQ5lodyLCHwNFAk&#10;mhzLQzmWEFgaKMfyMDmWh3IsIfA0UCSaHMtDOZYQeBooEk2O5aEcSwg8DRSJJsfyUI4lBJ4GikST&#10;Y3koxxICSwPlWB4mx/JQjiUEngaKRJNjeUCpFJYnBJ4GikSTY3lAqYgGJhKVY3mYHMsDSkU0MJGo&#10;HMvD5FgeyrGEwOoF5VgeJsfygFKpbWByLA/lWELgVUGRaHIsD+VYQuBpoEg0OZaHciwh8DRQJJoc&#10;y0M5lhBYGijH8jA5lodyLCHwNFAkmhzLQzmWEHgaKBJNjuWhHEsIPA0UiSbH8lCOJQSeBopEk2N5&#10;KMcSAkeDp3IsIfAyEI7laXIsT+VYQuBpILPz0+RYnsqxhMDTQGbnp8mxPJVjCYGngfiJT5NjeSrH&#10;EgJPA/ETnybH8lSOJQSWBsqxPE2O5akcSwg8DRSJJsfyVI4lBJ4GikSTY3kqxxICTwNFosmxPJVj&#10;CYGngSLR5FieyrGEwNJAOZanybE8lWMJgaeBItHkWJ7KsYTA00CRaHIsT+VYQuBpoEg0OZanciwh&#10;8DRQJJocy1M5lhBYGijH8jQ5lqdyLCHwNFAkmhzLUzmWEHgaKBJNjuWpHEsIPA0UiSbH8lSOJQSe&#10;BopEk2N5KscSAksD5VieJsfyVI4lBJ4GikSTY3kqxxICTwNFosmxPJVjCYGngSLR5FieyrGEwNNA&#10;kWhyLE/lWEJgaaAcy9PkWJ7KsYTA00CRaHIsT+VYQuBpoEg0OZanciwh8DRQJJocy1M5lhB4GigS&#10;TY7lqRxLCCwNlGN5mhzLUzmWEHgaKBJNjuWpHEsIPA0UiSbH8lSOJQSeBopEk2N5KscSAk8DRaLJ&#10;sTyVYwmBpYFyLE+TY3kqxxICTwNFosmxPJVjCYGngSLR5FieyrGEwNNAkWhyLE/lWELgaaBINDmW&#10;p3IsIbA0UI7laXIsT+VYQuBpoEg0OZYnlEpheULgaaBINDmWJ5SKaGAiUTmWp8mxPKFURAMTicqx&#10;PE2O5akcSwisXlCO5WlyLE8oldoGJsfyVI4lBF4VFIkmx/JUjiUEngaKRJNjeSrHEgJPA0WiybE8&#10;lWMJgaPB9E1JlpfEzEJoFrLwGD8SCBxfElMLMY1k4SGSBALJl8TUQswjWXioJIHA8iUxtZDJmiw8&#10;ZJJAoPmSmFrIhE0WLjqVeJm+mcwLCW7oNLkXsrih02RfyOKGTpN/IYsbOk0Ghixu6DQ5GLK4odNk&#10;Ycjihk6ThyGLGzpNJoYsbug0uZjpm5IxL4k3RpSOIQvXdiohQxaeV0mCGzpNToYsbug0WRmyuKHT&#10;5GXI4oZOk5khixs6TW6GLG7oNNkZsrih0+Rnpm9K0LwkHjqVoiELF51K0pCFi05YmeKrkoU7sytR&#10;QxbeuocEN3SaXA1Z3NBpsjVkcUOnydeQxQ2dJmNDFjd0mpzN9E1Jm5fEQ6fSNmTholOJG7Jw0QlT&#10;I+g0uRvKvNlOk70hixs6Tf6GLG7oNBkcsrih0+RwyOKGTpPFIYsbOk0eZ/qmRM5L4qFTqRyycNGp&#10;ZA5ZuOiEvRF0mnwOZd7QaTI6ZHFDp8npkMUNnSarQxY3dJq8Dlnc0GkyO2RxQ6fJ7UzflNx5STx0&#10;Kr1DFi46leAhCxedMDqCTpPjocwbOk2Whyxu6DR5HrK4odNkesjihk6T6yGLGzpNtocsbug0+Z7p&#10;mxI+L4mHTqV8yMJFp5I+ZOGiU68vIwvX71Tihyxcv1OvMCMLN6Kk5A9ZeDF3EtzQafI/ZHFDp8kA&#10;kcUNnSYHNH1TEugl8dCpNBBZuOhUIogsXHTqcRuycNGpZBBZuOjUIzdk4aJTCSGycNGplBBZuPFO&#10;JYXIwmOFSHBDp8kLTd+UGHpJPHQqNUQWLjqVHCILF51KD5GFi074IHEOTIaIMm8zu8kRkcVtZjdZ&#10;IrK42U6TJyKLm+00mSKyuKHT5YqI30uPhMRCJ2HXWxYmOomN3bIw0UkA45aFiU5WmbcsTNvJUuCW&#10;hWk78dduWZi2k0n1loVpO7F8tyxM2wk8b1mYXNF044pC4qHzxhVNLlc03biikJha3NDpckXTjSsK&#10;ianFDZ0uVzTduKKQmFrc0OlyRdONKwqJqcUNnS5XNN24opB4Wty4osnliqYbVxQSU4sbOl2uaLpx&#10;RSExtbih0+WKphtXFBJTixs6Xa5ounFFITG1uKHT5YqmG1cUEk+LG1c0uVzRdOOKQmJqcUOnyxVN&#10;N64oJKYWN3S6XNF044pCYmpxQ6fLFU03rigkphY3dLpc0XTjikLiaXHjiiaXK5puXFFITC1u6HS5&#10;ounGFYXE1OKGTpcrmm5cUUhMLW7odLmi6cYVhcTU4oZOlyuablxRSDwtblzR5HJF040rCompxQ2d&#10;Llc03biikJha3NDpckXTjSsKianFDZ0uVzTduKKQmFrc0OlyRdONKwqJp8WNK5pcrmi6cUUhMbW4&#10;odPliqYbVxQSU4sbOl2uaLpxRSExtbih0+WKphtXFBJTixs6Xa5ounFFIfG0uHFFk8sVTTeuKCSm&#10;Fjd0ulzRdOOKQnLR4h9+/cNvf//zP//t93/6x1//8B9//O33n/70y89/+vmn33/5+feff/qPX37+&#10;j59/+pdffv6XSPPrH/766+//1r6N//zp//zy87yvvItGp/1b/Pc0b8RT49P/+Zf//cf/+pdXot9/&#10;+vsvP0/rwiHus0J8xIWxGZZ6f/mnP9cUM29En9HBeWf3RA+/53f5719bCTMv8ZyhwPh+7Zuk87vf&#10;/vSXv/3xVZF3mS3tts5zI47nbYETyr56f/nb//qXf//tv/zx/xUdN3RsGx1Jt+7nXT601KnSNu1b&#10;20XDz1yz+8r2/TO7KptFn9F3eYchSlkfS165Dq4hnbQz/2t91BqDh5nb3kd+3oLlOruw/UyK5mPw&#10;M++F9PDcQMkl7Yes2Qd3WjSypk4vwPU6Bw5aIJ+fzTrT3G1te0n7znrfMmD3qbXXBwvQROCyo3iO&#10;hIE6P+nInvZDP29br9Sy7Ke/1xX7El21Z7+Dz33dlxbhmLeZrs0A9xufifIGvX1d8gJAUuD7ZYr8&#10;Lv/t329T2xQZ38/d+Od3X2vHJVzx0kgQK4CKhs2491u5WtGzSK5cwmBkMjBYEMwVMFMjAmeUb694&#10;ZpNyGcLUCDp+Pda3I/XDvnwC9xbuJyl3Z5eRwcnyrQ+r+68M8LdSmTaM6I+L5Z2xFhGhffd2Sq/X&#10;hzs2WhwN6G78rwxX7ODR9nKcYyqN54/Lja3xa9tnSlpM0Av2WTDMxx4HOc7OA9i1F2A1UKz//KWh&#10;SJA0MLGxNXdGUSZ2Lyed/C7/ze9XNidfbUbWL7+r9eyp9jwRTilMEK9p/l2zbdl7i6+0uLQpfdlY&#10;tNDxciXhD/sSioSSU9+wgJI1L/+2uNO8BTylyXkVp9Fe/Iwlysmm1jLr3mo7TRxSThO0z++nOPK7&#10;/De/nykldQRcfcLN72ppmQrb3ajaedvXFrLrbcoyNF8d42fatNYMrzN33PMzs3z2Yy2r/pUl83B3&#10;L/mgTSVrGq1bi2Nqr7m+FWM67E1O87/Xdz/uzenJeEtDxFO558TQs6Yd05ubt2PbzrXO5Wfq2dyU&#10;989DNoFAOVlnH33IekGbrhizW7GQOFsvXc+hi3l5rxp+XOc5mrBnnWnflXryc1eMAVw7Y5lohrQK&#10;Ryp2q3MirfXwMjFvJYKvqfK7/De/nzEcvWVpqVxM5HcfcbTE0DjJQ7rrBpRlQY1zkcHPmLvXvNgr&#10;vtDkvUd2rMLnsfm5ZByjFtwE/Zn2nfV65MnI+BmHotj4ZesblS8/39r0c8nblpsKLmnfJW+P99zz&#10;QTGsfp8hYtSmta5lZatn72CDeqqR3oxp4BNmMt9aWpbCczstSEp34adWG78g6hMyD6rIFLAwKtrm&#10;LBxtqvmC8WCbUqc+8z32dpz63aaMjw4UjM8Zt738vOzdj8DTeW9q+PHYpJL5/hVLJVYYdXZZMLLd&#10;d+dGpJORfpeMU9VdI2apN8M6UDI1buf5KDnTvrO+IvjDz6xweov1nwdbe2YCTnuEPT5DOe+SccX6&#10;cubDz+yT6jNqb5Kxkufo214yM0c1dTOtDWxOI4uXpj+H39FTZ18NljzHOjizftnj6xoNW4kvnT8n&#10;hHqT4A6E23sq9sDaOHNtLEWz5Dt4J4xAH9q86SGeE8afNWOWnINurM5QJDicmRZntGIbwbP38324&#10;TzRJ74yrzam2o/7VLAn7zfbeU0es24v5ZZdyPvUV84K6HxwAybfIsLB8a1gS/MzHlO3VPbHekZwm&#10;PhqTjzv4mvGvMGDOmNsWPn5OX/PW2mlFs7Yctu4BDVZkfU9rfpf/nt/jWr4HfqwRMmKWn31qUu4+&#10;yt1wLFpAo6ykcKoSY6wiTgIja/3k6+59xzjIAmtB9a+mK+uj3l73lRSGqy8lcCBOt7cXS3S2m+Vw&#10;7MYHDZccv+0EcZ1qlR80RveIQGl1+bk0Pu/nYIXM4BpHzwPz1CMPnNKoyzfMXlzTcRoBZoU6nL5c&#10;mNdm/XplDwMH8FsnrkygfUfxe2mfCGnAW+nYdpRvZlUVERfQDFzzu/y3fc96Y87QyfpcYjb//vcH&#10;vkxqFCYwnZXMt9YtS2H1kIZjZWqSwU9kkkXA2Ywff8Zz6z9j/Po2sh9PqStnF3J9TVPGEuc6utcI&#10;VTbbsHKLtSyoVjogzSWtGQ8qnK1Ta1n/6j2BxWruNmnX847tHAnTysK0baaio16h06IYpqjtrufn&#10;1xT5seTvxFRBetsnNa/HjFvedP8SOxv3EaTrTpQmAphnmdm3+W+rYYRvcobEz1v6VRD53cd22XA1&#10;MooYpZybOXq7sCA/2vZx1GY6eq063j+vRIDa8oKVwuXJ7YqFr9vlWCYsWANbgCOXNV+3y0E4IRdO&#10;MQcq5rO+rV1YWuQb8TNj6v1oRn739Yg/sOPpSUXYuAPurdynRgW3+djHvLLCqOFmcBjxxJeVWvEn&#10;TiYkm5SH0yL+fP56HdG1oPrXWVPM6tKnAoLpU/HdePcm4gDNON5M53/CJn/X2N8mirLOe+I9oeap&#10;VMxA2Ze1fvWvs7Z4RnGUuCVlaqsZY0mzkT8EGOnMHpVnvn3vl6mwLX+1Yq8h0Vtw+7lThVTq7gTg&#10;SfUIRrh+45aTWwUfaRnvBAe3Hua9pIRBwmO5mtWw8N1DxYSeQc2bz/SxkcFJX1HGCBCn5hIevheL&#10;k5i2/k19jBVLeCPJrg++FGO+B7967/UBxIKor9oiovR5ksjB34YOzdsBER2TOMzPPjUOHgAMTI4o&#10;pqOCwBjZvdXDGam/ErLvC2auv+lGrBZU/2q6EqjtXki3EL36E4+Ado9AZ1ie7+6BQXMGPRjmaT8i&#10;iH3uz81isfzPdoKNCTInn/7rQdpUilDB6Q8OQeEA2rmMXvHLT2exZ4zJS4ytfFkbmZgeTvnZQVBG&#10;l70IZWB/auTw37NvVwJG1UU6GGKJT3yuiBFfvIUvZ41a0HemHSKDbfcA4R5qlcuB7087hFUw8a26&#10;QbuV1eQDU9vdNoYy1vGiM2/XBs1yTjtM+sYKhId3YznTkmpj4PPSlvkrXV+Vmpkp039gtXcui4aA&#10;gW3J56jmFc+lLm1wWvL+/HnFENcVyAtUWWwssj/biNpf5+g7mEZzBUJ8pyXteAygp5d5//Wrfq0F&#10;fQ2MjcZK3AVF1uNo3wfGjseRs9LC8COacen6nd7O+MaCrzIVYOx8nUHDJWbK9EJF5zKizqYiOrTk&#10;Wj247RositHaRxgG8PStsiF3fk4rDu+ynyoPAQMvB7eqIY4Z6zwF0DMGY91i3JW6tgXWhFY7fe6B&#10;2gLlNLxLRFdKbLZ0wb2R8YFzNojVFyNxuFgCJjkbhMNRmxHzuGUj48lHk156/ks4SW2/9N5ju0dG&#10;V1lRHn3v3BuPOYG20UOCdt5vZnXLPNEqmp/lv/n5tidHsqzUU6fl2+fPdPqWIFGz9/Kzr0fWzOnJ&#10;IL9fVow43Nx3pH9VFfYdEFppdo8UEd45O62X9mFMzJxwZ53UymE410Exc//IIyO/RAtYl147DA+Z&#10;n1uZMZ+dIBsaFjNeRsTxXjVcIghXsp6InPT467vxctgQXw02s6VmjfLe41hqWZFz9uKE54CtammZ&#10;AerQINbASeA2YN9W7V0y0bKuNx40eB4dHCCGV9myzsFDl0HJzziIqRjsyDnrvUsm4pMGDLAGQT5e&#10;MpGOjK29h3TPGuzEZHd2Bo6kkJm86MfEmT+/YrHDJRMjm9J0LpRyxpDeJRNT7a3NnbJ1Zpx4JheM&#10;niWvXPdE84yXjK+eWq/06dlT75Ixp90DuVl80LewF6SVDLb76K2Yqn81hBG2IIjd0jJKqrsG00rW&#10;rTlhTuI+Eir1VoyRkVaSgMbjjBsOjaoJWPTNGivrweqfTpjcHu1ebz4ZJC5HX1Ix5sgzjDpWMtGY&#10;Pm/TsuGQXiuFNd6TPIjAWZ0GJyrcN9GsLAXel038eDwfTG69I1nZ1Dlnwgd6xw9Z3ld3g2UPemc/&#10;e64mm0fCyW39zI6Mc0T2joytDr0juzv5/pnwYg9sxtT4gsFga3MGtzvIVHAqXhIc0d7jDRHyERO3&#10;4yT3OsfWDmNU4QnlW5OE4HC1az9TbvCDp/vNjCow2FmXo0z7mc4yrCfmsq+K1wfOXx02O3H/nMo+&#10;BHMxaqy+W8mxTjVaO+jptNuEpyWUxWEDHhxtdWY0t2vmez/HHs6eOu40MVqboEUsFl7txR5AoS6I&#10;yMZurvw59qmVQUdkt1tAfIivgg8fbVisbrvWN66G3QLXn+nICkCInPcWV3DePataVvomzW6u7NJt&#10;J41ip9374pv8Lv/t329b37fcd+YxgvK7/De/x9dphxuw7QRmsifyu/y3f0+0Npv32n75Xa1NpiIc&#10;kbxARMFlCED49dX6hy6NCGSuQVHQQktsqUkP4RMQIaJzafUBxpAdeTqVyLQ3QlhQLD1GcGdSdjq2&#10;m6sPQ5cRknq/Y9BjlnDHJe8TC1szZAjsOLjtuoJgDCLuc52Wdl6A7+tn0xJCDyydhbkbWTYE9j2B&#10;wFpN9DFT5VwXutafNWh2JDHPFqfoBof1Aoa5mboP01JsV86owNczXmK8oRrqYc9FIWwqfkQ05Ndj&#10;jaDUW8dYXae9zXw/jh1mVAKmTXVCCuKIHsS++vTxqWZbnhGc6Wk6t+lYy6p/Zf2g0Rip58z0wYsA&#10;R7loWLHK4rpDx61pid7hnxuCs+5ZZuyiaAwxqVgR/6BNH8SSU0eCfudq7dIHn2vGe1idU7sFn5iO&#10;2aWUTX53GR9Mq71mrNPOYP6tZh9L5uM3Q/rB0WXtmXvyCEBjkMvYfDCJ5DYJNjlCXo/3ZsAkVx3v&#10;gE0fIaxzu2Fnnd3IzPfPeJSdHSVYftqUwTqDhO7VYSHEP8IE9000RK9YotQ601c54xCtwmserzNv&#10;TfftO/fI2QS6+6EDmPzomKslZGUQvtwL/wt2FJyd47v2rCCYBRsOdktFF50+2QWR+v3KNNpsDxPG&#10;4wz7Xr6vpbVxEpvK2tnfeWHtUEPJLOhZODYELwz7s9F6b9K97INqOmIrHc+PfTC4GC0tZ2Pqkpwg&#10;BsuabDTiGXWqZ06MAdtSEzz5qje/jGixUOoDiJntDcSvwkDwCnv2B3HwN8eQ/ZD/ni3LvBQvU786&#10;nc8xR63T87PvhqhwdJvXO2PGejjiK90IanG+ozUHKVgkSmlZ6qmcfn+nweT7eG8itw+T//vR7vwu&#10;/235c/yCOEqr/Sd9vlN7bnN5p2XN3U33l7XnRh7A0kpjbuocW2qV/6Z2+A+5kpqJ5vb2ze/y3/49&#10;vm2DKgcK1n4nSH73dW0Wdtdl4BREx5r2HPtfVYZFHAcKW11iSZ3bJLKs/PfUbUH53EVAJGkyVIuj&#10;RH1zH5NA49SwGF/pFilikf8C9as23w/Txvd9AsR/jk0L1bP5ZJNYA/LcaJYS+8CKOeXnvZ/NwfTK&#10;jkZ+JrSVqWPHwridDzIuL1gmjsle0TKF8DPh1ByXrEZP0iCtIafNgFVbUfJtbIz7sZ0nFZVNcHGW&#10;u9/rlB2d/yYYS/3wBbOU/O6LNiVq0VsFg1QcAmlyRkTx5Ws/YpqM2AJpH3MyASxs+X+0yrvRYNO7&#10;YswIYue/xGit5dcDkMyX3NdEB7E2/dEAjIBZ62T4mdgdWzGb7Xz2Bysf5oU2JGBWCanWz79WbVlw&#10;d9uMTQTlbYTf46/Wsg15Yq/pqrKqbLsqs0FZDkZY8xyiLBPOmwn7rzDYCTaMJtHApm0tqFYRv2CF&#10;bz+zRON+YVd+lv82/ehj+KHzc1bpN0DXsjIRabItYjtwwSeTPfv2Wpbw+3VcLpjADE9RNPvvPlbq&#10;U7F4qKy+WsbsbDjbI1sLjyoCJWdNYrdJGRXENvEhzl9nHmF4X/j6w8AqUdzYofvKOA6dVm6I9Uo/&#10;WoUZImQd9elKlV8JeRi1jchFGiiQU8/rxrLu7XVgV2ux+Im5F2cmIDR9Rs7HRgaR6bezeMRVKfWB&#10;uM3xxjolTtVfa0vEI1kK2unyLNyPG5mpMccJgdjYonTNmNrnxBynwqRv48hW9i1g/GIDVwU+0fVw&#10;vM5exW07ebeLB66fR2Sjf/4jn41uj22yZ+6cB+/zWuaa/za79FUN8rOPPRWNkip9aBT6MX9F93qS&#10;KwLDGQ4ye4qD1/gurWoszWqgCUjsuVgNxrwOflbQPdQfp9g6nVvrV/86m4idvt3RXFiBnCMpxxn8&#10;Qnf6WIqx9eQKn4iQZFssHPc39kYzEXeCgc048SjEBZdxgi6bMW5WqKglDLmncwOh9zxRC8Rq/epf&#10;rba4Fmnq3kl7bTGwGYRZYIlOF7r/ykSVI/j961ixbJHIlcCH2jJDvetza2R88xzBbt8S4EpPlbOP&#10;e900GlxVu5IetobaFsPOuXsCMyccg048A5tDtY3wVW5ZZjVOmO3at9iHfPuImQXQlJ4n7s8enBwF&#10;WKTXr2PFvs7LtaT4Z3WDIqTg29Dcx+2rV1paRtM524wVG1HE1BgGvTLMxGXZI9Uy7jNGQort1ri+&#10;7Vca2ZjGguvuE+/EqqI0I/u+Y3d6m1vxXcp8wlm9fnMJGzvwPaODhmrLshcL1zKm987dtVmfcMqy&#10;tnFGbSqzDQGZIy3ce80yVixTdiKZI7xyQuuqVBzortNYhCTTSkGXvM+xVANR/2oO2SNGwVnbD8VG&#10;ddJduxdLzCiDSu9l1FBtV3Y5JdtBUEaWWJwq6Sf0PvhNxIHy5AcrGrjp4b69enpcifOUkfnagdN6&#10;/o5kEJWmE/fm8uxVcVFy3m3T8zrHyZQTpQydEy40UX6W/7bPv6pafvapC2tr4dCVcfL9li5jrK+E&#10;h7qQAOn3sIFfkrGUD7gieJwW3wXsdYj1VUAfnmyVSSeCKbTd/NN/ZS99zm9cLQcZPIwcptJHUgB4&#10;AdiIq8XHceiEJbNvu16mF/vVArD25tcrSMgmdu2fNmmKmGE3Z+8lZCLkBFKkyPVqpLgfJNPv59jV&#10;dQKVvSB3L/V72hH7Su3g+YmDt2b9UjuWculEBjju5zdry7Q6hYvRbO/05OReXfOyc5H4/WnKsL14&#10;dWVG4Gd29OXPLLeMmYi0vPV22kH2mMXe+GvvEynFW8ufmWer68rP6J0/g5R+GKHWsv6Vdd7jRodX&#10;v2D3yVpKJhbV1tP0HxtWy9hn0yOps85X3NSy6l9ZMpDvWmPp66Yg/CnWUm1qADABnot7G1Q/y+yG&#10;J9rs/XJCsZafSybMnbRwbNKrC2NcKhammTWDrTrWRJJX/P1WMnGac/6+mTTBPwE/XLpMFaBsGM7v&#10;8t/WOjMIy+VsDBd8+dPByO/y3/49THebZ/E027ayy0TwRUtgTTIVwYTKONES3CqQPzN5aRdhAdNX&#10;wQuLvXqjTlDsryOk19qD6fg8spAWjb2+4C4NErisARVwh/VJxDMTGK41fctoyaxjT3kNC+Nssyns&#10;pRgD4rXTveCOsGlXjAXbSR7eev9za7O5pTmcuJtkXWy8GAEsWIld8TPHB7LOeMy0/Hhrx2Iw05Ly&#10;jF6+W7sYPjabSckcF2uUP5XnW6Nk4IX1PpsTNzlO0V2bMy41ScsGBuIQV/mZ/bZZZ1ZX8C2f6/wl&#10;PRcow0a18pljmUfOVnvPHR/7ioBj7rCHB8Ai1L5iF0Nu4AhyAiah6E3sMC8ZIW7NTPKF3sVWtZGM&#10;75nbMl5zF6ve0iR0RvNsgzCOewfKz2jTrSrroU4U1VrWv1rJBALYg9agj+ETXoKFJRNgjgyOrYhi&#10;XPjSp0dCbKctGRsZEK97n0cIpzDCSqVoz7YQwNkg69ra7DvAYDTFntP+xdJTLGZsdO4NGbsks4/y&#10;u89ttHNe82vzwJmyvD6Jafh1wKNUBB68zVpYgNiEHPUcbKOIMrWRxGJVYgK4bAR1shGIRdQVHD+D&#10;57R6rBn6OKi1rH8lLqDnW+wlFp1wkbV32D/eTSJ+6slXdePCufy8uInPaOccgbWs+leWTCO1LT+M&#10;BdpLSr6MBbimfXo1Zy+Zsqh2G/vAxqkzE3tY2FhYMcCJLknW1/HPmuA0ie+Sv7I6tZbf83k5wpBt&#10;HkRlH8dvu5U4zbbiZqMWV5jYMfS+eyu/y3/f3/fxGmfjznnw4jHo9zRgW58GdfrmfPK779Xm4Fx7&#10;Q98OU4KFOnH/dW2INjX/Jzhldku3FL20T7YzZsj2Jkvss4y9BmX4sV2nxb7juESLffdeg+BLnwSb&#10;z+L9lfo2OlOD1o5Eut7tDkd52uuv2zG+bz4XpgIX64Xpy/cVI70UHKLE4x3q9D0OcTOBfZC9a4Z9&#10;bZzMZQTfava5ZAZw4zDCz765JUzhOUTZp98confJrF26z8P64pw0BkumcZrPzOKDrOvoX3AOElSc&#10;vQ0y/9rZxEWTk2PSIHUiqNay/pWtzehPrMfOJbF4bBljynm1NkcquXejKsbup34MiD1utF/Dbi2r&#10;/tVKjnOAyQN/g2eWmZAq98svaQ/mulJnUN0PlzBPOdvJ+ZiVdSesoV7qHEw8IzrvFWkiBCLcKfaO&#10;iTH5a6jsL1pbxk7MpT2eyTUdpzNzGQu377nlr4W72AGAr9NaNr/Lf1trxo7FXicmn87q5Hf5b34P&#10;Ed7ATCwOT+zVvBd9PvYZ5G/Orfjl7JqqLUe4lE47Ww5fuLmgfYRwG2r4tS2ER9D9M1pEU969fhCw&#10;bqlijv1+S7AXKjyy83u2k972kWn+EfFOEnIPRP8of+JsWQsCY32uzXw/txxOUkaH30ci303DiTiG&#10;3qk0iwcM4GWEcwIxbtRrP+OYdPTUsupfZ09jESKEkGkh7STr64ZF4sd1nwsLQyKDTbE4c4npPeez&#10;WlbWPcvc3oOX1XQc/DhT5Xf5b34PGDP+zZqgncC/oPH2PfGptr0B1/LtaeV3+W/mzyDOmAEr6vf+&#10;wPyu1iZTcQgh+wxmsfn52We4afj+2TQQZJW6YsZjy3Brd7yq2KA10HJcxgaAz96K0519a0Zqmv82&#10;HR+xXjidYeJwxF5G5li8GgzKOYlynIYtGy/M95oxxfTm4pYF/l/QyJEtIr6njlzTzt6LkZrFYqb5&#10;ebhIsU3x+5jAu2aPSCvlegwvW+Bjn8VpgDb/n3cflGAaUOTYdOsz/K64yOI6zpiS2AeeZXJM67Nf&#10;9Llkbu/MkXK/V4Exi2INDrERpjKOoIcwc/8Z780oGU+w7868X7wQZrrvqHwd8axNEj5nV4zrn/vq&#10;sNay/tXQx1o2VnYvsxWnSmpMlcNDUI3ZnGwePgnaN8wIALeVGus04pNGnVkg9ju9X0d5a6XYRR9X&#10;BbwUg9/Exy39zEEoYrL5M5PxEII5tdsvBcToPLvXnIjMf3NsXo8bx5SvY1O/54BdbvzDHyLk/P0R&#10;wp0FjM1WC2jL6QcjivseuueCPWPb7w/yJ16eRCrTxtujTb0/YoJb/fptOJjy2OB5HWKYq1g4nD3T&#10;9wp0TJT5hrXgFx5lapCW+rF3b4aTwhFC+f58E1vpW/8DO/YVyvefaoYDzDx8nYUL5lCWMdy6gxB4&#10;3HZ1qTh7tAFPg+T89Q6pzyVjlQgFne7BbUMCe+mCjs2f8R6kZG4R6LvYwFXf8lzLqn+dLYtrSMmp&#10;Naua2psQzpScigHBypjyc9wE0RQjQmGMcHgAss60xJDrEObYIrxxdmHfDpE4gjLl9tX8uW8YHFuN&#10;cYNRRH5erY3rFZ167cgJgCeCY7ettDacZj8Czl5OrqVu2KrtW/9qrc3jVv3WkNhPeLKT70rB76XB&#10;hMGAdq+KYW9yBnozq2N1hsOPW2jOOuPmCw3B4al+VIgzWhyHKCUTC+g3/RJBjheVz/FXa1lHLd9B&#10;qZ89TDMzgrOl8rv8t7VOWediZMZGbVk8x+q4jtogBZtrGId3DmlT9rjl3VAnSZI61prVv1LfK3cD&#10;U1W33UDt4FhlmBMHp86O/MzKPFsn9u98LlnbiF14rR+Ju7KO+MG6kcVPj1fRw+8oeub7uWas+nu8&#10;4gNBfKV/yPJcXHYYvzjgc3zhREcA4iNaPpfMBJHxHTjatnekZ80OjnzJlbmL4VKHbty+kIjDc8b1&#10;GS+Zm/HB3GuE4NhAApZ5DWeTmO05gIhPxa6WMkKucX98PeeygdgBjIVvJbMGO1fA7zrH01rn9nG2&#10;xMPASMnMF82/+/+cnWm6JCevhLfk/uz2sP+N3TeQQiCSqkPexz9Ol8lMJqExJIhrMvIPc/4SWcLt&#10;R6RBvAHfCDqz9+ujT5PyVk6U+fWbOEWs1Ud7Dor94fkvHlcFNxJsT7qCgum5p59Hh3/H1AsT+dHi&#10;xwGBjZTzZ6DBG5fZHClVtltKTvRLMq6a3U31ab6Uh2CAafZm9LMQ6bxNMRSvee+r/0q+A1xApW1i&#10;v0Q8nVLxUspRl81SvBulKgRo/ysDmxyh92X+kH3y1m9wIPnRZRf8nP9+HePPa0r2SM3MY6uTAKkJ&#10;MpODwHrrM4N2ncGozKOp9fWZfaM10nEw3EYHMqUqkvCZ1vAiY0X6DdHRN82Uk/AbMTefj8O8rMu+&#10;jrBaSwnS7DK3a3m+z82rv74FHYZXZ67j2kxwYNNkSTYhcpljxHP7whvVTrpKsm2IFCaDKp+fJha0&#10;qSHwftzjbiZs9OZUgP9xvFgZ2eGPmXPGIHBIGGT+rugCzOCOq+hZ2NvyXvT17b+82niMHQtlsaS2&#10;rvqksEgWLPxL5Wp7MzFJEzUw0fKl9b52uiBO4j2ig+QBP9IFlecsH3GUyFpsQ5FC4aEg5LorEQQC&#10;kUQ3r1y/j7T/8hoJCJPvopLoQsfWMzaO2SGK6laODGNf3qLYHYTNTEHrffVf7hlPuIMrKBSJ7Zl0&#10;gaHhjVcS8z5nUB/G2JB0kfWzWOfeV//lnhf8AyFANqnPGWs9rToEN+HmThdYW4jNnDOMraRS76v/&#10;yp5xMxS0Au8pykzrmRNPiCI+zYlDjdqaIQM3w2RjYI85bxQJ1LOia3xU9jo7vFDk9jxVYXAz5vwE&#10;bbT+6+eOM1sxJdSwkC7c6GjdLvyz3Qsnjl6xcIIV6C45xt5X/+XdxOoxdkjlt7ovDBKdOBowa3I/&#10;tYEtKByKk014c++r/3LPOB4s7zEg0y6aFMzBNONDTO8GEEBIwkWxzk276331X+4ZNK0JBanw1xY9&#10;ZCR4mvPT8qZ2zZQ8U+riZ/O1psHh90UQ0veY20ZH55FiTRGpCdUA/Xtf/pW9s4SbyU+KJPek5Nuw&#10;iFAsHhR/7pmItHFh+L4g/b7xgInMNNHzKNzQm5tA1P7kbHtf/Zd3R06x1JbQ+B7QrUUgQp3KWG0U&#10;uYwb1e4VypesxBKmOK7wm/VPYxiXSCPojDLeel7kJcoqvoEXc1ahgpzz36pssPVMTNlLwsL/3vWL&#10;Vczgvb6zuZHpvqoWRj2QFUznC2fDRLWaqjTLGOPy/Hk3cUtlRFiZCfhr+qJxrqGdQeCAC7OO3mQC&#10;eG0Mb0aHxQ1yv6aoQ064H2lgSMt1u7j1o1BROAu3GmO4zCfWDkCIcmJjdfos+6+k4BXqRURqS0Lg&#10;0xOnpyLsoYjWnFUayrK54YR6X/2Xe14wfhhf212PCmC53paqWBIN6EuyIIgIv+bFWHf8Ah+rszep&#10;bIHtvn8a90kSuEqT73MWmN/NaDMftMXznAG4WAUm4VKxjrbPS+rEAQlKfg6aVxAgHrUZF+999V9e&#10;bSKSiUbQjiJIe88Qr7W//xDQHPB1YNRNLtSuit7/esEjW6qDnHDbp1dPFg7ZTS5w2wKRpJizomgx&#10;sLt9Xvx7xGV4tysEeCgIs45PEzp4ItInJAieNRB016eKTLwq6ydn7qZrE0CpREOGlQXv61RRm6LK&#10;vAO1zlpyd3PGdVK5TAAzIJK2kQrSO14IO6Pz3gxTc94YulleznTZM+pcairC7wP62T5NrCE2kmZ6&#10;3poJKeWpotkVJC57pmBUamfEFfC39lOFcjbToUg/3DYDe7DKf73FOaH16VotiQSJDta7z5mgknPX&#10;ufcb3/fWzMCCk0AOS52OfoKtjedJJuQDwCL7pPJZeRv9nP/W8wgrxx0qmMLK+rneW74lV3x6JAlY&#10;U/ChzwyPfl2WNXNWi4LXcjlfys6ce8bDWugiIhjbmmIxSAkeSw7EIR0Us2e4s6MsCJCZG9b78tw9&#10;W2S9jwWOCSqpaqOWNdqfBxyDYhODwA4JG+jb8yiludOk4ihf/vv3CZnUGnBgIyb45fu6BDjpkGM2&#10;K2F43H32nrUcZ8kAD2AynOxVnwfUAqKyUS/mlO6AiDVg9T7YqOee0XfMZ54ptRAcEUAfK/CWm5gU&#10;g3A6F6N4cwMk02jvKglvFXS92dnJRV3KE00viNYjCwexL32W/ZfPIbzJNACOA+2n90yUPC05TswD&#10;Eyn705FxQpCJqLzsuXEpZc70nhsDhDNvXAo1pfKq2ZaQ35c942xNRzizh8Ntq82pMwlR24TT2gfG&#10;GqXOwr6wz2Pclz0L+5q0jfxlq/qn0dCdtoffJ+tDz33G/wplBF9HN43IwmXPRNV9dg+w2pG8l7RN&#10;Zs/u+WkJgzC3sATuelZU2CAFzBNM3TZnXaxoYQXkExO8N4MdS88/+g4XH43my56hTgt3UKdbhU04&#10;UqXJwTKcHlCrTfIvp3KsNvyIRJexV5c9E9SFIrVTBJdJWt8mhZ/NTglii8moq2ep73me8bLR8wsK&#10;I+Ckm36j50OqCu5Wm8nAFfYILR4WcA/xdkPud97RfyUn+YvVdtwLX76MlZWH4WcA45Cflt+2H3do&#10;XalxY9wzgHu32lpBY9lRTLciUd1m48Bu5xl4rvEmME/APC/2mXohwhnHqJE22z5Dr5UMBXBtq0iB&#10;GYt9nXsFgia5/uWcMantSyB/WaimttoQoIlX/oxgUpPCkJLeDEI6aHl6+7Ln1StAFGg7sNJ0TGF4&#10;O1NZr54pGQNeMlYMz5ySDK57ZpMrGHDwXq8JjUre2RgNvj0oNHqmPqlY/H3Pi78TIbenCeMGcuYA&#10;3npdENs2o8WQgGVzPu97Xr2e+PI2jZd9LycjVWDhpb1nTobzBkfk803PnAs7KKkR/3CNsgM+sELp&#10;bgTYYoV/Ezc777M1weQhuIUFMRrnidM08UR+zn/r+SUKyr48NN4jp2LNbEXg/sRU6menNev6ks6p&#10;WrPwvB/W9AuuArSRcQggWdK7xen7HE0mkeuvwL2Ly/yEKMW/yfMJMrh6XiNKPjZGtOMov8TGuYBY&#10;sbOxZ5yD6eebsznuAtE+J/qggiLYu4xc4QiKzm0cbAUzSDn8cKZ2etGVTl5HEMx3ORy6mztRmNAL&#10;9+v2kfZmPPkNNS8NsVAZM/L94LX7SBfMArUB2NDkGX7Of30S1udBoDyiZtvzbf0qHs+o/NyHPdOB&#10;yfMp/EAPHbSPFiiheH/fUl3Wc+SDHkHODPpy1gF0IqfrthJfaBOFBCmbtEkAqfDekza33n5jGWS5&#10;IaqSgZy2NuDn/NfrLrhpUT8cyFLFz/lvPY9emXoODl2dupAFfs5/63lCmUmxLHjGr5Z9ejw/IzAE&#10;b6Zk93PHfZXTt0ZFyPXXxhGX5sNZRMn+17rIl7P4oec5Xnxg7JfWo0gGD0ItLxr17ulfxR9JaZ8s&#10;X8/da0ruXnEBVH88uT/sASc49wy37yyb6u9+mBmy1zxYHKqfFQhtaUYIbROHPVpbgeoT8vvgGuee&#10;CVIY6EVNjeQFc00V/8uBQeKkAfcl/3Rmel9fTh2GqWvnwivJLfcZmqeufyv3Bay3LWvew+/QY3g/&#10;NlOlInnTfPtuxfCtzXdh0pvq2Hom9+tXPx6tuRb0tudlzqCTNtd3GxhaVi+3hgtgGXed29uewZYk&#10;55pUXVSyflo5rBumjku0dDVbaGowjzex2pU+QHMTg24ESJTBPnm815yMnQyQQWlBCK5SSLlOU/2X&#10;KQwLwCfjoLQC8rFTCdCAwV5zSUTMOWeMDbwHyTd6X/1X9Ywpn9QJ8oIAZZ8zbpBqhpNtPnlWwdEA&#10;XPLo4j5Rva/+yz1j8tvZcMBqkJEHf4mNnJDdOWeyAwqMxJzf4BCUhGsYyAH6QmwVWHH0zIVtJBT2&#10;JcE7YU8GQF+wSferzSYXBpcgTN6SWpNa8aLgoaDe1jNWiHO2ib8J0vOi5/4uFtn2abh+khC+Axk7&#10;TdzhBjBAYqKY7s4zIk3wuHEiidTBSvqncRjURqrG32bV4B80GbAVRKdezHnRPSeGaVntCd5VxxGa&#10;XpqnfkxJEImmkMadmi1rTdXA88y92O20i1kpP+e/n543Nfm53lu9xdh8OBBqu767HI4Jma6ZtaP1&#10;ll8QxDP8UA6HrUQbYEeXSyTjB1tvYydgu+yLI004C4nf0RH7o+vVg7MT2d7K0mG5FhMkg4RpNTIj&#10;ClhVXWDTXAN23M3zaoNdtc5DJu2efwUL+dtOq5NEkvFp20Sqone499V/eZ9l9FqalUU+N5KPWeSQ&#10;BIa/sc95bWa1Y0kuV3vpWfPbwJ5gW2bPrM7mqiALz6EK9FL09jervYhZJApFPLZJTSnMnu6JYav8&#10;B15NKa0X+7zoDoB/E0e6rPaiPqKqbiCyVXto2mXf2c/6KSnAhL0HgStXvzwHUzs1Twjq4HlDy3he&#10;GSTfrAU9nceHpyeGzd/8Mi6g02lG4ZhQvY3oZ46rzzBHJxUoWBQpEuzZuosYy/aM41nbazyAg02F&#10;mWTGrLZ1RbWEppRqKxaB4yVrfHn/4EvC2KsRfRZMSRuQ1L14k5T7eTtSn5nXKmcoOGkY8RKPFQHy&#10;U/7rp/HwhAuRbG9gqt93i9FkuihPP3dr//YyeuBvOyX0WXg8KHbBlg7L8XUhl/0BqvtCz23brivc&#10;2hbg8E9FAJUAZt4aVxrEzegZ9pltq6IJhj35D6F7tIiv5wPceF6QxdNTh/Y3P58P4FByf4iw5L+t&#10;HJAfzgeuRbjmeIs87K72gEwmEpeNukaurQWgWxhqvAkCbDTenQ8hSPOznKwO7VESIRJCn1UBk239&#10;CZCmVx3e8akapNfKHIBQT5Tl0Ch/Wn9U6dRAeVrFEr7u1kKD63g8gk4XHg8rHrM/TFDaSDAAyGCr&#10;OU9oSCCUH1bcfUdvROyIisc7qPJE4/p8vtATnDONQdDzCcBifyc9bT1BrwmvASGAfrL1tD/N3oYa&#10;hU4kFPk2rlN1N9kifke1KvSO+apqsyTrFNY2HIezEQByrhyBWKYVvfX96b9y/VR1J/vEToood30W&#10;VTC1bKWGde0DOJX3+QsvP/WpRNmMEXLpkW4KW+ZJxRRXykRkbTXPiBu72IoMluLAvZf+K6lScPSY&#10;J3HqtGM9T+BbLmcAclzBmXVAeEdhhKLKcUPXCz6AKwmrVm9yxaEiMutniVTnUSckTdy5N45g1ngT&#10;ZhdM4o73EH9M754CD9uW4WWAj+mzqqOAgtI6Rde01SDjO96961UGpT+MSsfurlOVRRErKIVgC5Pj&#10;9a2i5Jz/BD4/uu3HiwOgeHnMRGqcd8WPHWlAcSSPQ9vcp8+NCraQgcgITt3mMNzLo0MCkyJRWh+j&#10;PHWLUWt4Ah1sNTyJ3TuMiiXHXq+dIo3tZAOnqXN63edwpcdoCRt0LUzZKHEUUHnI322uABbTIRPe&#10;ywqSV/NcPotg2UrcLlOhNAYlbNo85yJg92b8/NGntzYONKgZe7FxYWX6Hu/4Kf/10wXIEZCtnAx+&#10;6rhvusg0SEy6R1ejsPLwC+UCS9Fv8+GYJXGCcE8F+TGfU5/cBzqJEKdYxPGKT2Gb2seDcpDa02zF&#10;k5UDVlGmD3aop5x8kYByFh9SvF0V6YPG/Jj/5uMUPCBvJc6dXMDOuvdj/uvHEfdJaqDZE6bycZfA&#10;SZc9C39S1OXrYJB0WIcaDIFBQIA/PM05jF2ZnHEZynE7SLzNs0uRJhUMYTy13lhbKR2Bg6qQZ2uc&#10;7L0a70hAoILYRsCXiWysPoGh2keCdUVItXWK5p+iCg5G1pnXr8+t/zIdLK/WTlW364ex2zoaE8yZ&#10;oNhJFJihb7rFU2PBgViOEc9uWWEzbA7SJlZWoaOiWPcs+Vd7FfuysUDxdwOzlHi+yYnWqjurk+z6&#10;svZfuciLqDuJmOV082RH0DXO8E4A0VXJvVO3iyh9zhYzPbVeXd49BW2f33bsFe+sXV1Euh/rL5sC&#10;l1V/aglgbTHegsaeGoYcfu7wpeoCfDrN15NOtBzGpzq1qHAvtTRIOSElB+UPWGFGbODHckyufAWh&#10;kGftrTa6OGaeSi5u3xSnB/UYDTT1kLda91dlXq6r2DRgHaqFsM5TpRqy8bOn6ERHxJClRolSnkYL&#10;iXFfzB2ZWPEmQcg33JP4vHLE1Cdz2rFMLEJq3RLoG0j0gxXaZ/bFikWBzKKcmKcKCrCIyJmPVqye&#10;D17dnvfJ9N84k8SEZCppXqDeFReIr/sp/z0+/cxv/YiJw+5AwR39cLaB5P8wC10anz4POZBRYL6N&#10;i6dRVfLrAwD99WkwJ+kfRtLJ9fj9aU5rFG4hNKBaFt+fprBYzhMFtuSz17HveqwqAL7fmQAMK94y&#10;FQHYkko8pqbiGYSM6N7ic7kfF3TxGxw5HiXfToOlvtVyJAHFeYT0sEFSOTYUdYoBcaYjq+NK71lu&#10;HNSFnV3dxscNijk+q/Sypvbgi3H+IJaFihzFHvTV7L9ibVHw+W58FhWyg1jBfiKFRyNlvbb0AYVb&#10;MrkAQCap0sc+va95PnTjSnAJxSx/0FdJ5jLEAhNReTadss7zET4rh0xJwb5MuJfS/FVQu6sX4wbE&#10;OOksIGDh43yOfRLHTiWNWKMykRYSFOAieZ+qWYW70fSJiegy8gBZ8gqkK1pZrqMe1yi0eeIYsml4&#10;IF66YbPE0ViqWR+nz6zvG7jBN2f8B27zmZejsHNp7BibMn+Lf05e3keZ/AGnYcZxeItsk3X9uUnV&#10;tWvJ3sMY7Y2/VM5OawH+RNCX07nZ1gLtPlOfMTWS4bBnfsp/c2xKLsgZAb+vunt+6jgfZKlXAadn&#10;5wMICgqoxZBVs73FvYUWSp8rVYXeIIMEQ0qNHwZN2dS2TFjIKTIJdcr/uBD4X5QoTQcOMJu8lPtB&#10;w55vrooKMYTPGnT5jLL4Kf/Np+dNnwztru7JuOk9l4kyt+EJmMdu1BIc244LteOrVv4tgXLD13jH&#10;ECPMdyR50pHn4b8xH1i55dnAnTly7KdONMFecuVCnFqyfHuUHBAjZBaNElZDBNdkR+mbaNTtxmdj&#10;zX3nCMX3Y384+BDV9/kgfDLao/v+AqL38UTgM7C+xtMg+H74Ns6qnBo1+suj4/Ee14pAZlpKEK4q&#10;wSzkqkg/8nGwv6fsFjwneSPXsqP4nfjBsc9FBigFph0R0MGup68bDrBe1gEtMuAzvR37BO+R0hSX&#10;oapxtc+O+lRB4/sBgPH78pNxom5oghKiKh4wPnhxZlFJciXFFRDJsZLf9g1BJof86AHQR983RBBF&#10;qrIR11hbYPRbl2UdfO88n9MaEu/BoovPypnXvM8Cl3qBn4yYUtbme0qs8gx7L/1X8jMVg8mVxNvb&#10;LxmgHhOpKzGgUbxg3VQQ0XZ/Km20zk7vxWucvZEOaWlCDcfH6fwsjUEGyKM9xkJkRLCm2MTv4lil&#10;bZHI8dooVLVOQSFOlc7QLnNKpawtVKuri8DaZyuxkPsTCHky2nwVxXtzDMKglS88ukUPYwStW21g&#10;kAGiSdd4xkz7wvZfsbx0S+aiP4yVtX0YSrUDbyTdtW7/xXmW2jdr8QZniWtAoftcZPmh+4dJpE7F&#10;BrVSDG+d7ad97fP7QhiE6J24iT7PMGK1fqALGKorl9dbllK4V2G4sYxsTy8izE0OEHE0sjsRanio&#10;GH30uTuqQmpfMiZM3xxMnypACRKh+yV+wdGVqTgohgGFSnTZK4XnUwIx5RAjc6ZK0I1TVZNZGo8r&#10;2+f2ZWcIisCWxqA5vGXE/LAzKs+S6XV43uKc15DQkOH88UnUr6ZA40ZW9bvRiAFT/W3jPYT6cTEr&#10;kyzexCnU+LkcrSDNotEEVgOiIoETyihLG9ro3b6o6E86Fomywr3XU6F64MnQ2ZeNLyFenIfzL841&#10;U/zFPFWtPmmB8ElXRPFF498MGqPU9UaelMF0mUCi8x8M7D6CpHpCdYKWiXSf9CdCT5woWkNnkyS/&#10;ow/Hi5zC8zS7fCGVX7XjxzEB0B5xzY/aH5dkGHwlCihPhb95mg4c1hfoQG6bj0JJ/K6+peteGh3h&#10;LOL/xdhw775YQlWz82elvvXPcgmeP1ty0eTJnV3UUog+S/pdkacKs6dq+pSMKvPmkAz8A514oV10&#10;GEpWRJ8cwxe6CLEqlVUPsSjVvH0WW9NhrYfMxLWM0hVvwpKRNiEE+g72X0Geyoo3UBmGEnnoXj6K&#10;JBhxTj6bCmcs86SQBLGU0acOzgf6PPVJRUhC2PmmqKJ9VgXO4hQStt7qnVCowWngRNknSqr30n/F&#10;PFUMNRk9x3cr4KIcAxfT4ZiHWeZFEDzHZVJgf0F9VzQEgFYuWO0nN4RLtV2WT9kFvjML/tdpiPQJ&#10;dLN4EwPzxdoSd1TRO/WpKpMhBDwV1c+ymsyWdbaK06GcMyzyla2Ng9O34MKrsuj/R36j3ABbLehf&#10;FSH9xm/YNpcfUTHpjkKDXFHfY7Kgzzu/wUtq/yYV8j7VOXDfQSXEd5W2P1YPoFU4sD/OhyifwcXw&#10;0buKUuSQGm0mF1hHVJBca8jhiAw1fxLoFw5o0AS+/Tg1d3SoYoYxK2p85H0TpglEDI6V+Kwu3mta&#10;GeZ+VRKDJl/wFRikJa2qDvckBeLZzieN+9HWg8EKCEo3Tg3c/gWWXzp9AlJ0rcs2FTTvJD4gP2DM&#10;W59QWaqXFK1KjnS1tujR5BvEaEWMbcsopFc5pMypp9nhJi3b61/eHNzhrk/IxLKpDCTvJ7LBhRN1&#10;J293wBIp8WVa6IppH131SQBUmabaFdg+bvR1+eRKt9klEHejIZUPzV0BFZFJZnd9apuCNFW3uvMy&#10;ND+b31TIInG4DYgR+k2cEOXp7ZKh/woOIBno0SJ+ev1s4GmOSyPBtpvkMAF9hSe6NCgODegxz85v&#10;yEhURslYVdka9nn7Kf/NscGUE62Ouvb0vfaniQNBkMEwKP1TVYT91BfDRe6FzDTDZY/LPGbyg+HC&#10;o2DUxmQAJ4XuaaokJoUKF3uJGOiaBI0KDIw3R2zruHKn3SJ1Rgj2eBPHTyM8rBFKHGcj1YH3RsRq&#10;DAjPxwsJy2eR1rGuGPNdS2NA8n/FgFDa2zEhjVflUqIR3XmoUw8KOc6TNbOnlCsRtqkoAukBQXhN&#10;S2M4QPhy4WH+Z6o89wmbzrC2CpO3Ss+cR4Eqx1ROjUf66b18oT+UTsc4ho/2jv7QDbkhLIaE9tQY&#10;AvA3VI+gBSUo9H0BEGFYESGVF7l65B799ctk7dUtmkeQGa/33DQsWLSSMVpY5gfvYV+x4AJyg1qx&#10;KcqdfVIuI2U9xbC6OGIR2NI8Zz4td/SHNe77e5HcncGDV+eavFx4ufG1XTWgD3vZZ/aFFthSNP3Y&#10;VbTXsauM+QdeRBLQ3xkQLwqqIemKtSy58aQFrD3VJRdL5nbKUCnv1ghjqQL/5DI1TUBoVjsBVe2s&#10;rxHLxwOjT1TAF9IKrwBYpdxReFHvkzsose46idUiqFB78iLCtG/yuf7AP5WoT0rA98sr4HjQZAwI&#10;261X84CH8GbQfPkV79Z2+EniTYylfrY5uoqca8ewfbuShRuXyUXbK2elKnyn8GTYCK+VqNEuCkTP&#10;ZvatVil9Q/hKa7maJcUVXZwShQrtY+0TUV72v3wObav/UTHK2OmXet2qokK03bcynAOx6gddUkUs&#10;Y2l/jWvskktvJ/vgbiR3R06cofU89Ve8z8nAiHkoO2/hJqTAOQKpypIfdKw+guCapHzIWTX6pCZg&#10;FwCrKwPi6uyN+npCiuhNUCoM7nqeJLQq4DneJA7ZaYiSJk6SOvg5OLcZiwAjiE503yfeH3sOnn6O&#10;wS9iQGSMdu2E0mBK2B2jhaO/uPsZsILKQY832c8udDCLdQGiGp8GL+WAjKNFb/lUGcAaa+ykAoFl&#10;9OPh8Nr4Kf/NpwklpX/rT9KDHxl5j6cJ38dg4TNFX37qRFlcIgKGYLxDtsim8qGOydOp2VPDZfOI&#10;YoybBetAv9hlFVwots+bjVPAgaUhqk9U3EdFJfhKNsLWXljXKBOqDTs+C012WYP/T+Ueo5HP9gER&#10;f8Z4G43EeGtV+2r2X7F7KPCK0I83sY56Xgu3xTqww0nbawIBB/IiEIB8oV/BA7H7ok9EaucUS9rv&#10;P4SVulsDV4DgMxotLsy8hvjB+U1LMUPhE1KP/oeVKfi+n/Lfetp5gzNdmh781GkNKWtjjz2uaa3Y&#10;wlDhbE4nPCTPA55JPq1c91iJx3yOfRI+SZ6J5bDri0ALHPghTLXpQqxGHhgSTD+hPjzfXBW0bL6i&#10;dSdUlCdwWZXtaVRDmMZ4Gm0k7Jrl6eN8EPfuATrsDmI0Y+dOsrq/N4VobWRVXth8y5twh+49JknA&#10;kH20ny0Mg7PTl3zr1vnC6fSZ9V+5kku+JmiAX+0Y4wBybgLakVKjVkICGpTGF+GHDInc0crMpfgP&#10;j36s0FRTK3cDr0EW6J2NlQ2iXMUgpKs+VeEz2ArAbcV5lpmgVqRefMjAwKGWViRk9iopFa+YA9j4&#10;kDZ/P7FIu6tQ2lGn1gGBSrA+CTvPtKOraeK0c8hIRTj70hJITmZF4BjPXNtrnCq5m2hqJBTeOycV&#10;n4uzqK8qpWJZ22UqrN+W1KrigPmm7vkO4nvMsx9mfGbJZwhT26/EO37Kf4O8OQscI5186IyxeVZ+&#10;6nQkljxSznYWXjAFLnmkeA2VK7lMFocgLDN60zUcZyCU+44RyiGY8UrVQ8dK5YMf56NjHmTMauIa&#10;/A511HgyRsjToqn+7dPs50ER+pItWye4pD0fUg6VdRVTIVqaRQwfu3nqE7r5O9H1uig71AWvODSF&#10;x2Wsqu4u7vYKTlmdHS05BESySM6w99JXXK7axHjBK3+6hnnw3VhEnv4nqHvZn95TMlWCKITahsD5&#10;B8Wg+57g7Bld5Jgl0r0muzQSXquAWe+l/3Kf87PEd7u7HkdFDYh/4HlYqBbO7hvGvwjgY5/f5frU&#10;CPDWb7mTGLtpbH9RNLZ905VFWTgJ9Mrf32lfhd7SDLhXnJBiuW9c0UEJ+7ZMsLL0rcjPEb7c2jfB&#10;weJg4n/IauRXtC/8WnprpV92ZW1opkF8CgVumukwFAeVcc9NVo+56xPMRoJ/iL3t9wJgEya8grKI&#10;W4hVvo+UW5izSuMPjtKpo/8K+iSO7lt6Vfy+CzxQOEbMKON4s26IU6dpTDApA/l38wTrmHon/IUB&#10;r/vJzFxWF68tF2S1RgSHc28Im4Vj5qpPVs9w7Kf9t6LbBVVveA+QY6rfLK6B40pEcbu2uC2tTZBR&#10;lGF2kyZev/8lOoWhCf6znP01QC9z/CyxTvtJqoGRP8PKb1PB5+yqYLpOrmvPgp2m81hg8KCEq7XF&#10;NjE+Snmpfflwt9ggPeE9yKiM8zlOzf08VxgJZmLnCSy1QWuUddj9PbjIE3omN1JEae7miVmZDgYI&#10;fvNO4YEld2uQCfPd/FqCH+XavnWXIeutWijS2siEo4KcjT6f/juiylliDFksl+Ut3QJSN3yRoJ5i&#10;4wtpstTw8Ojz6adEv0ie8Nb9idmQGgO+aYUS1z6XaPnDH6sIV4J7ZnD6aj/leDNATBy0nRU0SqNw&#10;nn5nADYcpbEI9B3wnasu//uXgEe+iNen9QhvASwR23kAYgqCHY1y2d/vJhophmn0OSTkurJojpSh&#10;CO6mGMI2IOLBKXgVmnjTJzzBLJ6g2vZZCCwpE0bT2QXWA16zYAmEYEKcXy2tjCcT/DOywy1DBuYR&#10;C+hbrfQWQzXehppIvU1/BDwcMlyolqIp8MLYMgp29tJc2GZYfRm3xQiy1tR5+qZpIQ1dgQKzHzUq&#10;TrSf+hK842mLXMuvHwJ3KPdCLg8VftOUyWZS9pOaCO/2vYVxKEajNkGccoR9Vv1X6snK9TYkDvpu&#10;CwkIzplkoone9h+DiQ7ZV0+ud9F/ZYcU7HdCBgNt/AbwAMIxZ8jO9dGoCMWvtI+J7L7pktBtChAt&#10;3PZZAqWoQmPlODJbI1pInkQwU2/sDyjQENl60zqIglsSgGMnJaPayv4mODvF3QcY4nlpMc8z2Ed5&#10;gK426k5M61MIbhZyPTKCgqSPReQzBnR3+hdcAQZB12N1vqUxa54jFar3iUsgPZ2o2KFJXPZ5eLPW&#10;FjuxPgtSpK8tSAODpsBEvtDvmMr8LDTU6Xb57DPavoIrjLy4nOeC2UBqddJc0R7K42tr20AHums9&#10;OFanmv7Lx5NQvLfsMU8shEqkk07e+wTQkabby7UlA0Wl8QaZmBJqP3HMIUmjEUNz6xMKS8O5COxu&#10;bZX3aeqD1fT9BMZQxx6lclvbhWHA+sabl32iEaRZ/DyCWBBKExt8SLDPvrbI52T9dbIv+8TVlVEr&#10;AkKb0MfhSChi9PlkjCAb8ENFoxTZIw1ZBlqaAHBeld98x08dKQ5HjQ2DoTC3iSML0W37IIo0kBDW&#10;k+rNu1VhZqRDfPosKLVKJsiJV5/4vH2N7uc+Pd9cFaKi5ANGb2QUDhJmnH7Kf/00kaOdSpanj2vI&#10;mDAjRw8D4dzWUBXCUizAovv1CuhnREtil19yYfy9KhY6Tu2DUyjRMN39T4gRMS/jlD/rfduqkJyu&#10;sq3qjQD4D0ntug/eWhRPF6DI3zyu4V//YxWD0Qia0Gq3SI1UdtLoHs63YQFRcdMX9nk+5z7ZjuRf&#10;T/UY/cF27xNzxjlTzZAxoMXv33vpv3xG57nGDbp5Rkk3wJUwPvuE7OGJqnomLMIbzsd5yxV6QvaI&#10;GesOW03l1Fg8k6TUUM/uzjjwTOfCEh3/tTFxwivJV8rEqjNOUS9Q8DEgZyBe9jll4NOs4zpwEhHG&#10;Z58GIXhtlRjWIkifNo/oO9h/5X4Se8VkiDc5h32eOIgc6RM2bNOGMCjSyUGNw4oG9V58Ztwb2qnD&#10;GmjkHqef8l8/zZRzbHLhVRjNj/lvPs7D1JMYU1HUPATvwvuej6Nu+XFwP5u42R//BZeMwDdLRgbe&#10;9nift4eEq8JGF2OKl4pSQENxAVWMQJDgno8KKq3Q7cKaOJjVO9pHSQ2pv/OT3APx4xqoblhKMgR9&#10;2EzLkvW+PCkwnpb7sOmQSHNSoOXTJCQ4JAtwNRW4fILCQjFllMGwMu5OB1y1BCvej809QbVwgHHx&#10;YdV36BoQoVxYerYyzxfMB08VhRTzVWa7fRjW5PnIrOyzBdtIpDDexf0fOvjdbIU68c7gb+nxZWXG&#10;URM2PowlsnlGYNGuPcTwXqEJMDvnRU6k1WzzwU+QnnxyaMST172lmg7bG4OSXerT3Ymo/0qS0nXT&#10;PrqcmE3RZOPtSSAiL27fulW9udQ0y/F5ucj/yoEdI374afH5EsrLDz+cw7KQhbYQyyUImNmdd91S&#10;m92eKy6t36IlqizgikK65hjTZp0tQsw1itA4CESr9bJbAhvOmeSI9JxJsELAimL3yF/c0I3cmo7x&#10;FpSMZ1vohlO3GzOSm22+BFXmS37Mf4MIEFsgnoMhU0tnxuD82IlyEFD4051JQYXZxkPhgHgVYtgU&#10;KiJ7cF3LtRXPHhL/xkrRW3/4ykkCMthA36dFcpdz+XRHRrImtuzrvAQKNYZEOWFd8WYPkPOhbvJR&#10;4R76zMatBkHYKGnJta7IRMgoO5fRmv+EtrdPK2Abn+bwbOlqvD30Dx0LkF245y0n++71X0kAOJaM&#10;6AQpwKS2nqHQxL9zapCc25xVzzSXBPb3CWrsVXefWFeOxpDplrb8sjtfn0eAWZT4Of+t7wOuSoEs&#10;nTssg2/fRx/3LFQwyt4Xf/e4chxXZ2AKcJT1bSyT4ZgYu8nJwJ2n/Fua8c+amJA1wXLuqAWZTDH7&#10;pDQRYpMJ/4MOBfMY5DDodG8GkpXEhCH5rmeyVMye8YwJTb8wSmJ5o9ZB9vy/TV8ACE8IqAZGasWZ&#10;o51XGzCYw16wLCXftZ6X5lF9rMkrQfC1AXFCYOAfeOmHnueo54VZcyOXC90UO+9ufnrGH5FkQJmS&#10;Sbu9r/4r6RgPppYwRs3p6poBq4366k/Du7r7mGa0fb8NkOCF34t3IV6vl3rZlnMhA0X1OmSOtzkZ&#10;uc/wjIxzP2jbp6tmC5Anx6sSqbHDy6n9sEajMMdYI132tkFMYIxGs+NiGBjKRjZ4lFnVeFtI0jNF&#10;7iMVxCutGNR9sGKixWWkz+frElBVhn3YMY/nlXrtUXFVxs6P9udhy7Vyqq7+A3/s+yNv3jb+Dys9&#10;z75ioT3yvJEMXGLjOo0aIa6z3P/Q80rovqZvnsD1mGCLdRV5O4EQ5pue2+Gm5+0crFwHttMNlY3r&#10;0LP3sc+y//JpwNxLL58QfAr5N8JFySqNQCbAttp4v6CC5HckD3qHe1/9l3te3wXO1yMnaInLp6UR&#10;7D0Piyx51svV1gE23zjwu7UZTFW4syYZrEuC0hLG6oPrnOesyy+9XvgUe9CCjVw2A+m5M5n1bWGC&#10;/7/7LLzrts9Lz5pft0wY2CgykNxv3LcSnKjPsv/yPi8ykUKaG8iJT0+Bi/tXF1Q0AlxOBvhLofdf&#10;9DxlIsneGJrbp/E7JRmQpSWcZet5EXtEPCgg9aLnhQtxW9CG9W6CC9fpvw+JOoWJ4GPvdDbWMKUb&#10;ALstroPONjxBYyMJdG0RLJRJFKuUUyANZYbcr/aiiKoQb4+c8WkmVZ8GYDc+XaeKEiSumURAGvDk&#10;i32m5obSR8ak2OYsBDs/LfhwLsnfEGAoZUszWkSeSZwi8p1fz5lwDISTPQtY1zxII9MpwSjKzJOC&#10;tlLYuMDaPasy6wvuSeZQQT6Uh7mxR0xIhyyWu7HnnFsz6/dqzkIpx5z/Uc3jfmw4RsAashnI1iaf&#10;iQQ7RZpoMjGFN3Mm6GHdHBm5C+DVbkYLJym4rzbtTusYfqg3PavWeu4zYcedb8PTlaw1CBA1bVdZ&#10;OGeUcc9m1Wu03tT5Zf+V3FNIVGuOp09T6AnuET0fBobJnhFDQbFwV7yg7Z9WG2PWZHDYjMVL8X6f&#10;R1QmJsXNlvtGCrvlzSCDYid9LCFbvFSpnb6mvr79l1cbvm35jL2x5bQAMxox/zEwuRc3bUg1PG1H&#10;4R7OS5IemsGmVYNdkkkVHwWPFMLgs5bP84CB/Tx81V4Yf/c8M3wHNuIADCjc0ViRwr3pzUYG62Kr&#10;3oz/xn0ys/DePGZ27hnTyKd2LNrWMzLJGuZpyUlttUR6vZvoDnbvo6cB8OmT0mZ7zjD+nsJD4zJu&#10;oAYvopoQyrKcyIVd2FHhM6vqUSEXt3x3hkE5mNS5w6pt9oJfIPEFyAtqQgr36k9sHSgAbyQRqs23&#10;SAyAScfbcDyGcc8vYOtwwXwXAPo+KarHOKyhesK9TAMi4x/fqq2YhzAL11KYAu3/mLaZ0gaR4dPM&#10;OZeEsp4gzBsZUCDC+SpsCu/7PHVq7r+SX6hyjlkRV21ngZwSsyidLmkHjVPVsJ8q6mj4Zm8Kr1Bq&#10;4Txnn2v3iUSohWSHK4nVz51HSo3AXCOc8RiY21BIOXSdR2JTW6ouPBElNEMEHJTMqr07//Bn59wq&#10;R3wrHIYVRxQudkcpPviz++5QSyw5j85jegIfPXvuXiOd5vBs8BbYBO+pn/PffF53HRQWinDjgwcf&#10;11RxupQW+Kb+3Eq//Y9UowrnUA5xiwUpuiFfmU4qDGKUiTtR/D5SgnN5DyTbQLTampuf81/PrPWC&#10;yjT2fZEu55mtQ0cORpGAous+cULfnZjaasI338QJuDTNl56iD9PzOBOzZ0RJ+pyV80Ul2kYthA5c&#10;bo815abJQUwPajnPmZCGCRHUP4j4/mkokxhTbBe7FbcCzYHBOxyAw49JApPefvS87w7Y2kLvoZ3+&#10;FEHAnwX/ykEA2i9bxd/139x94kMYIfk8Ar6KGfk5/63nWYPQVMG5cDTNkfzcceXwC4n2Y2lgI6Hf&#10;1tIwK0dix03mm74Gf5bdNN5WMvAbzk80VZVD4l0CuptjjMQYADvZTBxlcyX+IgicajuaHtBUn40+&#10;S88914hoKvIkP0rIOqaznKj9edY9DV+mR4DVNOnnem/uRcc8dwKPX8rDWlOy0pUzMSY+Cnp2rinc&#10;qvukRhgJazfUqKyHjH5CZvBl50B4pP7rMZIqnqXE9Px/xMKC5v2c//r5NioO6hV1Ybur2FhOVQHq&#10;di5V8DPVZ47Sc6Ha6isX87gS5z0gOS/9CnyaPKHOi3A0GOYoOgS62AcmNS7PKrw+y+49OMK5Zygm&#10;AUmEQMgWarBCWBs2Q/IipAzFe3rPqLUZN0cIwfIdN+h97bsDuihr8rObysTLlfJz/uvdRIm19OP5&#10;mY3k53pv+ZZKGRnDKlVs04wpxmBVDggERXj6ZhOucSVRmqEgj7H35RG4z3+ALQW8i7e8UZ9PLBPz&#10;7fUCaYBs31ai9+ZefitJJelUVT47IAHvl29klr8JtaTt2R+UMbEkQIhluvsdtYAxLQ0LwGlqZ8Ur&#10;iIGUhoWlSZ363jO4G3MaqvK+KYoicAwqcMwZLrNl7NHMwFJtJK05MWhzYMCvEhlE1jMC17pMX9++&#10;mzBt+kzOiHGf7ryPu8nz4EQTeoIqOXN3/V3/9T6KROv71Hg1jfm5Pjq/xX6nkaFK6LmKc6rrQsFn&#10;t0gmSaOYjLmOn1fiQ8/Kjcp3YUSsDVzYPTN9Pu3p4F7oblnAP9Lt8200puLJva/+K+aMIMSk8Ltc&#10;NtB1NdWS5Hv5aWg/4BRzYKqv7WZ5wZ091/vqv9wz2QTpNCAlnqT4xplZa7wo9WkM7G1JiHAUHEq5&#10;0mevmPfbfWI8Z3UkqmZhIn2XdgoCu1wmzwshfcFFoE9CDSk15E3qEXF5C5yXEUiu5nyFELDpvdng&#10;xz/oUtvMqE4s58eQsHSORNlGuj8/oY8j8y60ruUEHvcMn77ROLzFdSPb0JGR3jPOwlaEQOaTIe+8&#10;TajfukPvq//KnQPf7KyC/1EhAQ7YToiA9lZ6yf1g1bZmlTOL1cGT+wllcOwZyU2pEL9LBnaf8wJs&#10;xd0EfnofGDXh3DNe4zeAQOqDO8dYbi5spT4pmEICbNSz0Ocr0yAyaRcrzQxzvH0ljbhznlEnV/iN&#10;Ph8e/jr2lN2zQ++4GboJqVaMNTH37evbf+U+o41W2YO5U7NnHG1mlL/R1ro6B2fk7Tw7OPQ/eem3&#10;s6A4RO2RUpI8Xj/nvx6jUK6pzQIJUengrjOfZ4b/wEouVX4Sozlnht5rA4yAgUpbtd3UbRfJU4gJ&#10;qgpV9Nn76r9yvNx1p8jn4A1iuuFvqJ6poqG4aTTD47ZDLY3SImBAS80De1/bGmG0wYX8Udkv2xrt&#10;z4N4mDunUWzP9968E7K9PXQtWlPI8MNTNetBDjVxQNCqH5LrInZ2v6YEg/4shlM0MD8Ng7NifaJT&#10;PJRwv+i5yPjybMKD8RnkqE19s2fMGOsK8wgszUpi8ttescue18N3mDO0ZVML3Xe7FYMsNVk5njPC&#10;4c1q4/i3HUahTC4C007NSakIq/f5IByU1ODVxrdc57vTVP9lCpsXtx3ZO66WOtS4vLtOSFlhBlY9&#10;M/AXEk+lbGo5T4JlFWnPJZHscM+Shy/4BW58V1HFYWYamauNzVy0jTu3w4AZCfRpCpOoPfe8nX/c&#10;/5gESR245tDtOk/dn1/Pn1TYQRE/6S94qfBUZy9ii5uwnhlKZNvAg8bQa+IIssmjyF/6oJkd6QiT&#10;FS9A9sz6boIL74hLitIzcm3rmSW3ZTluqvFse1/9l7k/0JXaD9LiokjwnBRbnRXi1POjmah5IgUE&#10;hSAZ7cgjt90hcORAEW/x30/cH6139gIl+Jz4u8eZgVCRbhGckH8HpdXMcK+VBQEcBe7TmMaSQSjl&#10;CSz8cWbnnokb2ympVP0edqTQXZWk4NPIqM6u8DcqOpHj9sDueLDqZpUCdJgUFnqxukMzSkZx/2q+&#10;63m5xoRJoYB0EoURYC3FpJQD02ODOBGIy+WcGQMmzv1qYwkaD0XPuo20beSSLEszw9gGBguyr3c2&#10;X855ZvAeP40Q9GagvWG59YFBBvZ6zuZHz6bxPK9kSfjeLfVJCftcKT/nv36eSyrts1KBILwxnXMe&#10;KZjURnBUuV1SRvuijazyZJTCg4f7sY4WkfHyTc8deczs3PPx3eXTXGCVjHISyg/Ntz0TEvOkqBQT&#10;esDyaZwsqUVMhrA0E9RK/WUe6sueoX7TILnAKAWNULiPFpGwM4TZM+I7s3IVLkPLyh3u69t/JXWQ&#10;9S78YPIaGVdbz8QWLRCfLJRI3qxWQKGBNxb7n2BVHFkAh5jvzklhsZdIezbj5HRFAObMoX+hLSI9&#10;jU/jOHAsO20Dw69CdqfmWZRiefuxz/spJEaBPpDrvIzXz/lv7ouqHRWj1g3L5od+7ribq2Ahvq+C&#10;1asejN7kC9CQ5ZKOvRkt2lKLbeXOpXs6goXK/xDze6pGun2uyOypWK0ViBDLuo4oeFSfZf+VK0VI&#10;r5yfEumbYAHfqnLTMbBDs65gsKyt5p92E5UJ4Iw/yl79wIPF3R2rG2O0r+X7buKkLh29VqVOyFJR&#10;AGAzZNw9AirzVH3CFIKDP2Z2XNOlPs5J3aQWufITYk3/RTXqniVMW2UeZzOy3Npd76v/Mt3PS8I4&#10;Xab7mrPAzjUpmRZ9zkvVmm9n89jzqkWcjv2iJpyaF1GPiM2B3a32UsmGUfvdOWdMmbnaT3YFbZVw&#10;KG521zNS3qBWcVH098YQqH04/XiHZgyR4hfVfNkzLsTyjzznDLxkfvpJBoRLp7wEPfeGwlbd5MAj&#10;5W0pZxiqyOZnG1LLpC83qE9yp6n+K2l71XFBiimW1LjzykKhts1cQVD7sgo8DSzZCx7JWk8prxvN&#10;e89g2owkJ+KAL6CLDW54cYIQkRg8My/OMxJFBQwGLyBMvRdCIOpdhhLeaCXOrEsCSku10+NttN1f&#10;L+ZMgM+YW9wRCKc+Zxx/BQWiIJQy+1rPS56+7mUIa+aOtltQDD1y06mAvxRbJxddmb2tZ06SWRxF&#10;bGSb0HzVs6qZu/ydotqZ7WdOAsgLiZLLKZ2yBwyEvWPJYrXBHb3Kz1DZEuL8Y6cIVSfOcfYsYJKb&#10;oaAwpmfzCgnATfZCj2RnlUGaPTP+bt4B3fmjeBjp/vK6LqtNmWLwQfk2zDezeO5Wm0idasKOOePP&#10;1eXS7dOU0/ecVdS7yyoiPUBLcklACxAau99nYHOoxNnzn1zy1nsG1+UkdHwP9NznDAZN+IEYN5i2&#10;IIO7OUNWznJlBtxtO0ZdG0n81PlWlKo7wMTAQGTPrF761y57Bodrx7UcpxEpmz0LNZKbwVYIYLhu&#10;BiU3iw8pYyVUlkfP1seCYwvLBVHEShFXUn3NOIt+zn/n80A8/Dy9+Oz6Of/188AyjI4gtJ5BHUbl&#10;505yBByb1i57wcO1ExZHMSHxfBH/QGN82nzVuRm7D5280bWxvEFa+F0szeDHcw/gV0YYk7GfRsts&#10;ZuDeQUamWxhiNfss+y+vFB5Dc0WGsdnmYA5ZkhwYnlD5Stvugxp0oAeUs+Todc+CbdsQ5RYw3UC1&#10;fppoflmLLM+/AdesOf+CpSZinpNIxPtNz4CNvJGUExIisfWMWCt2TWbZdsr/IKZnvAneYSk113PG&#10;n+a6V/wDdFk/5YPZJwFiCmRhtpozcoSjHxQGhkLIyPuekfi2rLBPVeFxnTO5aAWEIQlSVfmWZjgO&#10;ze75PxA69z2DkgGRYDmiG13aagOE4dNJYYptbdoZwEihicepgjrzrrsHfznRNlEvIQvzXdjM5ndS&#10;abgJhiJO35YE/s3bOW4IIvMTL3uW587v6mawts+QNkgUD+wJ/pFebn8ZoT/x19t9JgZJKRUvJxvZ&#10;mVQEibJnFKhM8TeFke5ItDvHPUEVd3PmVmeASLHasnND16hPowNphcdGyoTeVhtzqbx88pF8wBUd&#10;97lZLfVu9UwYBhJ0z/70bF69fPX23ZzRuCYsoiJTy6fFUt3zI66lOlXVLDPkxalSmon3eXo+Zs/K&#10;RvJGPl0cYP1nFL2aL+cMJ5mxvId7hJyzupZDxQY3TsKhcloPHhBvxl3P1JSBG3g5H7E8RfLMKsjh&#10;3UN9dFd4y9l82TOcqQLdNepabVXanEFGu4RmsyAOPhkvPUZgieepetq2wiBa9B9WW9XYLN1n892c&#10;4X5oe17tx4Hlf+D2dPODtmElFDnL5nJMPnq2PhbaCEII3dcf/c0V8Dt6eH9eztZ63qY9vfg5//X3&#10;VbbLXgacaWUP+Tn/9fPgt6z8TgTP8v0jP0KVccE/4vgK8jRhKrZb5FCguKIWKIkaTblyhQF7rNy5&#10;Z5miXvUndgHIRNlsT2AbkanpOhKG654dAW3SDQDB3GEA3TJHocUt41b9WNeDXkk6divM+F7aIeBL&#10;FcNXvaWWw+ImJ9IxaoqHEiWt0ijE+sKNi3MFkRIjRi/fcumJg0oDD40FUQ6XXlSpf4HjWBuSSAzb&#10;9mp3sSmKCWF0bZVsYKsyc6JbWHqfrQrO+TjCnxQGv1UplPHsYKuKJ3d3OF4mtiy7faCJ/0XHdXji&#10;pYcLYAIb6A+rAERbRtTfrLiJC4Dda/oqnkvfEgh8+N1sYWuWMRN57MOpTOa5yHC4vrecghpybdDd&#10;3rI7PiJP6DJeH7kikqR2pQ55WyJVsKDwAV11C5U4W5rjMPj9QqtEZUEamxXhDt/UWLnbrKe+xRWT&#10;0iEbJDnGzhNw/2AoFMsYMq4NDAL3KQIaJCz8LTnDJtBOPSm8XOF78A4rK9RXX+EOZkkaZeEfgtzq&#10;bZjK/UHCRseK8KSe3Jm8pBmDKUd0DQxP6x8m+YHFO895l2Co5fZJgbz5Ed+lu5kLEbQiJP3do9yR&#10;Y6g0WVlx7bAi1vmoWfxTICKSKyNhQnCvCJh6DjDC9HwdYJevmi2p73qWlw6LMii4MM+1XXglpipz&#10;aIa8CxFUsOPLnvW5Wk4Wuwk2ziQsr5q13CvnVLN8UzluN1/2LMOt9KcxwfVYDgW9mv3pWhJGKj/N&#10;/6tnFWApbZR4R+e8AKXxgdWcn81E4CsareW59xZRjYI4YI368WnUb5XB/0QGoIq40dXN7yiMSJ0r&#10;JJ30SO6TBKm/f7pWe1zy8f/uue6SoOfHRuKtK/wVanEu5+y5NRPrvFckCZjhvLZceGLmVYF5cpLH&#10;wMCvKgsrN+Pdarfouk5nP1XISdS+/DSNoUHVnJWPMPkshH7mzkfuqUqVDmgccmzQoFSPKSZVBsHs&#10;GYxqDexlvgmBFDyr/rTcgo1VyGR0XGu6g2bPIFjLySAT+MU+I0Qrwe0gZoUbtcZDeGIX0uDz0Hpy&#10;3HgUXmjRCLgF1wKqszuWiRbwcZMQ5NjjHQQA0Ap96BhXeDPvuCdlGVUVKTbyYa4wlF8CCkQzxswG&#10;MhKIprhnue4ePVtOpwULZKhwq+jQeQMLb/k5//XzxBOtowgUEm665fkjBcvc8KmdxlQRSnMrAmHd&#10;jhbl3XA2eOIc6hfcmc2g1LLffTo0lURrdU0Cux9qikaWNTYNyMeanufMUZwqqilhzhmwsZdErGWn&#10;I5jT1J1NhZc9U2WmwIMPa5sSgHzaJPo8O+DYK3d0OgHuepbfrLCFKDg9foHvfoFGHZp16Zg34y2/&#10;4KY929wnVjRvnlmS7mozJMNKdy4WejlnOc09aqzdbohyDRKispolGBoLJSLvCs+k7ImV31sqSusp&#10;pQYjL3ziNSmSd30tGJ9+CKwmpKv5bs7LXVLHTzOROrD16TmwVW+p5sueicnYwj74zsj+nxlHT8Wk&#10;AXqr+a5nbY5N8GmF1KSoiz5TK0phn81YoeWPL3X/rmeVcpy6rTxvjYQ4zZPFPXtWcLSO+9ue0Tym&#10;3fbsWYq2GbOUrU7bxEkXO8TNl3OWMVDH5kHbBEYoupds/ZlXLK5WZ7JM5cueJVrNHp/nGawP8U33&#10;7ANb+0zUeuo8n2l7k6q8hbfZHyW6Z6+Bn/PflMJcKlhB0akRMj8/d5RIOIa0RaFAiJx7vgaoiwri&#10;Dn6xNWs2nrjIbDRfrum6XfVuLRoVvuaSF4lW8zDSq2dt7ZFHeu72zUO5JRHQAB+VRvbn0TJKIJcC&#10;/9OaUieM2nNe0wd7B/JBOMzNVvvnzKDNiom+pFNF5EsdLGk5P82aGhIzxXg1y1s3Twjn9IVuPhwb&#10;PvblXZufZjPr6D7VDxIIlmIE9uzd0RGQPvrL5axKBbNnwsrFZJ86FaUI8Rv6bWtklz2jjxf14/bs&#10;/gXcyYWFk43ZswiFJjdHGVcE3cv45WJ2XKl8uHFYqleWYkyhRkHjF3eLXL3eB+RH1pe/mi6hOa6K&#10;iZUiL3kPFlBPxHxE5S36bLkmBQsp3yWmWhZC50n9V5xZ/ChkX/jVRygBfbLmU3BYbz5IDk6f32W2&#10;90aCSqN6bykVlLWi68OCs/rDD6wGq4rVlN2+Q4FQm1xF6QY7ngASd0uyLxERt+LabXtLBnKxHUGs&#10;ovVqb7FuJ7iEMxSoguoWx02FvaDz7v3mDgffUqHrQVisIyc+7S1WYznGlcXWvY6ACCskKqh3JynV&#10;KTZrBpcg+OatO//8as0WOrFONz88W4mV5M4LQ/LCZ8ONTNS2it07zIeQmY/XYS2I1Jku3i4yJoRt&#10;TiTPBpaColQpJwiusFI1W+IelidgF5Mu7kiKxbGRPYtN1YcpoV7HCx9ZD3hygKhi6UHhYbpnjpRI&#10;oqSsXyX+0fRiplN22WmRObe1QagHL0iKiIL5EBXVsixJzRa5Yrn7xHq3UyB/2r3Y/Zuopa16kFKq&#10;QbAw+7/hydbyD62c+DpA2D0RDr3aWwz6AmrLyd53D5eVL5dU0VWhB9ZBQefVLSci4oN33VKV0ZYH&#10;CXwbyBIBU5AtvCjKeV26VYkA+6iAO6jyzC27EDjOB4iLD4SRWj8MkNS0SsFL0DOtlcs2zLHlYYkN&#10;upqtyrxaM5mvmqSIOLuW8VJLc7YKVh6nAONXlVPuZ4sSmQdI6KhuWOL8dW1nusXR2+JEgLOq2KC8&#10;yi9CJriryQjIERNPRDf6tMiI+Yjd1mwFnEweJoPlBSUL7Vm7h5TvzmzSFbjKMAdFpLVDVH4LAOtu&#10;ERov3LpkuJQ+pLsaezSOzLkKxklX7mEDQv2CkQ+O/RIzLo3P7JyhQxnrIgO7KP+5rJIOueFqtkKD&#10;UPMu7forStbdWEaUUSlVuanL3jIZ+sr5wCi7C1vX+lrwEUhHNB8pudttf4IAdsI81QU17iB/P+a/&#10;oWIijKsKr3BYxZL82El3EZe3NCeyyH6uk0LtLBAYEXjwMK2Vlba04BrDadr3jvqvHCvS3LoYeIjt&#10;dkJd5ei1RNRvVRF1paft0j+w3F+cEyIY/1rhxWm1waK5D7gibKzEVvGyDYozFnT1oBwvds6T7B8f&#10;LvB3+Eu/byGJBg64/iG9cX/8uJa6uybCNqDVEVstBVsSJuO/9M+w22HRXYUZEcdRg+Q50+WpW12w&#10;mOFd4ObgCVu3umoxw5GkWYBVaB4XOJ1SwXT4pU3iO89l6R31teQqO1dE7i/5sf5ybADWj0sacSME&#10;hkWfPoUmkuUi8XQDyErfiv8mM0eWcLbOozx2i8BM7kYWCYvTDg7i33WpSMeA/fZuIczU/fCDEBR+&#10;0e1IuY11Hdd19A8jF1ImAksBXt/XAjJKjYZQBvJkDPlB38fZcoRTwKjEAK64dRlFdpkRoIpc/Oqt&#10;hCVDUMstmkDGq26h9ro6QqXEu0EHfNg4cLoVEHPtluyeOdsa8lW3GPL2iPwfZWe3W0duw/FXCXK/&#10;QGN049TY5GYX7U0vFugTnDpuHOAkNnyMBn37/v4iKZGaia3Jzcl4PiRSFL9JqdRPnQKSHKB0MPJB&#10;kU2UudZh1e7URDGLAec9sLbimP1VRR3LsLiHAsm4v6ZWOaApmqe8RFKxkXzroEx7fywoFN1x7vIy&#10;PY4o8a5OaCNEBF6WVleQImfQNBYA28HQFzgsQHw1fn0ynL1HS4T2OEhlT734OLU1UtvscUTT0mk3&#10;sIBozscSU3tSOBpA9QM/KNyBWWT8Q2JRjaqjFtiHPr+6XypQnKuOd8RmyRzfvwYUiRjecFVURAOM&#10;CQd1LEOcjhJxa4PwaDu6LlGrTk32nt/yOeIbK0DBPWNfk4pAus8KUChC7n7VgafoatMsJxzw+DvL&#10;DOBxpHMj60QHu0Dll1AlqiINTx+fJLBVFTVJS3cV4EeVYrYL1P6w7aDBRlVYCPjTKrbox2yKND1/&#10;wNx0lwRIp0i12zXLYInhYEaIUbRhycTxAwdON77ARME8UwWJi9+8sCNFdDxJkB5hcJDYZhW+ehUf&#10;Js/PhTRx5w9VkSag0KEF/5MJJV8I2LEpo6QdkGFl9XASz2vLagcakTXVWQ2JRorK4bXFf+71EenV&#10;jmT1YY+17UQz7rJAjqmjJMXJgQhEI6ktJWObsWJ2F8WuWuVIUs+KYZPTezc2Wl3MemVLy9mSobqR&#10;sE9Fb6Zj4lXu8eIgGvTwehOjKSAFJwfkF3qMG20cbEH/2/JZlLTQB0k6nBIN6ObndhcZiWB6nYQ/&#10;AJvPFuk01WawgYOS8GZNWSq4h8FnQzxGkCfPLO1Wnc/qCzreDErhtMogo52b4DNme3DMhhWfLTAX&#10;FqBmavFZdqqRSZ8QT8dsj53/jcIV6iKiFo9JpiEdcBvo47E6oXyT3X6AAac3aVmnlPEky9KEOJZl&#10;6r6Bsud5huKI7qhdW8+BW0x4ZaWkMflD7E+q+ic3LXwitjapJKo1Nw2n7sgqDunK6SY/2cp8vGE1&#10;ScPpaVQb16HkRzTWn56uI9neF2X50oATDMACD01D/YOqjq8HiCTKRv9Rd9zX4dHGcvpCRfKTztIM&#10;KzzlaWUz+Qjx1C48Y6fK+KjNONJ+U4FdFclpfTDDZK/twbM75qAmaYKTK3VsDMws9fdLBIM6wjht&#10;p6pT409oYm9MhENwXmoO8FGWz+q8Fv8sDB0ek8bE5RWaB6uhqt09OAPHRiUcuRxKEuKQbFh/J56K&#10;33g64ohUchDem5/eg0dl5UEZfVbBlrBg3gU87OUq5TFmPBwq01kZ6nvw7I2JUh8sX1Zptc3QjsJR&#10;ooNxpzHTTeKDR8ZkaXzF1fjAPH8dThbVkcB2V2FPWje4ajgnlvlHeof+DKz8tG67WBnj0DcW2/En&#10;k8DqpQFSuTmmT4jmSPmVDhjqQoljMYoxlVaC8wen2qt885r1DEOwQlavjErZeV2mwymquyAhjjgf&#10;5m6GE5ERkhkzDaPNsVpHqVc2prqv+QKPN2P1X77Jrg3V79iYSILgMfgExO0TUeWbMPSpk3Z6kwPI&#10;D0jm/FnhuZCJNABHAskXUz1jehN26P0iliQzjC6UDCJL/MtwpjFxak/hYkX4QwayR96FnKkrWHmc&#10;dBzrXos6xT4OLhpPxa+v+1i9sbGT3Ksj+Tv4ajunAJzCxLEB+83OgDohpZscqGayYQ2H401ckvNR&#10;owNNW9EKpwj6BLvERtb3RH4TKV+YXtoTQ5R0OMduIgLjpu4anGMHs7vVASLtCYynUImkHZrHoo+J&#10;r8n3IW5svLnLcCaWoqrOqnzgr/MqDzVYm9pt4R8O6UtuFt/ZHbNSHPw3pCJnl9L4z9+Jp+LXaA1h&#10;Aw6aHkJppkxQk6Hx1B59yj5w+qTNrqoHEg6TxP4LiQPVk57kLrl7Hp5cWjdkTghINeOyndqXprEo&#10;U6Zo3zQ5YhOtwAx+ovXswZkp+4qlKXAm1oE1SuenjIS0SVGz3GOyBGd+k5ynKV4w+CdeujmGkW52&#10;PWptzPTmRlFFBQrzbqsqZc4rbhjUU7FZr5zHJZ7NVpvgHGOCWM+F6os9ZksdJ7UFTrF1lHq1HXNj&#10;wUGMHnEjbIFd2D4bY+LFClcIZzZ6K8k13A44EYdTkX76LI5ypSaljZRvdnN9acz8pvwXhW7zTXlb&#10;CpyJ+tQHredoV2zWq43MGm8G+tJe2bk5pMC4uQQnsiY4MmbKFGFJTPevG49Z4kP46dSZ0rhehaxe&#10;GZzJ5th6fpMps3X8Jk5LatORIKKiHK42bR27yRwko10JRYmGkp8EfjHs6ApZvTI4R49SWUA6kSt9&#10;VvE5V4GIP6gELN0EspBZKucjur+H25AvNhoOTD8bD00OJTfkXDwVv/40a+0BsN2n9+DB0xhsDIce&#10;SV55yuR3xUmSmNQkgJZNQdg8WmngI+P2uuSXxy2kOzzFFenYFtjIUXrHrlROcZmUohc9IEpMPpBS&#10;watXhiCahkc+jjJfphwUfONRLcOwSpgswyZX8zUS0HzCS/uR6H/YG0oCrJ5AVPoIIeH/nROqh2eX&#10;83jxy+3SzB6oyKuIkSs/sHpgkquZw9Ln3HH4TqC3T2gDZ6U80jH9jFuogGh+2JzxVPzaMkDJYbej&#10;io+0mHhqD57kW+OwLD+vPggmuexQFJGDeeGSF0tF8Qd4WmIhZI1MPYVlzruyR+o6akceMzE8VA7P&#10;KdngcA/OpPZSjanki8RCEu8mSW3ynCUbvOUdrfPuZArSw1ax+zRmvokpOulzQ4ccMa4lOJPoQ767&#10;1RDrmXQrkuR0UF6aULKHaQIwwqcVm/XKt//QVsh09zM7YkyinuEhRCKpGDuPiTcmvBTM/MA+hKmE&#10;jNoGi7C54qu4yU1LjPlgWob/RyxifTV/gbW55QK9TH2IflHmnZk1Kh2oQ6a5UqE8LPiKy3oVjDXO&#10;ZsAERDGtcqIFPyaXboCZ1C5Yh45cAe1LFCSt0TGEPwWqKAvWtEYbE8o092wfk+fjzWNWshxfYetu&#10;DGF2a3x2a7EmDZJSFnUBW4Uz7RT0jTmtZSiJ8Kcp/plcBZjXTtJLuE0GP+08JL3SZsDkA9lmGmMd&#10;1CB/tkfVy66tytKYw6aneH46p3ZoejhvRN5pOoNL43U+IpaHEojiI29r+igGFJzOYIQ9VRfMmM07&#10;RQcteLeBMaSZ7RDN0jeeWu1R8WnrH0/Frz/dYrEanvZ5Og2oPry3BTM0rSlIgoZMGHJh2ufIJq9B&#10;qxFwIZvWjyHYwLI3IILNnZYEwibVcIT9yG1EvcuoHcL6b1CSJWMuDTjUBo6dJ9afP8qWcn2SljyT&#10;AoAt54EUVUIc8IerTNL4BJ4jN6iDhwwVCgEF3eXJDH2PPC967fjqVSTWBceL4uqaEgtfiSYltVyl&#10;Sd27EJ+sAzmHHso6vi+abuUJJ70YBsOc682ujcOelZNmxFhHqVchFXo6EE3Xr+ycwkBgS9oxPROz&#10;iT4fZUyZrXGTEOyBMdHw3KChIOK6JmeQBkL1SNsIOkZgGpO0aS8dwTXgBwQuESaWoPJstL9wjvp5&#10;jB1OItAOCorr3POWgK6bBjRF1nmLy7glI9Arq9hDm4xSPmtw0nl+SusgCq7qFc2WcI/CiKtj4iSM&#10;NFYErp+CHnCijhKKss/Cs0xF6jfR6HAwtjHhtRYkW8ItUivKfeBqarOU+JpOofBtQ6WS85I+Ji6J&#10;gJOsrwPWqRIL3Cajmx7LV8Ycmct45rGAy039yZGAL9x22Rqc0JBrZjSZRPkrnwWz7rtWG8mqzUDl&#10;cRg6yW+e1rE25sj9JqMJL0kZE3brGihumanEgI5qwa8Iuh85qSUlqUNMaCxlTFk8JiXRPj27v6+n&#10;8ukNt3iYjhSCNjHjn8X1Xg8dJbseL3UjTZkEkzaDVeA6nUrnzLBcwi3pr/B0+yxEZNGGAIUk58g4&#10;UBuNKj3I/CJx29+EGe/zvuD1xmkZIHJv1QebShrb0/FU/PrTuD5cItKDzk8aAKp4ao+XKzDvPI7j&#10;NjynoMODNRVo0uyLKkUZF8Ri8FBAcCD2Rg4engt/k71c9gTN6FVfLpaidIOqE3LgFD2z/CZZLftW&#10;RcDrWFHyv+Fd/sLuJ4in4rc/TXKFj6BA3ITxXRxiyDlHaryp8BV0jfCl08/Ha+oCwQqNe6UFAX98&#10;Nj5aHaVe2TzVhN4VT5IIdJx94p+sZESsyGn0gzL6mFCpCy50DI/OLdE+5o005rY0+O8ta7t/FkJy&#10;RoeM9SK+flMZ1o5VvCYdqxWyeuVwjpo3mPdkJeVKO2il2vZQbngbcZwrRX9VHrJ1e1e2a2p0Cn1S&#10;UYm12JAAh56OPJAfyp3BGGkuvTe4rRSH+MOlbB9kVV+hz1KjSbF0QBXf3MMhATmFjLVueH1obJFp&#10;hZQF7aN2k6WpuhNe8Sjq4EXy25dxCLcSS2ifRbRV1VPbOvwu2LZV7tFuL04rVX3xUradakCcLyCe&#10;qeP1eQZW4tdoSmHasAI/qL3v9PQeDqEfSKHBQz4fuzbjkFOCMED8JrCVzYgLFXPIbuLpt526oYnd&#10;MfHbRx0WYrnSIW0cMcP9syhwrSYi9hta9vtfPWIBd/iJjjRhhWrECI3jxEd2viRr5NOOJVR2/QoO&#10;EcgKJogmwLqO1Uo8qzXwtptEf6puRqlGVLU05cJnVnFWoaGoD8JuY9FGpQvbeCh+jSA4T0yxIk2M&#10;DIl+/m08VMexV1AaJBHtHZ3BnmHhJhmfzu/YeyVehG8BOWsEgQ9mrbaE5YiKGRmGs1SKmcbc8Aa6&#10;2Qyf7oZqPLUPj3p/GMIArOYUIXSRYnbzGmALrIjUyNWntjl2Xh2jXvksiT9fQzfCOu1Ay4ZiC8MT&#10;bUXio0HbDIa1au+lkEQdol75gOBNIlYDUtNclBk5AGUf799DBoSaDmoWqI+OmqjAtsZ4ZkJNiQWI&#10;X58XzLB3XBi5E/HQLii47pSo2abrSO/4ofAJrd/w6tMd90hfcdUrFnKJFSmlUrEQDYh6X6ldbf6D&#10;c5CCU7Y1SbS86HwKWlzCXjvd012R8LlXqB2IyHBuU8P5sOH9+/h7ccrsME++YTkKM8fqRns1wnyP&#10;xrZLC/sj0knIGeaGohH77IUGARpu8YKS0sx7ttKY90FJdYh61alq8+Igg/FRVrNs5zTeT3zZ54fL&#10;nYmGx9PzffPq6z//vDy7h//y/I+7h2+ffjvdXB7OXz///ev53C5u7+++3f1+fnrz39P549vT7e3d&#10;9+ert7p1Oj/en+zPaCiWFwJdXuKN9uHysfP3Nz8aKbLwt6fHj2//cz49t299f9CAJlmeLs9/nC73&#10;9uX2vsH67evz3VOINz7+4/Fyc3n88+nTb/rfvx8+/+/PpzdPz+ffH5goyD99v71/ePr49vb5qa24&#10;nvpxeWxvfrn58vT4r/j/jy/634m/nR7vv97+cXo+5ev2xs3d1cP9w/nz3dOn/wMAAP//AwBQSwME&#10;FAAGAAgAAAAhAG1KS8HjAAAADgEAAA8AAABkcnMvZG93bnJldi54bWxMj0FLw0AQhe+C/2EZwVu7&#10;2dRojdmUUtRTEWwF8bZNpklodjZkt0n6752e9PYe83jzvWw12VYM2PvGkQY1j0AgFa5sqNLwtX+b&#10;LUH4YKg0rSPUcEEPq/z2JjNp6Ub6xGEXKsEl5FOjoQ6hS6X0RY3W+LnrkPh2dL01gW1fybI3I5fb&#10;VsZR9CitaYg/1KbDTY3FaXe2Gt5HM64X6nXYno6by88++fjeKtT6/m5av4AIOIW/MFzxGR1yZjq4&#10;M5VetBpmcbJg9sDqKeZV14hSDwrEgVWyfFYg80z+n5H/AgAA//8DAFBLAQItABQABgAIAAAAIQC2&#10;gziS/gAAAOEBAAATAAAAAAAAAAAAAAAAAAAAAABbQ29udGVudF9UeXBlc10ueG1sUEsBAi0AFAAG&#10;AAgAAAAhADj9If/WAAAAlAEAAAsAAAAAAAAAAAAAAAAALwEAAF9yZWxzLy5yZWxzUEsBAi0AFAAG&#10;AAgAAAAhAEQnI7gkzAYA2eEmAA4AAAAAAAAAAAAAAAAALgIAAGRycy9lMm9Eb2MueG1sUEsBAi0A&#10;FAAGAAgAAAAhAG1KS8HjAAAADgEAAA8AAAAAAAAAAAAAAAAAfs4GAGRycy9kb3ducmV2LnhtbFBL&#10;BQYAAAAABAAEAPMAAACOzwYAAAA=&#10;">
              <v:group id="Group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displayBackgroundShape/>
  <w:embedSystemFonts/>
  <w:bordersDoNotSurroundHeader/>
  <w:bordersDoNotSurroundFooter/>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D80"/>
    <w:rsid w:val="00060042"/>
    <w:rsid w:val="0008685D"/>
    <w:rsid w:val="00090860"/>
    <w:rsid w:val="00112FD7"/>
    <w:rsid w:val="00150ABD"/>
    <w:rsid w:val="001946FC"/>
    <w:rsid w:val="001A6929"/>
    <w:rsid w:val="00222466"/>
    <w:rsid w:val="0024753C"/>
    <w:rsid w:val="00276026"/>
    <w:rsid w:val="002B4549"/>
    <w:rsid w:val="00310F17"/>
    <w:rsid w:val="00322A46"/>
    <w:rsid w:val="003326CB"/>
    <w:rsid w:val="00353B60"/>
    <w:rsid w:val="00376291"/>
    <w:rsid w:val="00380FD1"/>
    <w:rsid w:val="00383D02"/>
    <w:rsid w:val="00385DE7"/>
    <w:rsid w:val="003D1B71"/>
    <w:rsid w:val="004E158A"/>
    <w:rsid w:val="00565C77"/>
    <w:rsid w:val="0056708E"/>
    <w:rsid w:val="005801E5"/>
    <w:rsid w:val="00590471"/>
    <w:rsid w:val="005D01FA"/>
    <w:rsid w:val="00653E17"/>
    <w:rsid w:val="006A08E8"/>
    <w:rsid w:val="006D79A8"/>
    <w:rsid w:val="0072353B"/>
    <w:rsid w:val="007575B6"/>
    <w:rsid w:val="007B3C81"/>
    <w:rsid w:val="007D67CA"/>
    <w:rsid w:val="007E668F"/>
    <w:rsid w:val="007F5B63"/>
    <w:rsid w:val="00803A0A"/>
    <w:rsid w:val="00846CB9"/>
    <w:rsid w:val="008566AA"/>
    <w:rsid w:val="008A1E6E"/>
    <w:rsid w:val="008C024F"/>
    <w:rsid w:val="008C2CFC"/>
    <w:rsid w:val="00912DC8"/>
    <w:rsid w:val="009475DC"/>
    <w:rsid w:val="00967B93"/>
    <w:rsid w:val="009D090F"/>
    <w:rsid w:val="00A31464"/>
    <w:rsid w:val="00A31B16"/>
    <w:rsid w:val="00A33613"/>
    <w:rsid w:val="00A47A8D"/>
    <w:rsid w:val="00AC6C7E"/>
    <w:rsid w:val="00AD6D80"/>
    <w:rsid w:val="00B4158A"/>
    <w:rsid w:val="00B6466C"/>
    <w:rsid w:val="00BB1B5D"/>
    <w:rsid w:val="00BC22C7"/>
    <w:rsid w:val="00BD195A"/>
    <w:rsid w:val="00BD32DE"/>
    <w:rsid w:val="00C07240"/>
    <w:rsid w:val="00C14078"/>
    <w:rsid w:val="00CE1E3D"/>
    <w:rsid w:val="00D053FA"/>
    <w:rsid w:val="00DC3F0A"/>
    <w:rsid w:val="00E26AED"/>
    <w:rsid w:val="00E73AB8"/>
    <w:rsid w:val="00E90A60"/>
    <w:rsid w:val="00ED47F7"/>
    <w:rsid w:val="00EE7E09"/>
    <w:rsid w:val="00F0223C"/>
    <w:rsid w:val="00F3235D"/>
    <w:rsid w:val="00F32393"/>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7E2CA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5">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atentStyles>
  <w:style w:type="paragraph" w:default="1" w:styleId="Normal">
    <w:name w:val="Normal"/>
    <w:uiPriority w:val="1"/>
    <w:rsid w:val="00380FD1"/>
    <w:pPr>
      <w:widowControl w:val="0"/>
      <w:autoSpaceDE w:val="0"/>
      <w:autoSpaceDN w:val="0"/>
      <w:adjustRightInd w:val="0"/>
    </w:pPr>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rsid w:val="00AC6C7E"/>
    <w:pPr>
      <w:kinsoku w:val="0"/>
      <w:overflowPunct w:val="0"/>
      <w:spacing w:before="360" w:after="120"/>
      <w:outlineLvl w:val="1"/>
    </w:pPr>
    <w:rPr>
      <w:rFonts w:asciiTheme="majorHAnsi" w:hAnsiTheme="majorHAnsi" w:cs="Georgia"/>
      <w:b/>
      <w:bCs/>
      <w:color w:val="0072C7" w:themeColor="accent2"/>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310F17"/>
    <w:rPr>
      <w:rFonts w:asciiTheme="majorHAnsi" w:hAnsiTheme="majorHAnsi" w:cs="Georgia"/>
      <w:b/>
      <w:bCs/>
      <w:color w:val="2C567A" w:themeColor="accent1"/>
      <w:sz w:val="48"/>
      <w:szCs w:val="42"/>
    </w:rPr>
  </w:style>
  <w:style w:type="paragraph" w:customStyle="1" w:styleId="Information">
    <w:name w:val="Information"/>
    <w:basedOn w:val="BodyText"/>
    <w:uiPriority w:val="1"/>
    <w:qFormat/>
    <w:rsid w:val="00380FD1"/>
    <w:pPr>
      <w:kinsoku w:val="0"/>
      <w:overflowPunct w:val="0"/>
      <w:spacing w:before="4"/>
    </w:pPr>
    <w:rPr>
      <w:color w:val="666666" w:themeColor="accent4"/>
      <w:szCs w:val="17"/>
    </w:rPr>
  </w:style>
  <w:style w:type="paragraph" w:customStyle="1" w:styleId="Dates">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uiPriority w:val="1"/>
    <w:rsid w:val="00B6466C"/>
    <w:pPr>
      <w:widowControl w:val="0"/>
      <w:autoSpaceDE w:val="0"/>
      <w:autoSpaceDN w:val="0"/>
      <w:adjustRightInd w:val="0"/>
    </w:pPr>
    <w:rPr>
      <w:rFonts w:cs="Georgia"/>
      <w:sz w:val="8"/>
    </w:rPr>
  </w:style>
  <w:style w:type="character" w:customStyle="1" w:styleId="Heading2Char">
    <w:name w:val="Heading 2 Char"/>
    <w:basedOn w:val="DefaultParagraphFont"/>
    <w:link w:val="Heading2"/>
    <w:uiPriority w:val="9"/>
    <w:rsid w:val="00AC6C7E"/>
    <w:rPr>
      <w:rFonts w:asciiTheme="majorHAnsi" w:hAnsiTheme="majorHAnsi" w:cs="Georgia"/>
      <w:b/>
      <w:bCs/>
      <w:color w:val="0072C7" w:themeColor="accent2"/>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99"/>
    <w:rsid w:val="00AC6C7E"/>
    <w:pPr>
      <w:numPr>
        <w:numId w:val="3"/>
      </w:numPr>
      <w:contextualSpacing/>
    </w:pPr>
    <w:rPr>
      <w:rFonts w:cs="Georgia"/>
    </w:rPr>
  </w:style>
  <w:style w:type="paragraph" w:customStyle="1" w:styleId="SchoolName">
    <w:name w:val="School Name"/>
    <w:basedOn w:val="Normal"/>
    <w:uiPriority w:val="1"/>
    <w:rsid w:val="00353B60"/>
    <w:rPr>
      <w:rFonts w:cs="Calibr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oc\AppData\Roaming\Microsoft\Templates\Blue%20spheres%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3602BD3E39D4274B0CD69D986699CE2"/>
        <w:category>
          <w:name w:val="General"/>
          <w:gallery w:val="placeholder"/>
        </w:category>
        <w:types>
          <w:type w:val="bbPlcHdr"/>
        </w:types>
        <w:behaviors>
          <w:behavior w:val="content"/>
        </w:behaviors>
        <w:guid w:val="{B63F8323-59F0-4708-90E8-AB3F2350F564}"/>
      </w:docPartPr>
      <w:docPartBody>
        <w:p w:rsidR="00000000" w:rsidRDefault="006B7E39">
          <w:pPr>
            <w:pStyle w:val="73602BD3E39D4274B0CD69D986699CE2"/>
          </w:pPr>
          <w:r w:rsidRPr="00310F17">
            <w:t>[First Name]</w:t>
          </w:r>
        </w:p>
      </w:docPartBody>
    </w:docPart>
    <w:docPart>
      <w:docPartPr>
        <w:name w:val="FB1A6519F78947379583CC0C0A4B6F60"/>
        <w:category>
          <w:name w:val="General"/>
          <w:gallery w:val="placeholder"/>
        </w:category>
        <w:types>
          <w:type w:val="bbPlcHdr"/>
        </w:types>
        <w:behaviors>
          <w:behavior w:val="content"/>
        </w:behaviors>
        <w:guid w:val="{AA5555F0-0E07-4E11-9F49-3D9EB6E1A61C}"/>
      </w:docPartPr>
      <w:docPartBody>
        <w:p w:rsidR="00000000" w:rsidRDefault="006B7E39">
          <w:pPr>
            <w:pStyle w:val="FB1A6519F78947379583CC0C0A4B6F60"/>
          </w:pPr>
          <w:r w:rsidRPr="00310F17">
            <w:t>[Surname]</w:t>
          </w:r>
        </w:p>
      </w:docPartBody>
    </w:docPart>
    <w:docPart>
      <w:docPartPr>
        <w:name w:val="435FB860B1B24F6880B22BBBF36C5D1B"/>
        <w:category>
          <w:name w:val="General"/>
          <w:gallery w:val="placeholder"/>
        </w:category>
        <w:types>
          <w:type w:val="bbPlcHdr"/>
        </w:types>
        <w:behaviors>
          <w:behavior w:val="content"/>
        </w:behaviors>
        <w:guid w:val="{83FEBCB1-E10D-47E9-A13B-943C9EAA4828}"/>
      </w:docPartPr>
      <w:docPartBody>
        <w:p w:rsidR="00000000" w:rsidRDefault="006B7E39">
          <w:pPr>
            <w:pStyle w:val="435FB860B1B24F6880B22BBBF36C5D1B"/>
          </w:pPr>
          <w:r w:rsidRPr="00AC6C7E">
            <w:t>Experience</w:t>
          </w:r>
        </w:p>
      </w:docPartBody>
    </w:docPart>
    <w:docPart>
      <w:docPartPr>
        <w:name w:val="C63F250FA2DD4BC28C6A5389F901CE1E"/>
        <w:category>
          <w:name w:val="General"/>
          <w:gallery w:val="placeholder"/>
        </w:category>
        <w:types>
          <w:type w:val="bbPlcHdr"/>
        </w:types>
        <w:behaviors>
          <w:behavior w:val="content"/>
        </w:behaviors>
        <w:guid w:val="{636D7182-DD49-4DB9-B775-D549D7355596}"/>
      </w:docPartPr>
      <w:docPartBody>
        <w:p w:rsidR="00000000" w:rsidRDefault="006B7E39">
          <w:pPr>
            <w:pStyle w:val="C63F250FA2DD4BC28C6A5389F901CE1E"/>
          </w:pPr>
          <w:r w:rsidRPr="00740017">
            <w:rPr>
              <w:rFonts w:ascii="Calibri" w:hAnsi="Calibri" w:cs="Calibri"/>
            </w:rPr>
            <w:t>[Dates From]</w:t>
          </w:r>
        </w:p>
      </w:docPartBody>
    </w:docPart>
    <w:docPart>
      <w:docPartPr>
        <w:name w:val="1C0B23577058468C950D52183C40B21F"/>
        <w:category>
          <w:name w:val="General"/>
          <w:gallery w:val="placeholder"/>
        </w:category>
        <w:types>
          <w:type w:val="bbPlcHdr"/>
        </w:types>
        <w:behaviors>
          <w:behavior w:val="content"/>
        </w:behaviors>
        <w:guid w:val="{2E5B5FB1-0EA6-44AC-8DBD-F3F750BFB8E8}"/>
      </w:docPartPr>
      <w:docPartBody>
        <w:p w:rsidR="00000000" w:rsidRDefault="006B7E39">
          <w:pPr>
            <w:pStyle w:val="1C0B23577058468C950D52183C40B21F"/>
          </w:pPr>
          <w:r w:rsidRPr="00740017">
            <w:rPr>
              <w:rFonts w:ascii="Calibri" w:hAnsi="Calibri" w:cs="Calibri"/>
            </w:rPr>
            <w:t>[To]</w:t>
          </w:r>
        </w:p>
      </w:docPartBody>
    </w:docPart>
    <w:docPart>
      <w:docPartPr>
        <w:name w:val="310FF6D61D8F40EAA056F9FA1E997495"/>
        <w:category>
          <w:name w:val="General"/>
          <w:gallery w:val="placeholder"/>
        </w:category>
        <w:types>
          <w:type w:val="bbPlcHdr"/>
        </w:types>
        <w:behaviors>
          <w:behavior w:val="content"/>
        </w:behaviors>
        <w:guid w:val="{0DA4BF7A-2B05-482C-AE90-0FD25F223A31}"/>
      </w:docPartPr>
      <w:docPartBody>
        <w:p w:rsidR="00000000" w:rsidRDefault="006B7E39">
          <w:pPr>
            <w:pStyle w:val="310FF6D61D8F40EAA056F9FA1E997495"/>
          </w:pPr>
          <w:r w:rsidRPr="00740017">
            <w:rPr>
              <w:rFonts w:ascii="Calibri" w:hAnsi="Calibri" w:cs="Calibri"/>
            </w:rPr>
            <w:t>[Job Title]</w:t>
          </w:r>
        </w:p>
      </w:docPartBody>
    </w:docPart>
    <w:docPart>
      <w:docPartPr>
        <w:name w:val="87FAD4330AD54617BAE799A8F0293ABD"/>
        <w:category>
          <w:name w:val="General"/>
          <w:gallery w:val="placeholder"/>
        </w:category>
        <w:types>
          <w:type w:val="bbPlcHdr"/>
        </w:types>
        <w:behaviors>
          <w:behavior w:val="content"/>
        </w:behaviors>
        <w:guid w:val="{26A2AB98-08AA-460F-A886-C4642A22A100}"/>
      </w:docPartPr>
      <w:docPartBody>
        <w:p w:rsidR="00000000" w:rsidRDefault="006B7E39">
          <w:pPr>
            <w:pStyle w:val="87FAD4330AD54617BAE799A8F0293ABD"/>
          </w:pPr>
          <w:r w:rsidRPr="00740017">
            <w:rPr>
              <w:rFonts w:ascii="Calibri" w:hAnsi="Calibri" w:cs="Calibri"/>
            </w:rPr>
            <w:t>[Job Position]</w:t>
          </w:r>
        </w:p>
      </w:docPartBody>
    </w:docPart>
    <w:docPart>
      <w:docPartPr>
        <w:name w:val="6532A6FF1C5B4FEDAA535D5FD685300B"/>
        <w:category>
          <w:name w:val="General"/>
          <w:gallery w:val="placeholder"/>
        </w:category>
        <w:types>
          <w:type w:val="bbPlcHdr"/>
        </w:types>
        <w:behaviors>
          <w:behavior w:val="content"/>
        </w:behaviors>
        <w:guid w:val="{C2BE5638-E27A-47A4-8D9B-0BE35AECE429}"/>
      </w:docPartPr>
      <w:docPartBody>
        <w:p w:rsidR="00000000" w:rsidRDefault="006B7E39">
          <w:pPr>
            <w:pStyle w:val="6532A6FF1C5B4FEDAA535D5FD685300B"/>
          </w:pPr>
          <w:r w:rsidRPr="00740017">
            <w:rPr>
              <w:rFonts w:ascii="Calibri" w:hAnsi="Calibri" w:cs="Calibri"/>
            </w:rPr>
            <w:t>[Company Name]</w:t>
          </w:r>
        </w:p>
      </w:docPartBody>
    </w:docPart>
    <w:docPart>
      <w:docPartPr>
        <w:name w:val="533206272BFE4F5492CD0D0C46D0BA65"/>
        <w:category>
          <w:name w:val="General"/>
          <w:gallery w:val="placeholder"/>
        </w:category>
        <w:types>
          <w:type w:val="bbPlcHdr"/>
        </w:types>
        <w:behaviors>
          <w:behavior w:val="content"/>
        </w:behaviors>
        <w:guid w:val="{40DE3553-1A31-44C1-A687-E11401E1D08D}"/>
      </w:docPartPr>
      <w:docPartBody>
        <w:p w:rsidR="00000000" w:rsidRDefault="006B7E39">
          <w:pPr>
            <w:pStyle w:val="533206272BFE4F5492CD0D0C46D0BA65"/>
          </w:pPr>
          <w:r w:rsidRPr="00740017">
            <w:rPr>
              <w:rFonts w:ascii="Calibri" w:hAnsi="Calibri" w:cs="Calibri"/>
            </w:rPr>
            <w:t>[Dates From]</w:t>
          </w:r>
        </w:p>
      </w:docPartBody>
    </w:docPart>
    <w:docPart>
      <w:docPartPr>
        <w:name w:val="D249B4A622D24E5B9AC2BD020C9B4438"/>
        <w:category>
          <w:name w:val="General"/>
          <w:gallery w:val="placeholder"/>
        </w:category>
        <w:types>
          <w:type w:val="bbPlcHdr"/>
        </w:types>
        <w:behaviors>
          <w:behavior w:val="content"/>
        </w:behaviors>
        <w:guid w:val="{09A5482F-9237-486F-9D0B-8638AEF7AB75}"/>
      </w:docPartPr>
      <w:docPartBody>
        <w:p w:rsidR="00000000" w:rsidRDefault="006B7E39">
          <w:pPr>
            <w:pStyle w:val="D249B4A622D24E5B9AC2BD020C9B4438"/>
          </w:pPr>
          <w:r w:rsidRPr="00740017">
            <w:rPr>
              <w:rFonts w:ascii="Calibri" w:hAnsi="Calibri" w:cs="Calibri"/>
            </w:rPr>
            <w:t>[To]</w:t>
          </w:r>
        </w:p>
      </w:docPartBody>
    </w:docPart>
    <w:docPart>
      <w:docPartPr>
        <w:name w:val="34208D164BE9421282F1C69436F9767A"/>
        <w:category>
          <w:name w:val="General"/>
          <w:gallery w:val="placeholder"/>
        </w:category>
        <w:types>
          <w:type w:val="bbPlcHdr"/>
        </w:types>
        <w:behaviors>
          <w:behavior w:val="content"/>
        </w:behaviors>
        <w:guid w:val="{756B05B2-7A79-4212-9772-D5D52EBC5AB5}"/>
      </w:docPartPr>
      <w:docPartBody>
        <w:p w:rsidR="00000000" w:rsidRDefault="006B7E39">
          <w:pPr>
            <w:pStyle w:val="34208D164BE9421282F1C69436F9767A"/>
          </w:pPr>
          <w:r w:rsidRPr="00740017">
            <w:rPr>
              <w:rFonts w:ascii="Calibri" w:hAnsi="Calibri" w:cs="Calibri"/>
            </w:rPr>
            <w:t>[Job Title]</w:t>
          </w:r>
        </w:p>
      </w:docPartBody>
    </w:docPart>
    <w:docPart>
      <w:docPartPr>
        <w:name w:val="E315A46DFB8D4430AC29348B9E3B845B"/>
        <w:category>
          <w:name w:val="General"/>
          <w:gallery w:val="placeholder"/>
        </w:category>
        <w:types>
          <w:type w:val="bbPlcHdr"/>
        </w:types>
        <w:behaviors>
          <w:behavior w:val="content"/>
        </w:behaviors>
        <w:guid w:val="{18455472-6236-42B0-BC2A-27CE40A8EDF6}"/>
      </w:docPartPr>
      <w:docPartBody>
        <w:p w:rsidR="00000000" w:rsidRDefault="006B7E39">
          <w:pPr>
            <w:pStyle w:val="E315A46DFB8D4430AC29348B9E3B845B"/>
          </w:pPr>
          <w:r w:rsidRPr="00740017">
            <w:rPr>
              <w:rFonts w:ascii="Calibri" w:hAnsi="Calibri" w:cs="Calibri"/>
            </w:rPr>
            <w:t>[Job Position]</w:t>
          </w:r>
        </w:p>
      </w:docPartBody>
    </w:docPart>
    <w:docPart>
      <w:docPartPr>
        <w:name w:val="BC24CAE76C3546B988BCCF5582A5D842"/>
        <w:category>
          <w:name w:val="General"/>
          <w:gallery w:val="placeholder"/>
        </w:category>
        <w:types>
          <w:type w:val="bbPlcHdr"/>
        </w:types>
        <w:behaviors>
          <w:behavior w:val="content"/>
        </w:behaviors>
        <w:guid w:val="{6FB042EC-8A0C-4438-A61E-BB2A44B117FA}"/>
      </w:docPartPr>
      <w:docPartBody>
        <w:p w:rsidR="00000000" w:rsidRDefault="006B7E39">
          <w:pPr>
            <w:pStyle w:val="BC24CAE76C3546B988BCCF5582A5D842"/>
          </w:pPr>
          <w:r w:rsidRPr="00740017">
            <w:rPr>
              <w:rFonts w:ascii="Calibri" w:hAnsi="Calibri" w:cs="Calibri"/>
            </w:rPr>
            <w:t>[Company Name]</w:t>
          </w:r>
        </w:p>
      </w:docPartBody>
    </w:docPart>
    <w:docPart>
      <w:docPartPr>
        <w:name w:val="5AD2B4494DA944F585B8159B228E7425"/>
        <w:category>
          <w:name w:val="General"/>
          <w:gallery w:val="placeholder"/>
        </w:category>
        <w:types>
          <w:type w:val="bbPlcHdr"/>
        </w:types>
        <w:behaviors>
          <w:behavior w:val="content"/>
        </w:behaviors>
        <w:guid w:val="{75C60083-9166-4A84-B08F-56DBC8BEFCB4}"/>
      </w:docPartPr>
      <w:docPartBody>
        <w:p w:rsidR="00000000" w:rsidRDefault="006B7E39">
          <w:pPr>
            <w:pStyle w:val="5AD2B4494DA944F585B8159B228E7425"/>
          </w:pPr>
          <w:r w:rsidRPr="00740017">
            <w:rPr>
              <w:rFonts w:ascii="Calibri" w:hAnsi="Calibri" w:cs="Calibri"/>
            </w:rPr>
            <w:t>[Dates From]</w:t>
          </w:r>
        </w:p>
      </w:docPartBody>
    </w:docPart>
    <w:docPart>
      <w:docPartPr>
        <w:name w:val="C6899E8D7A1F47A79E7CAFFB22D1690D"/>
        <w:category>
          <w:name w:val="General"/>
          <w:gallery w:val="placeholder"/>
        </w:category>
        <w:types>
          <w:type w:val="bbPlcHdr"/>
        </w:types>
        <w:behaviors>
          <w:behavior w:val="content"/>
        </w:behaviors>
        <w:guid w:val="{AED86467-6403-413B-A69B-3E859E2FBA14}"/>
      </w:docPartPr>
      <w:docPartBody>
        <w:p w:rsidR="00000000" w:rsidRDefault="006B7E39">
          <w:pPr>
            <w:pStyle w:val="C6899E8D7A1F47A79E7CAFFB22D1690D"/>
          </w:pPr>
          <w:r w:rsidRPr="00740017">
            <w:rPr>
              <w:rFonts w:ascii="Calibri" w:hAnsi="Calibri" w:cs="Calibri"/>
            </w:rPr>
            <w:t>[To]</w:t>
          </w:r>
        </w:p>
      </w:docPartBody>
    </w:docPart>
    <w:docPart>
      <w:docPartPr>
        <w:name w:val="6633496E5C8F48CE8A03E1C478FA8E2B"/>
        <w:category>
          <w:name w:val="General"/>
          <w:gallery w:val="placeholder"/>
        </w:category>
        <w:types>
          <w:type w:val="bbPlcHdr"/>
        </w:types>
        <w:behaviors>
          <w:behavior w:val="content"/>
        </w:behaviors>
        <w:guid w:val="{941F4ED5-EE64-4DC4-A798-A06FA45CE3E4}"/>
      </w:docPartPr>
      <w:docPartBody>
        <w:p w:rsidR="00000000" w:rsidRDefault="006B7E39">
          <w:pPr>
            <w:pStyle w:val="6633496E5C8F48CE8A03E1C478FA8E2B"/>
          </w:pPr>
          <w:r w:rsidRPr="00740017">
            <w:rPr>
              <w:rFonts w:ascii="Calibri" w:hAnsi="Calibri" w:cs="Calibri"/>
            </w:rPr>
            <w:t>[Job Title]</w:t>
          </w:r>
        </w:p>
      </w:docPartBody>
    </w:docPart>
    <w:docPart>
      <w:docPartPr>
        <w:name w:val="CF608B8EC3D34B7097139E1C0EC1D2F9"/>
        <w:category>
          <w:name w:val="General"/>
          <w:gallery w:val="placeholder"/>
        </w:category>
        <w:types>
          <w:type w:val="bbPlcHdr"/>
        </w:types>
        <w:behaviors>
          <w:behavior w:val="content"/>
        </w:behaviors>
        <w:guid w:val="{70A02F33-078D-40D9-84C1-BC11C7D8C4B2}"/>
      </w:docPartPr>
      <w:docPartBody>
        <w:p w:rsidR="00000000" w:rsidRDefault="006B7E39">
          <w:pPr>
            <w:pStyle w:val="CF608B8EC3D34B7097139E1C0EC1D2F9"/>
          </w:pPr>
          <w:r w:rsidRPr="00740017">
            <w:rPr>
              <w:rFonts w:ascii="Calibri" w:hAnsi="Calibri" w:cs="Calibri"/>
            </w:rPr>
            <w:t>[Job Position]</w:t>
          </w:r>
        </w:p>
      </w:docPartBody>
    </w:docPart>
    <w:docPart>
      <w:docPartPr>
        <w:name w:val="BC713BE9FC5C42F9A2D495E2BFFA9A51"/>
        <w:category>
          <w:name w:val="General"/>
          <w:gallery w:val="placeholder"/>
        </w:category>
        <w:types>
          <w:type w:val="bbPlcHdr"/>
        </w:types>
        <w:behaviors>
          <w:behavior w:val="content"/>
        </w:behaviors>
        <w:guid w:val="{00BA97DA-5A48-498F-9EAE-959BEC531293}"/>
      </w:docPartPr>
      <w:docPartBody>
        <w:p w:rsidR="00000000" w:rsidRDefault="006B7E39">
          <w:pPr>
            <w:pStyle w:val="BC713BE9FC5C42F9A2D495E2BFFA9A51"/>
          </w:pPr>
          <w:r w:rsidRPr="00740017">
            <w:rPr>
              <w:rFonts w:ascii="Calibri" w:hAnsi="Calibri" w:cs="Calibri"/>
            </w:rPr>
            <w:t>[Company Name]</w:t>
          </w:r>
        </w:p>
      </w:docPartBody>
    </w:docPart>
    <w:docPart>
      <w:docPartPr>
        <w:name w:val="8AE5F0C1F80A459C9C02D4C62D923108"/>
        <w:category>
          <w:name w:val="General"/>
          <w:gallery w:val="placeholder"/>
        </w:category>
        <w:types>
          <w:type w:val="bbPlcHdr"/>
        </w:types>
        <w:behaviors>
          <w:behavior w:val="content"/>
        </w:behaviors>
        <w:guid w:val="{4BB1CFD9-8220-4F48-AA9A-748AAF437113}"/>
      </w:docPartPr>
      <w:docPartBody>
        <w:p w:rsidR="00000000" w:rsidRDefault="006B7E39">
          <w:pPr>
            <w:pStyle w:val="8AE5F0C1F80A459C9C02D4C62D923108"/>
          </w:pPr>
          <w:r w:rsidRPr="00740017">
            <w:rPr>
              <w:rFonts w:ascii="Calibri" w:hAnsi="Calibri" w:cs="Calibri"/>
            </w:rPr>
            <w:t>[This is the place for a brief summary of your key responsibilities and most stellar accomplishments.]</w:t>
          </w:r>
        </w:p>
      </w:docPartBody>
    </w:docPart>
    <w:docPart>
      <w:docPartPr>
        <w:name w:val="53CD8D582BCE4DA886D3C4EABE17FAE8"/>
        <w:category>
          <w:name w:val="General"/>
          <w:gallery w:val="placeholder"/>
        </w:category>
        <w:types>
          <w:type w:val="bbPlcHdr"/>
        </w:types>
        <w:behaviors>
          <w:behavior w:val="content"/>
        </w:behaviors>
        <w:guid w:val="{7FE86D6D-7089-4583-9246-9A545D50BEEE}"/>
      </w:docPartPr>
      <w:docPartBody>
        <w:p w:rsidR="00000000" w:rsidRDefault="006B7E39">
          <w:pPr>
            <w:pStyle w:val="53CD8D582BCE4DA886D3C4EABE17FAE8"/>
          </w:pPr>
          <w:r w:rsidRPr="00AC6C7E">
            <w:t>Education</w:t>
          </w:r>
        </w:p>
      </w:docPartBody>
    </w:docPart>
    <w:docPart>
      <w:docPartPr>
        <w:name w:val="9842045BA6C44672994E9C41B85E5E6F"/>
        <w:category>
          <w:name w:val="General"/>
          <w:gallery w:val="placeholder"/>
        </w:category>
        <w:types>
          <w:type w:val="bbPlcHdr"/>
        </w:types>
        <w:behaviors>
          <w:behavior w:val="content"/>
        </w:behaviors>
        <w:guid w:val="{C7721CB5-F96D-44C2-9096-A589377CE89E}"/>
      </w:docPartPr>
      <w:docPartBody>
        <w:p w:rsidR="00000000" w:rsidRDefault="006B7E39">
          <w:pPr>
            <w:pStyle w:val="9842045BA6C44672994E9C41B85E5E6F"/>
          </w:pPr>
          <w:r w:rsidRPr="00740017">
            <w:t>[School Name]</w:t>
          </w:r>
        </w:p>
      </w:docPartBody>
    </w:docPart>
    <w:docPart>
      <w:docPartPr>
        <w:name w:val="55D3C63B7CE247BDAB71D5CA780275D0"/>
        <w:category>
          <w:name w:val="General"/>
          <w:gallery w:val="placeholder"/>
        </w:category>
        <w:types>
          <w:type w:val="bbPlcHdr"/>
        </w:types>
        <w:behaviors>
          <w:behavior w:val="content"/>
        </w:behaviors>
        <w:guid w:val="{1BBEC800-838A-4C45-82FC-D4C34B94FE70}"/>
      </w:docPartPr>
      <w:docPartBody>
        <w:p w:rsidR="00000000" w:rsidRDefault="006B7E39">
          <w:pPr>
            <w:pStyle w:val="55D3C63B7CE247BDAB71D5CA780275D0"/>
          </w:pPr>
          <w:r w:rsidRPr="00353B60">
            <w:t>[City, State]</w:t>
          </w:r>
        </w:p>
      </w:docPartBody>
    </w:docPart>
    <w:docPart>
      <w:docPartPr>
        <w:name w:val="3A45E5FA263B4B0F8DEC64F799570D75"/>
        <w:category>
          <w:name w:val="General"/>
          <w:gallery w:val="placeholder"/>
        </w:category>
        <w:types>
          <w:type w:val="bbPlcHdr"/>
        </w:types>
        <w:behaviors>
          <w:behavior w:val="content"/>
        </w:behaviors>
        <w:guid w:val="{0CA310C3-B596-41BC-8F4E-F7A3E7A90C50}"/>
      </w:docPartPr>
      <w:docPartBody>
        <w:p w:rsidR="00000000" w:rsidRDefault="006B7E39">
          <w:pPr>
            <w:pStyle w:val="3A45E5FA263B4B0F8DEC64F799570D75"/>
          </w:pPr>
          <w:r w:rsidRPr="00740017">
            <w:rPr>
              <w:rFonts w:ascii="Calibri" w:hAnsi="Calibri" w:cs="Calibri"/>
            </w:rPr>
            <w:t xml:space="preserve">[You might want </w:t>
          </w:r>
          <w:r w:rsidRPr="00740017">
            <w:rPr>
              <w:rFonts w:ascii="Calibri" w:hAnsi="Calibri" w:cs="Calibri"/>
            </w:rPr>
            <w:t>to include your GPA here and a brief summary of relevant coursework, awards, and honors.]</w:t>
          </w:r>
        </w:p>
      </w:docPartBody>
    </w:docPart>
    <w:docPart>
      <w:docPartPr>
        <w:name w:val="BF459B9F74ED4E609E92AB6CC3BA021F"/>
        <w:category>
          <w:name w:val="General"/>
          <w:gallery w:val="placeholder"/>
        </w:category>
        <w:types>
          <w:type w:val="bbPlcHdr"/>
        </w:types>
        <w:behaviors>
          <w:behavior w:val="content"/>
        </w:behaviors>
        <w:guid w:val="{9BF2AE7C-E950-4F3F-9AC9-156459B1F9F3}"/>
      </w:docPartPr>
      <w:docPartBody>
        <w:p w:rsidR="00000000" w:rsidRDefault="006B7E39">
          <w:pPr>
            <w:pStyle w:val="BF459B9F74ED4E609E92AB6CC3BA021F"/>
          </w:pPr>
          <w:r w:rsidRPr="00AC6C7E">
            <w:t>Communication</w:t>
          </w:r>
        </w:p>
      </w:docPartBody>
    </w:docPart>
    <w:docPart>
      <w:docPartPr>
        <w:name w:val="3C8E6202D092439E9585D782F4FBC76D"/>
        <w:category>
          <w:name w:val="General"/>
          <w:gallery w:val="placeholder"/>
        </w:category>
        <w:types>
          <w:type w:val="bbPlcHdr"/>
        </w:types>
        <w:behaviors>
          <w:behavior w:val="content"/>
        </w:behaviors>
        <w:guid w:val="{FF6C95BE-94E4-4493-AD47-33C8F795E76F}"/>
      </w:docPartPr>
      <w:docPartBody>
        <w:p w:rsidR="00000000" w:rsidRDefault="006B7E39">
          <w:pPr>
            <w:pStyle w:val="3C8E6202D092439E9585D782F4FBC76D"/>
          </w:pPr>
          <w:r w:rsidRPr="007B3C81">
            <w:rPr>
              <w:rFonts w:ascii="Calibri" w:hAnsi="Calibri" w:cs="Calibri"/>
            </w:rPr>
            <w:t>[Want to put your own image in the circle?  It is easy!  Select the image and do a right mouse click.  Select “Fill” from the shortcut menu.  Choose</w:t>
          </w:r>
          <w:r w:rsidRPr="007B3C81">
            <w:rPr>
              <w:rFonts w:ascii="Calibri" w:hAnsi="Calibri" w:cs="Calibri"/>
            </w:rPr>
            <w:t xml:space="preserve"> Picture… from the list.  Navigate your computer to get the appropriate picture.  Click okay to insert your selected image.]</w:t>
          </w:r>
        </w:p>
      </w:docPartBody>
    </w:docPart>
    <w:docPart>
      <w:docPartPr>
        <w:name w:val="6F88D7ABBECA4A6FBC077916CFEF933F"/>
        <w:category>
          <w:name w:val="General"/>
          <w:gallery w:val="placeholder"/>
        </w:category>
        <w:types>
          <w:type w:val="bbPlcHdr"/>
        </w:types>
        <w:behaviors>
          <w:behavior w:val="content"/>
        </w:behaviors>
        <w:guid w:val="{AC78BD94-5580-4567-8920-76545D58CBF2}"/>
      </w:docPartPr>
      <w:docPartBody>
        <w:p w:rsidR="00000000" w:rsidRDefault="006B7E39">
          <w:pPr>
            <w:pStyle w:val="6F88D7ABBECA4A6FBC077916CFEF933F"/>
          </w:pPr>
          <w:r w:rsidRPr="00AC6C7E">
            <w:t>Leadership</w:t>
          </w:r>
        </w:p>
      </w:docPartBody>
    </w:docPart>
    <w:docPart>
      <w:docPartPr>
        <w:name w:val="3673B406D82C4C0E9D1AEBBD92617AED"/>
        <w:category>
          <w:name w:val="General"/>
          <w:gallery w:val="placeholder"/>
        </w:category>
        <w:types>
          <w:type w:val="bbPlcHdr"/>
        </w:types>
        <w:behaviors>
          <w:behavior w:val="content"/>
        </w:behaviors>
        <w:guid w:val="{ADC49190-B97E-4276-A7F9-C463B5A2A7F2}"/>
      </w:docPartPr>
      <w:docPartBody>
        <w:p w:rsidR="00000000" w:rsidRDefault="006B7E39">
          <w:pPr>
            <w:pStyle w:val="3673B406D82C4C0E9D1AEBBD92617AED"/>
          </w:pPr>
          <w:r w:rsidRPr="007B3C81">
            <w:rPr>
              <w:rFonts w:ascii="Calibri" w:hAnsi="Calibri" w:cs="Calibri"/>
            </w:rPr>
            <w:t>[Once your image has been inserted, select it again.  Go to the Picture Tools Format menu. Click on the down arrow b</w:t>
          </w:r>
          <w:r w:rsidRPr="007B3C81">
            <w:rPr>
              <w:rFonts w:ascii="Calibri" w:hAnsi="Calibri" w:cs="Calibri"/>
            </w:rPr>
            <w:t xml:space="preserve">elow “Crop” and select “Fill” from the list.  This will auto adjust your image to crop to the image.  You can click and drag your image to place it appropriately.] </w:t>
          </w:r>
        </w:p>
      </w:docPartBody>
    </w:docPart>
    <w:docPart>
      <w:docPartPr>
        <w:name w:val="EC5742781B3C4F16A4939D3A8C9396A6"/>
        <w:category>
          <w:name w:val="General"/>
          <w:gallery w:val="placeholder"/>
        </w:category>
        <w:types>
          <w:type w:val="bbPlcHdr"/>
        </w:types>
        <w:behaviors>
          <w:behavior w:val="content"/>
        </w:behaviors>
        <w:guid w:val="{45A0D596-3925-4316-9CC4-C8DD4BBD5C16}"/>
      </w:docPartPr>
      <w:docPartBody>
        <w:p w:rsidR="00000000" w:rsidRDefault="006B7E39">
          <w:pPr>
            <w:pStyle w:val="EC5742781B3C4F16A4939D3A8C9396A6"/>
          </w:pPr>
          <w:r w:rsidRPr="00AC6C7E">
            <w:t>References</w:t>
          </w:r>
        </w:p>
      </w:docPartBody>
    </w:docPart>
    <w:docPart>
      <w:docPartPr>
        <w:name w:val="9E4A76DBA02C4D36841A4A1D174D9C35"/>
        <w:category>
          <w:name w:val="General"/>
          <w:gallery w:val="placeholder"/>
        </w:category>
        <w:types>
          <w:type w:val="bbPlcHdr"/>
        </w:types>
        <w:behaviors>
          <w:behavior w:val="content"/>
        </w:behaviors>
        <w:guid w:val="{A92E1044-D2DA-4019-ABA5-3F50216066EC}"/>
      </w:docPartPr>
      <w:docPartBody>
        <w:p w:rsidR="00000000" w:rsidRDefault="006B7E39">
          <w:pPr>
            <w:pStyle w:val="9E4A76DBA02C4D36841A4A1D174D9C35"/>
          </w:pPr>
          <w:r w:rsidRPr="00740017">
            <w:rPr>
              <w:rFonts w:ascii="Calibri" w:hAnsi="Calibri" w:cs="Calibri"/>
            </w:rPr>
            <w:t>[Available upon request.]</w:t>
          </w:r>
        </w:p>
      </w:docPartBody>
    </w:docPart>
    <w:docPart>
      <w:docPartPr>
        <w:name w:val="9C71A33B57394DA78B86C0AB60A9D8DB"/>
        <w:category>
          <w:name w:val="General"/>
          <w:gallery w:val="placeholder"/>
        </w:category>
        <w:types>
          <w:type w:val="bbPlcHdr"/>
        </w:types>
        <w:behaviors>
          <w:behavior w:val="content"/>
        </w:behaviors>
        <w:guid w:val="{E17A6E2C-B72B-4A77-9235-5B8CAE775D8D}"/>
      </w:docPartPr>
      <w:docPartBody>
        <w:p w:rsidR="00000000" w:rsidRDefault="006B7E39">
          <w:pPr>
            <w:pStyle w:val="9C71A33B57394DA78B86C0AB60A9D8DB"/>
          </w:pPr>
          <w:r w:rsidRPr="00380FD1">
            <w:t>[Your Address]</w:t>
          </w:r>
        </w:p>
      </w:docPartBody>
    </w:docPart>
    <w:docPart>
      <w:docPartPr>
        <w:name w:val="8D0E512EFCCC47F7BC049624CEE4C01F"/>
        <w:category>
          <w:name w:val="General"/>
          <w:gallery w:val="placeholder"/>
        </w:category>
        <w:types>
          <w:type w:val="bbPlcHdr"/>
        </w:types>
        <w:behaviors>
          <w:behavior w:val="content"/>
        </w:behaviors>
        <w:guid w:val="{CD639841-C357-4125-9699-C899A246BF81}"/>
      </w:docPartPr>
      <w:docPartBody>
        <w:p w:rsidR="00000000" w:rsidRDefault="006B7E39">
          <w:pPr>
            <w:pStyle w:val="8D0E512EFCCC47F7BC049624CEE4C01F"/>
          </w:pPr>
          <w:r w:rsidRPr="00380FD1">
            <w:t>[City, ST ZIP Code]</w:t>
          </w:r>
        </w:p>
      </w:docPartBody>
    </w:docPart>
    <w:docPart>
      <w:docPartPr>
        <w:name w:val="31F119BBA6E44E6EA179233512240336"/>
        <w:category>
          <w:name w:val="General"/>
          <w:gallery w:val="placeholder"/>
        </w:category>
        <w:types>
          <w:type w:val="bbPlcHdr"/>
        </w:types>
        <w:behaviors>
          <w:behavior w:val="content"/>
        </w:behaviors>
        <w:guid w:val="{0BCC4310-C5A1-4C13-9C8E-636F0A277832}"/>
      </w:docPartPr>
      <w:docPartBody>
        <w:p w:rsidR="00000000" w:rsidRDefault="006B7E39">
          <w:pPr>
            <w:pStyle w:val="31F119BBA6E44E6EA179233512240336"/>
          </w:pPr>
          <w:r w:rsidRPr="00380FD1">
            <w:t>[Your Phone]</w:t>
          </w:r>
        </w:p>
      </w:docPartBody>
    </w:docPart>
    <w:docPart>
      <w:docPartPr>
        <w:name w:val="9E2479265FDA4785A84165082D5BE2E3"/>
        <w:category>
          <w:name w:val="General"/>
          <w:gallery w:val="placeholder"/>
        </w:category>
        <w:types>
          <w:type w:val="bbPlcHdr"/>
        </w:types>
        <w:behaviors>
          <w:behavior w:val="content"/>
        </w:behaviors>
        <w:guid w:val="{3B91E60F-8C1F-4393-97F7-96A2C36CB886}"/>
      </w:docPartPr>
      <w:docPartBody>
        <w:p w:rsidR="00000000" w:rsidRDefault="006B7E39">
          <w:pPr>
            <w:pStyle w:val="9E2479265FDA4785A84165082D5BE2E3"/>
          </w:pPr>
          <w:r w:rsidRPr="00380FD1">
            <w:t>[Your Email]</w:t>
          </w:r>
        </w:p>
      </w:docPartBody>
    </w:docPart>
    <w:docPart>
      <w:docPartPr>
        <w:name w:val="589CB0D2A789403EB094EA7F2C2C1885"/>
        <w:category>
          <w:name w:val="General"/>
          <w:gallery w:val="placeholder"/>
        </w:category>
        <w:types>
          <w:type w:val="bbPlcHdr"/>
        </w:types>
        <w:behaviors>
          <w:behavior w:val="content"/>
        </w:behaviors>
        <w:guid w:val="{79EE15FA-031A-4EC7-9F46-B9D306861831}"/>
      </w:docPartPr>
      <w:docPartBody>
        <w:p w:rsidR="00000000" w:rsidRDefault="006B7E39">
          <w:pPr>
            <w:pStyle w:val="589CB0D2A789403EB094EA7F2C2C1885"/>
          </w:pPr>
          <w:r>
            <w:t>[</w:t>
          </w:r>
          <w:r w:rsidRPr="00380FD1">
            <w:rPr>
              <w:rStyle w:val="PlaceholderText"/>
              <w:color w:val="FFC000" w:themeColor="accent4"/>
            </w:rPr>
            <w:t>Your Website</w:t>
          </w:r>
          <w:r>
            <w:rPr>
              <w:rStyle w:val="PlaceholderText"/>
              <w:color w:val="FFC000" w:themeColor="accent4"/>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E39"/>
    <w:rsid w:val="006B7E3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3602BD3E39D4274B0CD69D986699CE2">
    <w:name w:val="73602BD3E39D4274B0CD69D986699CE2"/>
    <w:pPr>
      <w:bidi/>
    </w:pPr>
  </w:style>
  <w:style w:type="paragraph" w:customStyle="1" w:styleId="FB1A6519F78947379583CC0C0A4B6F60">
    <w:name w:val="FB1A6519F78947379583CC0C0A4B6F60"/>
    <w:pPr>
      <w:bidi/>
    </w:pPr>
  </w:style>
  <w:style w:type="paragraph" w:customStyle="1" w:styleId="435FB860B1B24F6880B22BBBF36C5D1B">
    <w:name w:val="435FB860B1B24F6880B22BBBF36C5D1B"/>
    <w:pPr>
      <w:bidi/>
    </w:pPr>
  </w:style>
  <w:style w:type="paragraph" w:customStyle="1" w:styleId="C63F250FA2DD4BC28C6A5389F901CE1E">
    <w:name w:val="C63F250FA2DD4BC28C6A5389F901CE1E"/>
    <w:pPr>
      <w:bidi/>
    </w:pPr>
  </w:style>
  <w:style w:type="paragraph" w:customStyle="1" w:styleId="1C0B23577058468C950D52183C40B21F">
    <w:name w:val="1C0B23577058468C950D52183C40B21F"/>
    <w:pPr>
      <w:bidi/>
    </w:pPr>
  </w:style>
  <w:style w:type="paragraph" w:customStyle="1" w:styleId="310FF6D61D8F40EAA056F9FA1E997495">
    <w:name w:val="310FF6D61D8F40EAA056F9FA1E997495"/>
    <w:pPr>
      <w:bidi/>
    </w:pPr>
  </w:style>
  <w:style w:type="paragraph" w:customStyle="1" w:styleId="87FAD4330AD54617BAE799A8F0293ABD">
    <w:name w:val="87FAD4330AD54617BAE799A8F0293ABD"/>
    <w:pPr>
      <w:bidi/>
    </w:pPr>
  </w:style>
  <w:style w:type="paragraph" w:customStyle="1" w:styleId="6532A6FF1C5B4FEDAA535D5FD685300B">
    <w:name w:val="6532A6FF1C5B4FEDAA535D5FD685300B"/>
    <w:pPr>
      <w:bidi/>
    </w:pPr>
  </w:style>
  <w:style w:type="paragraph" w:customStyle="1" w:styleId="533206272BFE4F5492CD0D0C46D0BA65">
    <w:name w:val="533206272BFE4F5492CD0D0C46D0BA65"/>
    <w:pPr>
      <w:bidi/>
    </w:pPr>
  </w:style>
  <w:style w:type="paragraph" w:customStyle="1" w:styleId="D249B4A622D24E5B9AC2BD020C9B4438">
    <w:name w:val="D249B4A622D24E5B9AC2BD020C9B4438"/>
    <w:pPr>
      <w:bidi/>
    </w:pPr>
  </w:style>
  <w:style w:type="paragraph" w:customStyle="1" w:styleId="34208D164BE9421282F1C69436F9767A">
    <w:name w:val="34208D164BE9421282F1C69436F9767A"/>
    <w:pPr>
      <w:bidi/>
    </w:pPr>
  </w:style>
  <w:style w:type="paragraph" w:customStyle="1" w:styleId="E315A46DFB8D4430AC29348B9E3B845B">
    <w:name w:val="E315A46DFB8D4430AC29348B9E3B845B"/>
    <w:pPr>
      <w:bidi/>
    </w:pPr>
  </w:style>
  <w:style w:type="paragraph" w:customStyle="1" w:styleId="BC24CAE76C3546B988BCCF5582A5D842">
    <w:name w:val="BC24CAE76C3546B988BCCF5582A5D842"/>
    <w:pPr>
      <w:bidi/>
    </w:pPr>
  </w:style>
  <w:style w:type="paragraph" w:customStyle="1" w:styleId="5AD2B4494DA944F585B8159B228E7425">
    <w:name w:val="5AD2B4494DA944F585B8159B228E7425"/>
    <w:pPr>
      <w:bidi/>
    </w:pPr>
  </w:style>
  <w:style w:type="paragraph" w:customStyle="1" w:styleId="C6899E8D7A1F47A79E7CAFFB22D1690D">
    <w:name w:val="C6899E8D7A1F47A79E7CAFFB22D1690D"/>
    <w:pPr>
      <w:bidi/>
    </w:pPr>
  </w:style>
  <w:style w:type="paragraph" w:customStyle="1" w:styleId="6633496E5C8F48CE8A03E1C478FA8E2B">
    <w:name w:val="6633496E5C8F48CE8A03E1C478FA8E2B"/>
    <w:pPr>
      <w:bidi/>
    </w:pPr>
  </w:style>
  <w:style w:type="paragraph" w:customStyle="1" w:styleId="CF608B8EC3D34B7097139E1C0EC1D2F9">
    <w:name w:val="CF608B8EC3D34B7097139E1C0EC1D2F9"/>
    <w:pPr>
      <w:bidi/>
    </w:pPr>
  </w:style>
  <w:style w:type="paragraph" w:customStyle="1" w:styleId="BC713BE9FC5C42F9A2D495E2BFFA9A51">
    <w:name w:val="BC713BE9FC5C42F9A2D495E2BFFA9A51"/>
    <w:pPr>
      <w:bidi/>
    </w:pPr>
  </w:style>
  <w:style w:type="paragraph" w:customStyle="1" w:styleId="8AE5F0C1F80A459C9C02D4C62D923108">
    <w:name w:val="8AE5F0C1F80A459C9C02D4C62D923108"/>
    <w:pPr>
      <w:bidi/>
    </w:pPr>
  </w:style>
  <w:style w:type="paragraph" w:customStyle="1" w:styleId="53CD8D582BCE4DA886D3C4EABE17FAE8">
    <w:name w:val="53CD8D582BCE4DA886D3C4EABE17FAE8"/>
    <w:pPr>
      <w:bidi/>
    </w:pPr>
  </w:style>
  <w:style w:type="paragraph" w:customStyle="1" w:styleId="9842045BA6C44672994E9C41B85E5E6F">
    <w:name w:val="9842045BA6C44672994E9C41B85E5E6F"/>
    <w:pPr>
      <w:bidi/>
    </w:pPr>
  </w:style>
  <w:style w:type="paragraph" w:customStyle="1" w:styleId="55D3C63B7CE247BDAB71D5CA780275D0">
    <w:name w:val="55D3C63B7CE247BDAB71D5CA780275D0"/>
    <w:pPr>
      <w:bidi/>
    </w:pPr>
  </w:style>
  <w:style w:type="paragraph" w:customStyle="1" w:styleId="3A45E5FA263B4B0F8DEC64F799570D75">
    <w:name w:val="3A45E5FA263B4B0F8DEC64F799570D75"/>
    <w:pPr>
      <w:bidi/>
    </w:pPr>
  </w:style>
  <w:style w:type="paragraph" w:customStyle="1" w:styleId="BF459B9F74ED4E609E92AB6CC3BA021F">
    <w:name w:val="BF459B9F74ED4E609E92AB6CC3BA021F"/>
    <w:pPr>
      <w:bidi/>
    </w:pPr>
  </w:style>
  <w:style w:type="paragraph" w:customStyle="1" w:styleId="3C8E6202D092439E9585D782F4FBC76D">
    <w:name w:val="3C8E6202D092439E9585D782F4FBC76D"/>
    <w:pPr>
      <w:bidi/>
    </w:pPr>
  </w:style>
  <w:style w:type="paragraph" w:customStyle="1" w:styleId="6F88D7ABBECA4A6FBC077916CFEF933F">
    <w:name w:val="6F88D7ABBECA4A6FBC077916CFEF933F"/>
    <w:pPr>
      <w:bidi/>
    </w:pPr>
  </w:style>
  <w:style w:type="paragraph" w:customStyle="1" w:styleId="3673B406D82C4C0E9D1AEBBD92617AED">
    <w:name w:val="3673B406D82C4C0E9D1AEBBD92617AED"/>
    <w:pPr>
      <w:bidi/>
    </w:pPr>
  </w:style>
  <w:style w:type="paragraph" w:customStyle="1" w:styleId="EC5742781B3C4F16A4939D3A8C9396A6">
    <w:name w:val="EC5742781B3C4F16A4939D3A8C9396A6"/>
    <w:pPr>
      <w:bidi/>
    </w:pPr>
  </w:style>
  <w:style w:type="paragraph" w:customStyle="1" w:styleId="9E4A76DBA02C4D36841A4A1D174D9C35">
    <w:name w:val="9E4A76DBA02C4D36841A4A1D174D9C35"/>
    <w:pPr>
      <w:bidi/>
    </w:pPr>
  </w:style>
  <w:style w:type="paragraph" w:customStyle="1" w:styleId="9C71A33B57394DA78B86C0AB60A9D8DB">
    <w:name w:val="9C71A33B57394DA78B86C0AB60A9D8DB"/>
    <w:pPr>
      <w:bidi/>
    </w:pPr>
  </w:style>
  <w:style w:type="paragraph" w:customStyle="1" w:styleId="8D0E512EFCCC47F7BC049624CEE4C01F">
    <w:name w:val="8D0E512EFCCC47F7BC049624CEE4C01F"/>
    <w:pPr>
      <w:bidi/>
    </w:pPr>
  </w:style>
  <w:style w:type="paragraph" w:customStyle="1" w:styleId="31F119BBA6E44E6EA179233512240336">
    <w:name w:val="31F119BBA6E44E6EA179233512240336"/>
    <w:pPr>
      <w:bidi/>
    </w:pPr>
  </w:style>
  <w:style w:type="paragraph" w:customStyle="1" w:styleId="9E2479265FDA4785A84165082D5BE2E3">
    <w:name w:val="9E2479265FDA4785A84165082D5BE2E3"/>
    <w:pPr>
      <w:bidi/>
    </w:pPr>
  </w:style>
  <w:style w:type="character" w:styleId="PlaceholderText">
    <w:name w:val="Placeholder Text"/>
    <w:basedOn w:val="DefaultParagraphFont"/>
    <w:uiPriority w:val="99"/>
    <w:semiHidden/>
    <w:rPr>
      <w:color w:val="808080"/>
    </w:rPr>
  </w:style>
  <w:style w:type="paragraph" w:customStyle="1" w:styleId="589CB0D2A789403EB094EA7F2C2C1885">
    <w:name w:val="589CB0D2A789403EB094EA7F2C2C1885"/>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3.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Blue spheres resume.dotx</Template>
  <TotalTime>0</TotalTime>
  <Pages>1</Pages>
  <Words>192</Words>
  <Characters>1096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2021-07-08T16:27:00Z</dcterms:created>
  <dcterms:modified xsi:type="dcterms:W3CDTF">2021-07-08T16:52:00Z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